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0A654" w14:textId="77777777" w:rsidR="000B28E2" w:rsidRPr="005D23F9" w:rsidRDefault="000B28E2" w:rsidP="000B28E2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88055282"/>
      <w:r w:rsidRPr="005D23F9"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95616" behindDoc="0" locked="0" layoutInCell="1" allowOverlap="1" wp14:anchorId="327C868B" wp14:editId="6E425391">
            <wp:simplePos x="0" y="0"/>
            <wp:positionH relativeFrom="column">
              <wp:posOffset>2193290</wp:posOffset>
            </wp:positionH>
            <wp:positionV relativeFrom="paragraph">
              <wp:posOffset>17145</wp:posOffset>
            </wp:positionV>
            <wp:extent cx="755650" cy="755650"/>
            <wp:effectExtent l="0" t="0" r="6350" b="6350"/>
            <wp:wrapSquare wrapText="bothSides"/>
            <wp:docPr id="438023914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023914" name="รูปภาพ 4380239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23F9"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94592" behindDoc="0" locked="0" layoutInCell="1" allowOverlap="1" wp14:anchorId="018CD00D" wp14:editId="12162545">
            <wp:simplePos x="0" y="0"/>
            <wp:positionH relativeFrom="column">
              <wp:posOffset>3821430</wp:posOffset>
            </wp:positionH>
            <wp:positionV relativeFrom="paragraph">
              <wp:posOffset>-83185</wp:posOffset>
            </wp:positionV>
            <wp:extent cx="816610" cy="863600"/>
            <wp:effectExtent l="0" t="0" r="2540" b="0"/>
            <wp:wrapNone/>
            <wp:docPr id="187161540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23F9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93568" behindDoc="0" locked="0" layoutInCell="1" allowOverlap="1" wp14:anchorId="76A0716D" wp14:editId="042C5222">
            <wp:simplePos x="0" y="0"/>
            <wp:positionH relativeFrom="column">
              <wp:posOffset>3013710</wp:posOffset>
            </wp:positionH>
            <wp:positionV relativeFrom="paragraph">
              <wp:posOffset>-210820</wp:posOffset>
            </wp:positionV>
            <wp:extent cx="683260" cy="935990"/>
            <wp:effectExtent l="0" t="0" r="2540" b="0"/>
            <wp:wrapNone/>
            <wp:docPr id="5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33"/>
                    <a:stretch/>
                  </pic:blipFill>
                  <pic:spPr bwMode="auto">
                    <a:xfrm>
                      <a:off x="0" y="0"/>
                      <a:ext cx="683260" cy="93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D9C926" w14:textId="77777777" w:rsidR="000B28E2" w:rsidRPr="005D23F9" w:rsidRDefault="000B28E2" w:rsidP="000B28E2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6A06681B" w14:textId="77777777" w:rsidR="000B28E2" w:rsidRPr="005D23F9" w:rsidRDefault="000B28E2" w:rsidP="000B28E2">
      <w:pPr>
        <w:spacing w:after="0" w:line="240" w:lineRule="auto"/>
        <w:ind w:right="-567" w:hanging="426"/>
        <w:contextualSpacing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2D4C195" w14:textId="77777777" w:rsidR="000B28E2" w:rsidRPr="005D23F9" w:rsidRDefault="000B28E2" w:rsidP="000B28E2">
      <w:pPr>
        <w:spacing w:after="0" w:line="240" w:lineRule="auto"/>
        <w:ind w:right="-567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132894" w14:textId="77777777" w:rsidR="000B28E2" w:rsidRPr="005D23F9" w:rsidRDefault="000B28E2" w:rsidP="000B28E2">
      <w:pPr>
        <w:spacing w:after="0" w:line="240" w:lineRule="auto"/>
        <w:ind w:right="-567"/>
        <w:contextualSpacing/>
        <w:jc w:val="center"/>
        <w:rPr>
          <w:rFonts w:ascii="TH SarabunPSK" w:hAnsi="TH SarabunPSK" w:cs="TH SarabunPSK"/>
          <w:b/>
          <w:bCs/>
          <w:sz w:val="8"/>
          <w:szCs w:val="8"/>
        </w:rPr>
      </w:pPr>
    </w:p>
    <w:p w14:paraId="05087921" w14:textId="77777777" w:rsidR="000B28E2" w:rsidRPr="005D23F9" w:rsidRDefault="000B28E2" w:rsidP="000B28E2">
      <w:pPr>
        <w:spacing w:after="0" w:line="240" w:lineRule="auto"/>
        <w:ind w:right="-567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ประกาศ</w:t>
      </w:r>
      <w:r w:rsidRPr="005D23F9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การแข่งขันทักษะวิชาการและประกวดสิ่งประดิษฐ์นักเรียนโรงเรียนเอกชน </w:t>
      </w:r>
    </w:p>
    <w:p w14:paraId="311BA5C8" w14:textId="77777777" w:rsidR="000B28E2" w:rsidRPr="005D23F9" w:rsidRDefault="000B28E2" w:rsidP="000B28E2">
      <w:pPr>
        <w:spacing w:after="0" w:line="240" w:lineRule="auto"/>
        <w:ind w:right="-567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</w:pPr>
      <w:r w:rsidRPr="005D23F9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5D23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ประจำปีการศึกษา </w:t>
      </w:r>
      <w:r w:rsidRPr="005D23F9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0CB3A561" w14:textId="77777777" w:rsidR="000B28E2" w:rsidRPr="005D23F9" w:rsidRDefault="000B28E2" w:rsidP="000B28E2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D23F9">
        <w:rPr>
          <w:rFonts w:ascii="TH SarabunPSK" w:hAnsi="TH SarabunPSK" w:cs="TH SarabunPSK"/>
          <w:b/>
          <w:bCs/>
          <w:sz w:val="32"/>
          <w:szCs w:val="32"/>
          <w:cs/>
        </w:rPr>
        <w:t>จัดโดย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เครือข่ายพัฒนาการศึกษาเอกชนภาคตะวันออกเฉียงเหนือ </w:t>
      </w:r>
    </w:p>
    <w:p w14:paraId="62DC24CC" w14:textId="77777777" w:rsidR="000B28E2" w:rsidRPr="005D23F9" w:rsidRDefault="000B28E2" w:rsidP="000B28E2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D23F9">
        <w:rPr>
          <w:rFonts w:ascii="TH SarabunPSK" w:hAnsi="TH SarabunPSK" w:cs="TH SarabunPSK"/>
          <w:b/>
          <w:bCs/>
          <w:sz w:val="32"/>
          <w:szCs w:val="32"/>
        </w:rPr>
        <w:t>********************************</w:t>
      </w:r>
    </w:p>
    <w:p w14:paraId="5C555DCB" w14:textId="0AD977E4" w:rsidR="008C378A" w:rsidRPr="002975F9" w:rsidRDefault="000B28E2" w:rsidP="00637C4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กลุ่มสาระการเรียนรู้วิทยาศาสตร์ และเทคโนโลยี</w:t>
      </w:r>
    </w:p>
    <w:tbl>
      <w:tblPr>
        <w:tblW w:w="10874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163"/>
        <w:gridCol w:w="3507"/>
        <w:gridCol w:w="1040"/>
        <w:gridCol w:w="776"/>
        <w:gridCol w:w="904"/>
        <w:gridCol w:w="859"/>
        <w:gridCol w:w="850"/>
        <w:gridCol w:w="985"/>
        <w:gridCol w:w="790"/>
      </w:tblGrid>
      <w:tr w:rsidR="008C378A" w:rsidRPr="00AB5129" w14:paraId="5F011293" w14:textId="77777777" w:rsidTr="00637C48">
        <w:trPr>
          <w:trHeight w:val="465"/>
          <w:tblHeader/>
          <w:jc w:val="center"/>
        </w:trPr>
        <w:tc>
          <w:tcPr>
            <w:tcW w:w="1163" w:type="dxa"/>
            <w:vMerge w:val="restart"/>
            <w:shd w:val="clear" w:color="auto" w:fill="8DB3E2" w:themeFill="text2" w:themeFillTint="66"/>
            <w:noWrap/>
            <w:vAlign w:val="center"/>
            <w:hideMark/>
          </w:tcPr>
          <w:bookmarkEnd w:id="0"/>
          <w:p w14:paraId="51FC0D76" w14:textId="77777777" w:rsidR="008C378A" w:rsidRPr="00AB5129" w:rsidRDefault="008C378A" w:rsidP="00637C4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ลู่แข่งขัน</w:t>
            </w:r>
          </w:p>
        </w:tc>
        <w:tc>
          <w:tcPr>
            <w:tcW w:w="3507" w:type="dxa"/>
            <w:vMerge w:val="restart"/>
            <w:shd w:val="clear" w:color="auto" w:fill="8DB3E2" w:themeFill="text2" w:themeFillTint="66"/>
            <w:noWrap/>
            <w:vAlign w:val="center"/>
            <w:hideMark/>
          </w:tcPr>
          <w:p w14:paraId="4D9D441A" w14:textId="77777777" w:rsidR="008C378A" w:rsidRPr="00AB5129" w:rsidRDefault="008C378A" w:rsidP="00637C4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รายการแข่งขัน</w:t>
            </w:r>
          </w:p>
        </w:tc>
        <w:tc>
          <w:tcPr>
            <w:tcW w:w="1040" w:type="dxa"/>
            <w:vMerge w:val="restart"/>
            <w:shd w:val="clear" w:color="auto" w:fill="8DB3E2" w:themeFill="text2" w:themeFillTint="66"/>
            <w:noWrap/>
            <w:vAlign w:val="center"/>
            <w:hideMark/>
          </w:tcPr>
          <w:p w14:paraId="254A8A4A" w14:textId="77777777" w:rsidR="008C378A" w:rsidRPr="00AB5129" w:rsidRDefault="008C378A" w:rsidP="00637C4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ประเภท</w:t>
            </w:r>
          </w:p>
        </w:tc>
        <w:tc>
          <w:tcPr>
            <w:tcW w:w="4374" w:type="dxa"/>
            <w:gridSpan w:val="5"/>
            <w:shd w:val="clear" w:color="auto" w:fill="8DB3E2" w:themeFill="text2" w:themeFillTint="66"/>
            <w:noWrap/>
            <w:vAlign w:val="center"/>
          </w:tcPr>
          <w:p w14:paraId="37A8017D" w14:textId="77777777" w:rsidR="008C378A" w:rsidRPr="00AB5129" w:rsidRDefault="008C378A" w:rsidP="00637C48">
            <w:pPr>
              <w:spacing w:after="0" w:line="240" w:lineRule="auto"/>
              <w:ind w:left="-110" w:right="-18" w:firstLine="9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ระดับชั้นที่แข่งขัน</w:t>
            </w:r>
          </w:p>
        </w:tc>
        <w:tc>
          <w:tcPr>
            <w:tcW w:w="790" w:type="dxa"/>
            <w:vMerge w:val="restart"/>
            <w:shd w:val="clear" w:color="auto" w:fill="8DB3E2" w:themeFill="text2" w:themeFillTint="66"/>
            <w:vAlign w:val="center"/>
          </w:tcPr>
          <w:p w14:paraId="434DF2A0" w14:textId="77777777" w:rsidR="008C378A" w:rsidRPr="00AB5129" w:rsidRDefault="008C378A" w:rsidP="00637C48">
            <w:pPr>
              <w:spacing w:after="0" w:line="240" w:lineRule="auto"/>
              <w:ind w:left="-110" w:right="-18" w:firstLine="9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รูปแบบ</w:t>
            </w:r>
          </w:p>
          <w:p w14:paraId="2061B247" w14:textId="77777777" w:rsidR="008C378A" w:rsidRPr="00AB5129" w:rsidRDefault="008C378A" w:rsidP="00637C48">
            <w:pPr>
              <w:spacing w:after="0" w:line="240" w:lineRule="auto"/>
              <w:ind w:left="-110" w:right="-18" w:firstLine="9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การแข่งขัน</w:t>
            </w:r>
          </w:p>
        </w:tc>
      </w:tr>
      <w:tr w:rsidR="008C378A" w:rsidRPr="00AB5129" w14:paraId="36A35FB6" w14:textId="77777777" w:rsidTr="00637C48">
        <w:trPr>
          <w:trHeight w:val="465"/>
          <w:tblHeader/>
          <w:jc w:val="center"/>
        </w:trPr>
        <w:tc>
          <w:tcPr>
            <w:tcW w:w="1163" w:type="dxa"/>
            <w:vMerge/>
            <w:noWrap/>
            <w:vAlign w:val="center"/>
          </w:tcPr>
          <w:p w14:paraId="473287DD" w14:textId="77777777" w:rsidR="008C378A" w:rsidRPr="00AB5129" w:rsidRDefault="008C378A" w:rsidP="00637C4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507" w:type="dxa"/>
            <w:vMerge/>
            <w:noWrap/>
            <w:vAlign w:val="center"/>
          </w:tcPr>
          <w:p w14:paraId="789309CA" w14:textId="77777777" w:rsidR="008C378A" w:rsidRPr="00AB5129" w:rsidRDefault="008C378A" w:rsidP="00637C4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040" w:type="dxa"/>
            <w:vMerge/>
            <w:noWrap/>
            <w:vAlign w:val="center"/>
          </w:tcPr>
          <w:p w14:paraId="3BEB88CA" w14:textId="77777777" w:rsidR="008C378A" w:rsidRPr="00AB5129" w:rsidRDefault="008C378A" w:rsidP="00637C4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76" w:type="dxa"/>
            <w:shd w:val="clear" w:color="auto" w:fill="95B3D7" w:themeFill="accent1" w:themeFillTint="99"/>
            <w:noWrap/>
            <w:vAlign w:val="center"/>
          </w:tcPr>
          <w:p w14:paraId="55EB7157" w14:textId="77777777" w:rsidR="008C378A" w:rsidRPr="00AB5129" w:rsidRDefault="008C378A" w:rsidP="00637C4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ปฐมวัย</w:t>
            </w:r>
          </w:p>
        </w:tc>
        <w:tc>
          <w:tcPr>
            <w:tcW w:w="904" w:type="dxa"/>
            <w:shd w:val="clear" w:color="auto" w:fill="95B3D7" w:themeFill="accent1" w:themeFillTint="99"/>
            <w:noWrap/>
            <w:vAlign w:val="center"/>
          </w:tcPr>
          <w:p w14:paraId="44680D24" w14:textId="77777777" w:rsidR="008C378A" w:rsidRPr="00AB5129" w:rsidRDefault="008C378A" w:rsidP="00637C4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ป.</w:t>
            </w: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1-</w:t>
            </w: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ป.</w:t>
            </w: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859" w:type="dxa"/>
            <w:shd w:val="clear" w:color="auto" w:fill="95B3D7" w:themeFill="accent1" w:themeFillTint="99"/>
            <w:noWrap/>
            <w:vAlign w:val="center"/>
          </w:tcPr>
          <w:p w14:paraId="66CD058D" w14:textId="77777777" w:rsidR="008C378A" w:rsidRPr="00AB5129" w:rsidRDefault="008C378A" w:rsidP="00637C4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ป.</w:t>
            </w: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4-</w:t>
            </w: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ป.</w:t>
            </w: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6</w:t>
            </w:r>
          </w:p>
        </w:tc>
        <w:tc>
          <w:tcPr>
            <w:tcW w:w="850" w:type="dxa"/>
            <w:shd w:val="clear" w:color="auto" w:fill="95B3D7" w:themeFill="accent1" w:themeFillTint="99"/>
            <w:noWrap/>
            <w:vAlign w:val="center"/>
          </w:tcPr>
          <w:p w14:paraId="625AEC81" w14:textId="77777777" w:rsidR="008C378A" w:rsidRPr="00AB5129" w:rsidRDefault="008C378A" w:rsidP="00637C4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ม.</w:t>
            </w: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1-</w:t>
            </w: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ม.</w:t>
            </w: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985" w:type="dxa"/>
            <w:shd w:val="clear" w:color="auto" w:fill="95B3D7" w:themeFill="accent1" w:themeFillTint="99"/>
            <w:vAlign w:val="center"/>
          </w:tcPr>
          <w:p w14:paraId="552FFB7C" w14:textId="77777777" w:rsidR="008C378A" w:rsidRPr="00AB5129" w:rsidRDefault="008C378A" w:rsidP="00637C4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ม.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4</w:t>
            </w: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-</w:t>
            </w: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ม.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6</w:t>
            </w:r>
          </w:p>
        </w:tc>
        <w:tc>
          <w:tcPr>
            <w:tcW w:w="790" w:type="dxa"/>
            <w:vMerge/>
          </w:tcPr>
          <w:p w14:paraId="2CCFB018" w14:textId="77777777" w:rsidR="008C378A" w:rsidRPr="00AB5129" w:rsidRDefault="008C378A" w:rsidP="00637C4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8C378A" w:rsidRPr="00AB5129" w14:paraId="15CBAC39" w14:textId="77777777" w:rsidTr="00637C48">
        <w:trPr>
          <w:trHeight w:val="465"/>
          <w:jc w:val="center"/>
        </w:trPr>
        <w:tc>
          <w:tcPr>
            <w:tcW w:w="4670" w:type="dxa"/>
            <w:gridSpan w:val="2"/>
            <w:shd w:val="clear" w:color="auto" w:fill="00B0F0"/>
            <w:noWrap/>
            <w:vAlign w:val="center"/>
          </w:tcPr>
          <w:p w14:paraId="590E27BD" w14:textId="77777777" w:rsidR="008C378A" w:rsidRPr="00AB5129" w:rsidRDefault="008C378A" w:rsidP="00637C48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en-GB"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en-GB"/>
              </w:rPr>
              <w:t>วิทยาศาสตร์และเทคโนโลยี</w:t>
            </w:r>
          </w:p>
        </w:tc>
        <w:tc>
          <w:tcPr>
            <w:tcW w:w="1040" w:type="dxa"/>
            <w:shd w:val="clear" w:color="auto" w:fill="00B0F0"/>
            <w:noWrap/>
            <w:vAlign w:val="center"/>
          </w:tcPr>
          <w:p w14:paraId="0F1769C9" w14:textId="77777777" w:rsidR="008C378A" w:rsidRPr="00AB5129" w:rsidRDefault="008C378A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776" w:type="dxa"/>
            <w:shd w:val="clear" w:color="auto" w:fill="00B0F0"/>
            <w:noWrap/>
            <w:vAlign w:val="center"/>
          </w:tcPr>
          <w:p w14:paraId="1041FB9F" w14:textId="77777777" w:rsidR="008C378A" w:rsidRPr="00AB5129" w:rsidRDefault="008C378A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04" w:type="dxa"/>
            <w:shd w:val="clear" w:color="auto" w:fill="00B0F0"/>
            <w:noWrap/>
            <w:vAlign w:val="center"/>
          </w:tcPr>
          <w:p w14:paraId="4E5EADB2" w14:textId="77777777" w:rsidR="008C378A" w:rsidRPr="00AB5129" w:rsidRDefault="008C378A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9" w:type="dxa"/>
            <w:shd w:val="clear" w:color="auto" w:fill="00B0F0"/>
            <w:noWrap/>
            <w:vAlign w:val="center"/>
          </w:tcPr>
          <w:p w14:paraId="213A6294" w14:textId="77777777" w:rsidR="008C378A" w:rsidRPr="00AB5129" w:rsidRDefault="008C378A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0" w:type="dxa"/>
            <w:shd w:val="clear" w:color="auto" w:fill="00B0F0"/>
            <w:noWrap/>
            <w:vAlign w:val="center"/>
          </w:tcPr>
          <w:p w14:paraId="57E4843B" w14:textId="77777777" w:rsidR="008C378A" w:rsidRPr="00AB5129" w:rsidRDefault="008C378A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985" w:type="dxa"/>
            <w:shd w:val="clear" w:color="auto" w:fill="00B0F0"/>
          </w:tcPr>
          <w:p w14:paraId="74B1BBAC" w14:textId="77777777" w:rsidR="008C378A" w:rsidRPr="00AB5129" w:rsidRDefault="008C378A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90" w:type="dxa"/>
            <w:shd w:val="clear" w:color="auto" w:fill="00B0F0"/>
          </w:tcPr>
          <w:p w14:paraId="6179B96E" w14:textId="77777777" w:rsidR="008C378A" w:rsidRPr="00AB5129" w:rsidRDefault="008C378A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8C378A" w:rsidRPr="00AB5129" w14:paraId="1FDB21AC" w14:textId="77777777" w:rsidTr="00637C48">
        <w:trPr>
          <w:trHeight w:val="465"/>
          <w:jc w:val="center"/>
        </w:trPr>
        <w:tc>
          <w:tcPr>
            <w:tcW w:w="1163" w:type="dxa"/>
            <w:noWrap/>
            <w:vAlign w:val="center"/>
          </w:tcPr>
          <w:p w14:paraId="66BD5C11" w14:textId="08219E12" w:rsidR="008C378A" w:rsidRPr="00637C48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highlight w:val="green"/>
                <w:cs/>
              </w:rPr>
            </w:pPr>
            <w:r w:rsidRPr="00637C4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highlight w:val="green"/>
                <w:cs/>
              </w:rPr>
              <w:t>อำนาจเจริญ</w:t>
            </w:r>
          </w:p>
        </w:tc>
        <w:tc>
          <w:tcPr>
            <w:tcW w:w="3507" w:type="dxa"/>
            <w:noWrap/>
            <w:vAlign w:val="center"/>
          </w:tcPr>
          <w:p w14:paraId="0981D40B" w14:textId="77777777" w:rsidR="008C378A" w:rsidRPr="00637C48" w:rsidRDefault="008C378A" w:rsidP="00637C48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  <w:highlight w:val="green"/>
              </w:rPr>
            </w:pPr>
            <w:r w:rsidRPr="00637C48">
              <w:rPr>
                <w:rFonts w:ascii="TH SarabunPSK" w:eastAsia="Times New Roman" w:hAnsi="TH SarabunPSK" w:cs="TH SarabunPSK"/>
                <w:color w:val="000000" w:themeColor="text1"/>
                <w:sz w:val="28"/>
                <w:highlight w:val="green"/>
              </w:rPr>
              <w:t xml:space="preserve">1. </w:t>
            </w:r>
            <w:r w:rsidRPr="00637C48">
              <w:rPr>
                <w:rFonts w:ascii="TH SarabunPSK" w:eastAsia="Times New Roman" w:hAnsi="TH SarabunPSK" w:cs="TH SarabunPSK"/>
                <w:color w:val="000000" w:themeColor="text1"/>
                <w:sz w:val="28"/>
                <w:highlight w:val="green"/>
                <w:cs/>
              </w:rPr>
              <w:t>การแข่งขันโครงงานวิทยาศาสตร์</w:t>
            </w:r>
          </w:p>
          <w:p w14:paraId="54B051A2" w14:textId="77777777" w:rsidR="008C378A" w:rsidRPr="00637C48" w:rsidRDefault="008C378A" w:rsidP="00637C48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highlight w:val="green"/>
                <w:cs/>
                <w:lang w:val="en-GB"/>
              </w:rPr>
            </w:pPr>
            <w:r w:rsidRPr="00637C48">
              <w:rPr>
                <w:rFonts w:ascii="TH SarabunPSK" w:eastAsia="Times New Roman" w:hAnsi="TH SarabunPSK" w:cs="TH SarabunPSK"/>
                <w:color w:val="000000" w:themeColor="text1"/>
                <w:sz w:val="28"/>
                <w:highlight w:val="green"/>
                <w:cs/>
              </w:rPr>
              <w:t>ประเภทสิ่งประดิษฐ์</w:t>
            </w:r>
          </w:p>
        </w:tc>
        <w:tc>
          <w:tcPr>
            <w:tcW w:w="1040" w:type="dxa"/>
            <w:noWrap/>
            <w:vAlign w:val="center"/>
          </w:tcPr>
          <w:p w14:paraId="0B389111" w14:textId="77777777" w:rsidR="008C378A" w:rsidRPr="00AB5129" w:rsidRDefault="008C378A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ทีม 3 คน</w:t>
            </w:r>
          </w:p>
        </w:tc>
        <w:tc>
          <w:tcPr>
            <w:tcW w:w="776" w:type="dxa"/>
            <w:noWrap/>
            <w:vAlign w:val="center"/>
          </w:tcPr>
          <w:p w14:paraId="1421EB28" w14:textId="77777777" w:rsidR="008C378A" w:rsidRPr="00AB5129" w:rsidRDefault="008C378A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904" w:type="dxa"/>
            <w:noWrap/>
            <w:vAlign w:val="center"/>
          </w:tcPr>
          <w:p w14:paraId="744716EC" w14:textId="77777777" w:rsidR="008C378A" w:rsidRPr="00AB5129" w:rsidRDefault="008C378A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859" w:type="dxa"/>
            <w:noWrap/>
            <w:vAlign w:val="center"/>
          </w:tcPr>
          <w:p w14:paraId="6647612E" w14:textId="77777777" w:rsidR="008C378A" w:rsidRPr="00637C48" w:rsidRDefault="008C378A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highlight w:val="green"/>
              </w:rPr>
            </w:pPr>
            <w:r w:rsidRPr="00637C48">
              <w:rPr>
                <w:rFonts w:ascii="TH SarabunPSK" w:eastAsia="Times New Roman" w:hAnsi="TH SarabunPSK" w:cs="TH SarabunPSK"/>
                <w:color w:val="000000" w:themeColor="text1"/>
                <w:sz w:val="28"/>
                <w:highlight w:val="green"/>
              </w:rPr>
              <w:sym w:font="Wingdings" w:char="F0FC"/>
            </w:r>
          </w:p>
        </w:tc>
        <w:tc>
          <w:tcPr>
            <w:tcW w:w="850" w:type="dxa"/>
            <w:noWrap/>
            <w:vAlign w:val="center"/>
          </w:tcPr>
          <w:p w14:paraId="5B680EE1" w14:textId="77777777" w:rsidR="008C378A" w:rsidRPr="00637C48" w:rsidRDefault="008C378A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highlight w:val="green"/>
              </w:rPr>
            </w:pPr>
            <w:r w:rsidRPr="00637C48">
              <w:rPr>
                <w:rFonts w:ascii="TH SarabunPSK" w:eastAsia="Times New Roman" w:hAnsi="TH SarabunPSK" w:cs="TH SarabunPSK"/>
                <w:color w:val="000000" w:themeColor="text1"/>
                <w:sz w:val="28"/>
                <w:highlight w:val="green"/>
              </w:rPr>
              <w:sym w:font="Wingdings" w:char="F0FC"/>
            </w:r>
          </w:p>
        </w:tc>
        <w:tc>
          <w:tcPr>
            <w:tcW w:w="985" w:type="dxa"/>
            <w:vAlign w:val="center"/>
          </w:tcPr>
          <w:p w14:paraId="420FC087" w14:textId="77777777" w:rsidR="008C378A" w:rsidRPr="00AB5129" w:rsidRDefault="008C378A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790" w:type="dxa"/>
            <w:vAlign w:val="center"/>
          </w:tcPr>
          <w:p w14:paraId="7159DF5F" w14:textId="418CD394" w:rsidR="008C378A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onsite</w:t>
            </w:r>
          </w:p>
        </w:tc>
      </w:tr>
      <w:tr w:rsidR="00637C48" w:rsidRPr="00AB5129" w14:paraId="02E48280" w14:textId="77777777" w:rsidTr="00637C48">
        <w:trPr>
          <w:trHeight w:val="465"/>
          <w:jc w:val="center"/>
        </w:trPr>
        <w:tc>
          <w:tcPr>
            <w:tcW w:w="1163" w:type="dxa"/>
            <w:noWrap/>
            <w:vAlign w:val="center"/>
          </w:tcPr>
          <w:p w14:paraId="17469025" w14:textId="3F1B9ECE" w:rsidR="00637C48" w:rsidRPr="00637C48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highlight w:val="green"/>
                <w:cs/>
              </w:rPr>
            </w:pPr>
            <w:r w:rsidRPr="00637C4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highlight w:val="green"/>
                <w:cs/>
              </w:rPr>
              <w:t>อำนาจเจริญ</w:t>
            </w:r>
          </w:p>
        </w:tc>
        <w:tc>
          <w:tcPr>
            <w:tcW w:w="3507" w:type="dxa"/>
            <w:noWrap/>
            <w:vAlign w:val="center"/>
          </w:tcPr>
          <w:p w14:paraId="0914A4A6" w14:textId="2A3620C2" w:rsidR="00637C48" w:rsidRPr="00637C48" w:rsidRDefault="00637C48" w:rsidP="00637C48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highlight w:val="green"/>
                <w:cs/>
                <w:lang w:val="en-GB"/>
              </w:rPr>
            </w:pPr>
            <w:r w:rsidRPr="00637C48">
              <w:rPr>
                <w:rFonts w:ascii="TH SarabunPSK" w:eastAsia="Times New Roman" w:hAnsi="TH SarabunPSK" w:cs="TH SarabunPSK"/>
                <w:color w:val="000000" w:themeColor="text1"/>
                <w:sz w:val="28"/>
                <w:highlight w:val="green"/>
              </w:rPr>
              <w:t xml:space="preserve">2. </w:t>
            </w:r>
            <w:r w:rsidRPr="00637C48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highlight w:val="green"/>
                <w:cs/>
              </w:rPr>
              <w:t>อัจฉริยภาพ</w:t>
            </w:r>
            <w:r w:rsidRPr="00637C48">
              <w:rPr>
                <w:rFonts w:ascii="TH SarabunPSK" w:eastAsia="Times New Roman" w:hAnsi="TH SarabunPSK" w:cs="TH SarabunPSK"/>
                <w:color w:val="000000" w:themeColor="text1"/>
                <w:sz w:val="28"/>
                <w:highlight w:val="green"/>
                <w:cs/>
              </w:rPr>
              <w:t xml:space="preserve">ทางวิทยาศาสตร์ </w:t>
            </w:r>
          </w:p>
        </w:tc>
        <w:tc>
          <w:tcPr>
            <w:tcW w:w="1040" w:type="dxa"/>
            <w:noWrap/>
            <w:vAlign w:val="center"/>
          </w:tcPr>
          <w:p w14:paraId="77FD3989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ทีม 3 คน</w:t>
            </w:r>
          </w:p>
        </w:tc>
        <w:tc>
          <w:tcPr>
            <w:tcW w:w="776" w:type="dxa"/>
            <w:noWrap/>
            <w:vAlign w:val="center"/>
          </w:tcPr>
          <w:p w14:paraId="489536AD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904" w:type="dxa"/>
            <w:noWrap/>
            <w:vAlign w:val="center"/>
          </w:tcPr>
          <w:p w14:paraId="1F5F7912" w14:textId="0B37330C" w:rsidR="00637C48" w:rsidRPr="00AB5129" w:rsidRDefault="005D2BA6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859" w:type="dxa"/>
            <w:noWrap/>
            <w:vAlign w:val="center"/>
          </w:tcPr>
          <w:p w14:paraId="2CB4626F" w14:textId="77777777" w:rsidR="00637C48" w:rsidRPr="00637C48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highlight w:val="green"/>
              </w:rPr>
            </w:pPr>
            <w:r w:rsidRPr="00637C48">
              <w:rPr>
                <w:rFonts w:ascii="TH SarabunPSK" w:eastAsia="Times New Roman" w:hAnsi="TH SarabunPSK" w:cs="TH SarabunPSK"/>
                <w:color w:val="000000" w:themeColor="text1"/>
                <w:sz w:val="28"/>
                <w:highlight w:val="green"/>
              </w:rPr>
              <w:sym w:font="Wingdings" w:char="F0FC"/>
            </w:r>
          </w:p>
        </w:tc>
        <w:tc>
          <w:tcPr>
            <w:tcW w:w="850" w:type="dxa"/>
            <w:noWrap/>
            <w:vAlign w:val="center"/>
          </w:tcPr>
          <w:p w14:paraId="1F310D53" w14:textId="77777777" w:rsidR="00637C48" w:rsidRPr="00637C48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highlight w:val="green"/>
              </w:rPr>
            </w:pPr>
            <w:r w:rsidRPr="00637C48">
              <w:rPr>
                <w:rFonts w:ascii="TH SarabunPSK" w:eastAsia="Times New Roman" w:hAnsi="TH SarabunPSK" w:cs="TH SarabunPSK"/>
                <w:color w:val="000000" w:themeColor="text1"/>
                <w:sz w:val="28"/>
                <w:highlight w:val="green"/>
              </w:rPr>
              <w:sym w:font="Wingdings" w:char="F0FC"/>
            </w:r>
          </w:p>
        </w:tc>
        <w:tc>
          <w:tcPr>
            <w:tcW w:w="985" w:type="dxa"/>
            <w:vAlign w:val="center"/>
          </w:tcPr>
          <w:p w14:paraId="37D8EA31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790" w:type="dxa"/>
          </w:tcPr>
          <w:p w14:paraId="179D26C1" w14:textId="4D3F508E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onsite</w:t>
            </w:r>
          </w:p>
        </w:tc>
      </w:tr>
      <w:tr w:rsidR="00637C48" w:rsidRPr="00AB5129" w14:paraId="61A662B3" w14:textId="77777777" w:rsidTr="00637C48">
        <w:trPr>
          <w:trHeight w:val="465"/>
          <w:jc w:val="center"/>
        </w:trPr>
        <w:tc>
          <w:tcPr>
            <w:tcW w:w="1163" w:type="dxa"/>
            <w:noWrap/>
            <w:vAlign w:val="center"/>
          </w:tcPr>
          <w:p w14:paraId="257D7AEF" w14:textId="10BBB856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507" w:type="dxa"/>
            <w:noWrap/>
            <w:vAlign w:val="center"/>
          </w:tcPr>
          <w:p w14:paraId="59E1D71F" w14:textId="77777777" w:rsidR="00637C48" w:rsidRPr="00AB5129" w:rsidRDefault="00637C48" w:rsidP="00637C48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en-GB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3. </w:t>
            </w: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การแข่งขัน </w:t>
            </w: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Coding</w:t>
            </w:r>
          </w:p>
        </w:tc>
        <w:tc>
          <w:tcPr>
            <w:tcW w:w="1040" w:type="dxa"/>
            <w:noWrap/>
            <w:vAlign w:val="center"/>
          </w:tcPr>
          <w:p w14:paraId="4806B839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ทีม 2 คน</w:t>
            </w:r>
          </w:p>
        </w:tc>
        <w:tc>
          <w:tcPr>
            <w:tcW w:w="776" w:type="dxa"/>
            <w:noWrap/>
            <w:vAlign w:val="center"/>
          </w:tcPr>
          <w:p w14:paraId="44D63521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904" w:type="dxa"/>
            <w:noWrap/>
            <w:vAlign w:val="center"/>
          </w:tcPr>
          <w:p w14:paraId="68C10555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859" w:type="dxa"/>
            <w:noWrap/>
            <w:vAlign w:val="center"/>
          </w:tcPr>
          <w:p w14:paraId="4FF67F9F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850" w:type="dxa"/>
            <w:noWrap/>
            <w:vAlign w:val="center"/>
          </w:tcPr>
          <w:p w14:paraId="3E8AC643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985" w:type="dxa"/>
            <w:vAlign w:val="center"/>
          </w:tcPr>
          <w:p w14:paraId="6CE4C776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790" w:type="dxa"/>
          </w:tcPr>
          <w:p w14:paraId="1FC4F2E1" w14:textId="4DC21E6B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3561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จังหวัด</w:t>
            </w:r>
          </w:p>
        </w:tc>
      </w:tr>
      <w:tr w:rsidR="00637C48" w:rsidRPr="00AB5129" w14:paraId="058CF669" w14:textId="77777777" w:rsidTr="00637C48">
        <w:trPr>
          <w:trHeight w:val="465"/>
          <w:jc w:val="center"/>
        </w:trPr>
        <w:tc>
          <w:tcPr>
            <w:tcW w:w="1163" w:type="dxa"/>
            <w:noWrap/>
            <w:vAlign w:val="center"/>
          </w:tcPr>
          <w:p w14:paraId="7EE28460" w14:textId="0C9B8340" w:rsidR="00637C48" w:rsidRPr="00B03090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507" w:type="dxa"/>
            <w:noWrap/>
            <w:vAlign w:val="center"/>
          </w:tcPr>
          <w:p w14:paraId="52FD422C" w14:textId="77777777" w:rsidR="00637C48" w:rsidRPr="00AB5129" w:rsidRDefault="00637C48" w:rsidP="00637C48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en-GB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4. การแข่งขันวาดภาพด้วยโปรแกรมคอมพิวเตอร์กราฟฟิก</w:t>
            </w:r>
          </w:p>
        </w:tc>
        <w:tc>
          <w:tcPr>
            <w:tcW w:w="1040" w:type="dxa"/>
            <w:noWrap/>
            <w:vAlign w:val="center"/>
          </w:tcPr>
          <w:p w14:paraId="58E07005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ทีม 2 คน</w:t>
            </w:r>
          </w:p>
        </w:tc>
        <w:tc>
          <w:tcPr>
            <w:tcW w:w="776" w:type="dxa"/>
            <w:noWrap/>
            <w:vAlign w:val="center"/>
          </w:tcPr>
          <w:p w14:paraId="35364815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904" w:type="dxa"/>
            <w:noWrap/>
            <w:vAlign w:val="center"/>
          </w:tcPr>
          <w:p w14:paraId="7E78266A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859" w:type="dxa"/>
            <w:noWrap/>
            <w:vAlign w:val="center"/>
          </w:tcPr>
          <w:p w14:paraId="6266BA13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19FD57A0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985" w:type="dxa"/>
            <w:vAlign w:val="center"/>
          </w:tcPr>
          <w:p w14:paraId="27175E1B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790" w:type="dxa"/>
          </w:tcPr>
          <w:p w14:paraId="46820880" w14:textId="7FDE2779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3561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จังหวัด</w:t>
            </w:r>
          </w:p>
        </w:tc>
      </w:tr>
      <w:tr w:rsidR="00637C48" w:rsidRPr="00AB5129" w14:paraId="66E9B98D" w14:textId="77777777" w:rsidTr="00637C48">
        <w:trPr>
          <w:trHeight w:val="465"/>
          <w:jc w:val="center"/>
        </w:trPr>
        <w:tc>
          <w:tcPr>
            <w:tcW w:w="1163" w:type="dxa"/>
            <w:noWrap/>
            <w:vAlign w:val="center"/>
          </w:tcPr>
          <w:p w14:paraId="271DFD54" w14:textId="4506F715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507" w:type="dxa"/>
            <w:noWrap/>
            <w:vAlign w:val="center"/>
          </w:tcPr>
          <w:p w14:paraId="448C45B9" w14:textId="77777777" w:rsidR="00637C48" w:rsidRPr="00AB5129" w:rsidRDefault="00637C48" w:rsidP="00637C4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5. </w:t>
            </w: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การสร้างการ์ตูนเรื่องสั้น </w:t>
            </w:r>
          </w:p>
          <w:p w14:paraId="545BAB9D" w14:textId="77777777" w:rsidR="00637C48" w:rsidRPr="00AB5129" w:rsidRDefault="00637C48" w:rsidP="00637C48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en-GB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(</w:t>
            </w: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Comic Strip</w:t>
            </w: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1040" w:type="dxa"/>
            <w:noWrap/>
            <w:vAlign w:val="center"/>
          </w:tcPr>
          <w:p w14:paraId="5BD384F8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ทีม 2 คน</w:t>
            </w:r>
          </w:p>
        </w:tc>
        <w:tc>
          <w:tcPr>
            <w:tcW w:w="776" w:type="dxa"/>
            <w:noWrap/>
            <w:vAlign w:val="center"/>
          </w:tcPr>
          <w:p w14:paraId="5CA0FD40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904" w:type="dxa"/>
            <w:noWrap/>
            <w:vAlign w:val="center"/>
          </w:tcPr>
          <w:p w14:paraId="27207451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859" w:type="dxa"/>
            <w:noWrap/>
            <w:vAlign w:val="center"/>
          </w:tcPr>
          <w:p w14:paraId="231B08C4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850" w:type="dxa"/>
            <w:noWrap/>
            <w:vAlign w:val="center"/>
          </w:tcPr>
          <w:p w14:paraId="5F2C09AA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985" w:type="dxa"/>
            <w:vAlign w:val="center"/>
          </w:tcPr>
          <w:p w14:paraId="377B9D05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790" w:type="dxa"/>
          </w:tcPr>
          <w:p w14:paraId="1C438FA0" w14:textId="14753D5A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3561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จังหวัด</w:t>
            </w:r>
          </w:p>
        </w:tc>
      </w:tr>
      <w:tr w:rsidR="00637C48" w:rsidRPr="00AB5129" w14:paraId="45231F1F" w14:textId="77777777" w:rsidTr="00637C48">
        <w:trPr>
          <w:trHeight w:val="465"/>
          <w:jc w:val="center"/>
        </w:trPr>
        <w:tc>
          <w:tcPr>
            <w:tcW w:w="1163" w:type="dxa"/>
            <w:noWrap/>
            <w:vAlign w:val="center"/>
          </w:tcPr>
          <w:p w14:paraId="2F803A8E" w14:textId="3741A963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507" w:type="dxa"/>
            <w:noWrap/>
            <w:vAlign w:val="center"/>
          </w:tcPr>
          <w:p w14:paraId="65531560" w14:textId="77777777" w:rsidR="00637C48" w:rsidRPr="00AB5129" w:rsidRDefault="00637C48" w:rsidP="00637C48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en-GB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6. </w:t>
            </w: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การออกแบบสิ่งของเครื่องใช้ด้วยโปรแกรมคอมพิวเตอร์</w:t>
            </w:r>
          </w:p>
        </w:tc>
        <w:tc>
          <w:tcPr>
            <w:tcW w:w="1040" w:type="dxa"/>
            <w:noWrap/>
            <w:vAlign w:val="center"/>
          </w:tcPr>
          <w:p w14:paraId="3F680221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ทีม 2 คน</w:t>
            </w:r>
          </w:p>
        </w:tc>
        <w:tc>
          <w:tcPr>
            <w:tcW w:w="776" w:type="dxa"/>
            <w:noWrap/>
            <w:vAlign w:val="center"/>
          </w:tcPr>
          <w:p w14:paraId="1426884E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904" w:type="dxa"/>
            <w:noWrap/>
            <w:vAlign w:val="center"/>
          </w:tcPr>
          <w:p w14:paraId="2547C36C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859" w:type="dxa"/>
            <w:noWrap/>
            <w:vAlign w:val="center"/>
          </w:tcPr>
          <w:p w14:paraId="4D20CAB8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7E0DCF6E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985" w:type="dxa"/>
            <w:vAlign w:val="center"/>
          </w:tcPr>
          <w:p w14:paraId="72DB9FF3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790" w:type="dxa"/>
          </w:tcPr>
          <w:p w14:paraId="6E942A2E" w14:textId="7AFFF9CC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3561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จังหวัด</w:t>
            </w:r>
          </w:p>
        </w:tc>
      </w:tr>
      <w:tr w:rsidR="00637C48" w:rsidRPr="00AB5129" w14:paraId="52EE9CFB" w14:textId="77777777" w:rsidTr="00637C48">
        <w:trPr>
          <w:trHeight w:val="465"/>
          <w:jc w:val="center"/>
        </w:trPr>
        <w:tc>
          <w:tcPr>
            <w:tcW w:w="1163" w:type="dxa"/>
            <w:noWrap/>
            <w:vAlign w:val="center"/>
          </w:tcPr>
          <w:p w14:paraId="6026B7D7" w14:textId="6D0BFCC0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507" w:type="dxa"/>
            <w:noWrap/>
            <w:vAlign w:val="center"/>
          </w:tcPr>
          <w:p w14:paraId="4867A320" w14:textId="77777777" w:rsidR="00637C48" w:rsidRPr="00AB5129" w:rsidRDefault="00637C48" w:rsidP="00637C48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en-GB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7. </w:t>
            </w: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การแข่งขันโปรแกรมนำเสนอ (</w:t>
            </w: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Presentation)</w:t>
            </w:r>
          </w:p>
        </w:tc>
        <w:tc>
          <w:tcPr>
            <w:tcW w:w="1040" w:type="dxa"/>
            <w:noWrap/>
            <w:vAlign w:val="center"/>
          </w:tcPr>
          <w:p w14:paraId="4AE9CB4E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ทีม 2 คน</w:t>
            </w:r>
          </w:p>
        </w:tc>
        <w:tc>
          <w:tcPr>
            <w:tcW w:w="776" w:type="dxa"/>
            <w:noWrap/>
            <w:vAlign w:val="center"/>
          </w:tcPr>
          <w:p w14:paraId="06295086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904" w:type="dxa"/>
            <w:noWrap/>
            <w:vAlign w:val="center"/>
          </w:tcPr>
          <w:p w14:paraId="7A02C858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859" w:type="dxa"/>
            <w:noWrap/>
            <w:vAlign w:val="center"/>
          </w:tcPr>
          <w:p w14:paraId="57CCC37D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850" w:type="dxa"/>
            <w:noWrap/>
            <w:vAlign w:val="center"/>
          </w:tcPr>
          <w:p w14:paraId="6574856C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985" w:type="dxa"/>
            <w:vAlign w:val="center"/>
          </w:tcPr>
          <w:p w14:paraId="422F7978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790" w:type="dxa"/>
          </w:tcPr>
          <w:p w14:paraId="3253C663" w14:textId="42D08332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3561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จังหวัด</w:t>
            </w:r>
          </w:p>
        </w:tc>
      </w:tr>
      <w:tr w:rsidR="00637C48" w:rsidRPr="00AB5129" w14:paraId="5B8B660C" w14:textId="77777777" w:rsidTr="00637C48">
        <w:trPr>
          <w:trHeight w:val="465"/>
          <w:jc w:val="center"/>
        </w:trPr>
        <w:tc>
          <w:tcPr>
            <w:tcW w:w="1163" w:type="dxa"/>
            <w:noWrap/>
            <w:vAlign w:val="center"/>
          </w:tcPr>
          <w:p w14:paraId="235AFCD2" w14:textId="7FEC3E05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507" w:type="dxa"/>
            <w:noWrap/>
            <w:vAlign w:val="center"/>
          </w:tcPr>
          <w:p w14:paraId="74A1CE64" w14:textId="77777777" w:rsidR="00637C48" w:rsidRDefault="00637C48" w:rsidP="00637C48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8. </w:t>
            </w: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การแข่งขันการสร้างเกมสร้างสรรค์</w:t>
            </w:r>
          </w:p>
          <w:p w14:paraId="7E77C4D1" w14:textId="77777777" w:rsidR="00637C48" w:rsidRPr="00AB5129" w:rsidRDefault="00637C48" w:rsidP="00637C48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en-GB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จากคอมพิวเตอร์  </w:t>
            </w:r>
          </w:p>
        </w:tc>
        <w:tc>
          <w:tcPr>
            <w:tcW w:w="1040" w:type="dxa"/>
            <w:noWrap/>
            <w:vAlign w:val="center"/>
          </w:tcPr>
          <w:p w14:paraId="53C674BE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ทีม 2 คน</w:t>
            </w:r>
          </w:p>
        </w:tc>
        <w:tc>
          <w:tcPr>
            <w:tcW w:w="776" w:type="dxa"/>
            <w:noWrap/>
            <w:vAlign w:val="center"/>
          </w:tcPr>
          <w:p w14:paraId="7F798FBC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904" w:type="dxa"/>
            <w:noWrap/>
            <w:vAlign w:val="center"/>
          </w:tcPr>
          <w:p w14:paraId="758C2305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859" w:type="dxa"/>
            <w:noWrap/>
            <w:vAlign w:val="center"/>
          </w:tcPr>
          <w:p w14:paraId="1C285D3F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850" w:type="dxa"/>
            <w:noWrap/>
            <w:vAlign w:val="center"/>
          </w:tcPr>
          <w:p w14:paraId="538DF90D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985" w:type="dxa"/>
            <w:vAlign w:val="center"/>
          </w:tcPr>
          <w:p w14:paraId="08984649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790" w:type="dxa"/>
          </w:tcPr>
          <w:p w14:paraId="54CD1AD6" w14:textId="1751092C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3561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จังหวัด</w:t>
            </w:r>
          </w:p>
        </w:tc>
      </w:tr>
      <w:tr w:rsidR="00EE5726" w:rsidRPr="00AB5129" w14:paraId="6665A1EB" w14:textId="77777777" w:rsidTr="00637C48">
        <w:trPr>
          <w:trHeight w:val="465"/>
          <w:jc w:val="center"/>
        </w:trPr>
        <w:tc>
          <w:tcPr>
            <w:tcW w:w="1163" w:type="dxa"/>
            <w:noWrap/>
            <w:vAlign w:val="center"/>
          </w:tcPr>
          <w:p w14:paraId="0DD6C031" w14:textId="251431CA" w:rsidR="00EE5726" w:rsidRPr="00AB5129" w:rsidRDefault="00EE5726" w:rsidP="00EE5726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507" w:type="dxa"/>
            <w:noWrap/>
            <w:vAlign w:val="center"/>
          </w:tcPr>
          <w:p w14:paraId="0297C583" w14:textId="77777777" w:rsidR="00EE5726" w:rsidRPr="00AB5129" w:rsidRDefault="00EE5726" w:rsidP="00EE5726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9. การแสดงทางวิทยาศาสตร์ </w:t>
            </w:r>
            <w:r w:rsidRPr="00FA0CC2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(</w:t>
            </w:r>
            <w:r w:rsidRPr="00FA0CC2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Science Show)</w:t>
            </w:r>
          </w:p>
        </w:tc>
        <w:tc>
          <w:tcPr>
            <w:tcW w:w="1040" w:type="dxa"/>
            <w:noWrap/>
            <w:vAlign w:val="center"/>
          </w:tcPr>
          <w:p w14:paraId="1380DE6D" w14:textId="77777777" w:rsidR="00EE5726" w:rsidRPr="00AB5129" w:rsidRDefault="00EE5726" w:rsidP="00EE5726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ทีม 3 คน</w:t>
            </w:r>
          </w:p>
        </w:tc>
        <w:tc>
          <w:tcPr>
            <w:tcW w:w="776" w:type="dxa"/>
            <w:noWrap/>
            <w:vAlign w:val="center"/>
          </w:tcPr>
          <w:p w14:paraId="51E1B90A" w14:textId="77777777" w:rsidR="00EE5726" w:rsidRPr="00AB5129" w:rsidRDefault="00EE5726" w:rsidP="00EE5726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904" w:type="dxa"/>
            <w:noWrap/>
            <w:vAlign w:val="center"/>
          </w:tcPr>
          <w:p w14:paraId="5B84A360" w14:textId="77777777" w:rsidR="00EE5726" w:rsidRPr="00AB5129" w:rsidRDefault="00EE5726" w:rsidP="00EE5726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859" w:type="dxa"/>
            <w:noWrap/>
            <w:vAlign w:val="center"/>
          </w:tcPr>
          <w:p w14:paraId="0A7C858D" w14:textId="77D2E2CE" w:rsidR="00EE5726" w:rsidRPr="00AB5129" w:rsidRDefault="00EE5726" w:rsidP="00EE5726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850" w:type="dxa"/>
            <w:noWrap/>
            <w:vAlign w:val="center"/>
          </w:tcPr>
          <w:p w14:paraId="661C265F" w14:textId="61A259A6" w:rsidR="00EE5726" w:rsidRPr="00AB5129" w:rsidRDefault="00EE5726" w:rsidP="00EE5726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985" w:type="dxa"/>
            <w:vAlign w:val="center"/>
          </w:tcPr>
          <w:p w14:paraId="60F8F489" w14:textId="00B1A087" w:rsidR="00EE5726" w:rsidRPr="00AB5129" w:rsidRDefault="00EE5726" w:rsidP="00EE5726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790" w:type="dxa"/>
          </w:tcPr>
          <w:p w14:paraId="49CA066F" w14:textId="27A1AF60" w:rsidR="00EE5726" w:rsidRPr="00AB5129" w:rsidRDefault="00EE5726" w:rsidP="00EE5726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3561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จังหวัด</w:t>
            </w:r>
          </w:p>
        </w:tc>
      </w:tr>
      <w:tr w:rsidR="00637C48" w:rsidRPr="00AB5129" w14:paraId="13BBB564" w14:textId="77777777" w:rsidTr="00637C48">
        <w:trPr>
          <w:trHeight w:val="465"/>
          <w:jc w:val="center"/>
        </w:trPr>
        <w:tc>
          <w:tcPr>
            <w:tcW w:w="1163" w:type="dxa"/>
            <w:noWrap/>
            <w:vAlign w:val="center"/>
          </w:tcPr>
          <w:p w14:paraId="6401AD27" w14:textId="12C6E27C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507" w:type="dxa"/>
            <w:noWrap/>
            <w:vAlign w:val="center"/>
          </w:tcPr>
          <w:p w14:paraId="2F5CA9E1" w14:textId="77777777" w:rsidR="00637C48" w:rsidRPr="00AB5129" w:rsidRDefault="00637C48" w:rsidP="00637C48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10. </w:t>
            </w:r>
            <w:r w:rsidRPr="00484635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การแข่งขันการสร้าง </w:t>
            </w:r>
            <w:r w:rsidRPr="00484635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Web Applications</w:t>
            </w:r>
          </w:p>
        </w:tc>
        <w:tc>
          <w:tcPr>
            <w:tcW w:w="1040" w:type="dxa"/>
            <w:noWrap/>
            <w:vAlign w:val="center"/>
          </w:tcPr>
          <w:p w14:paraId="10EDE81F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ทีม 2 คน</w:t>
            </w:r>
          </w:p>
        </w:tc>
        <w:tc>
          <w:tcPr>
            <w:tcW w:w="776" w:type="dxa"/>
            <w:noWrap/>
            <w:vAlign w:val="center"/>
          </w:tcPr>
          <w:p w14:paraId="11EE9667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904" w:type="dxa"/>
            <w:noWrap/>
            <w:vAlign w:val="center"/>
          </w:tcPr>
          <w:p w14:paraId="090C962F" w14:textId="77777777" w:rsidR="00637C48" w:rsidRPr="00AB5129" w:rsidRDefault="00637C48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859" w:type="dxa"/>
            <w:noWrap/>
            <w:vAlign w:val="center"/>
          </w:tcPr>
          <w:p w14:paraId="42EA355B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2E0DCB50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985" w:type="dxa"/>
            <w:vAlign w:val="center"/>
          </w:tcPr>
          <w:p w14:paraId="623D7B13" w14:textId="77777777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790" w:type="dxa"/>
          </w:tcPr>
          <w:p w14:paraId="6BA77EE3" w14:textId="0C3A0FBC" w:rsidR="00637C48" w:rsidRPr="00AB5129" w:rsidRDefault="00637C48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3561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จังหวัด</w:t>
            </w:r>
          </w:p>
        </w:tc>
      </w:tr>
      <w:tr w:rsidR="008C378A" w:rsidRPr="00AB5129" w14:paraId="6455D500" w14:textId="77777777" w:rsidTr="00637C48">
        <w:trPr>
          <w:trHeight w:val="465"/>
          <w:jc w:val="center"/>
        </w:trPr>
        <w:tc>
          <w:tcPr>
            <w:tcW w:w="1163" w:type="dxa"/>
            <w:shd w:val="clear" w:color="auto" w:fill="BFBFBF" w:themeFill="background1" w:themeFillShade="BF"/>
            <w:noWrap/>
            <w:vAlign w:val="center"/>
          </w:tcPr>
          <w:p w14:paraId="232A7899" w14:textId="77777777" w:rsidR="008C378A" w:rsidRPr="00AB5129" w:rsidRDefault="008C378A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507" w:type="dxa"/>
            <w:shd w:val="clear" w:color="auto" w:fill="BFBFBF" w:themeFill="background1" w:themeFillShade="BF"/>
            <w:noWrap/>
            <w:vAlign w:val="center"/>
          </w:tcPr>
          <w:p w14:paraId="2F61530F" w14:textId="6105200A" w:rsidR="008C378A" w:rsidRPr="00AB5129" w:rsidRDefault="008C378A" w:rsidP="00637C48">
            <w:p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en-GB"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en-GB"/>
              </w:rPr>
              <w:t xml:space="preserve">รวมทั้งหมด 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  <w:lang w:val="en-GB"/>
              </w:rPr>
              <w:t>10</w:t>
            </w: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en-GB"/>
              </w:rPr>
              <w:t xml:space="preserve">  กิจกรรม 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  <w:lang w:val="en-GB"/>
              </w:rPr>
              <w:t>2</w:t>
            </w:r>
            <w:r w:rsidR="00EE572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  <w:lang w:val="en-GB"/>
              </w:rPr>
              <w:t>6</w:t>
            </w: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  <w:lang w:val="en-GB"/>
              </w:rPr>
              <w:t xml:space="preserve">  รายการ</w:t>
            </w:r>
          </w:p>
        </w:tc>
        <w:tc>
          <w:tcPr>
            <w:tcW w:w="1040" w:type="dxa"/>
            <w:shd w:val="clear" w:color="auto" w:fill="BFBFBF" w:themeFill="background1" w:themeFillShade="BF"/>
            <w:noWrap/>
            <w:vAlign w:val="center"/>
          </w:tcPr>
          <w:p w14:paraId="43BC393F" w14:textId="7D8C9D60" w:rsidR="008C378A" w:rsidRPr="00AB5129" w:rsidRDefault="00EE5726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62</w:t>
            </w:r>
            <w:r w:rsidR="008C378A"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คน</w:t>
            </w:r>
          </w:p>
        </w:tc>
        <w:tc>
          <w:tcPr>
            <w:tcW w:w="776" w:type="dxa"/>
            <w:shd w:val="clear" w:color="auto" w:fill="BFBFBF" w:themeFill="background1" w:themeFillShade="BF"/>
            <w:noWrap/>
            <w:vAlign w:val="center"/>
          </w:tcPr>
          <w:p w14:paraId="26ECF4B7" w14:textId="77777777" w:rsidR="008C378A" w:rsidRPr="00AB5129" w:rsidRDefault="008C378A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904" w:type="dxa"/>
            <w:shd w:val="clear" w:color="auto" w:fill="BFBFBF" w:themeFill="background1" w:themeFillShade="BF"/>
            <w:noWrap/>
            <w:vAlign w:val="center"/>
          </w:tcPr>
          <w:p w14:paraId="6B74C740" w14:textId="77777777" w:rsidR="008C378A" w:rsidRPr="00AB5129" w:rsidRDefault="008C378A" w:rsidP="00637C48">
            <w:pPr>
              <w:spacing w:after="0" w:line="240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AB512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859" w:type="dxa"/>
            <w:shd w:val="clear" w:color="auto" w:fill="BFBFBF" w:themeFill="background1" w:themeFillShade="BF"/>
            <w:noWrap/>
            <w:vAlign w:val="center"/>
          </w:tcPr>
          <w:p w14:paraId="7A0CD9FB" w14:textId="64E2B9F1" w:rsidR="008C378A" w:rsidRPr="00AB5129" w:rsidRDefault="00EE5726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7</w:t>
            </w:r>
          </w:p>
        </w:tc>
        <w:tc>
          <w:tcPr>
            <w:tcW w:w="850" w:type="dxa"/>
            <w:shd w:val="clear" w:color="auto" w:fill="BFBFBF" w:themeFill="background1" w:themeFillShade="BF"/>
            <w:noWrap/>
            <w:vAlign w:val="center"/>
          </w:tcPr>
          <w:p w14:paraId="5A137C93" w14:textId="77777777" w:rsidR="008C378A" w:rsidRPr="00AB5129" w:rsidRDefault="008C378A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8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89F0020" w14:textId="77777777" w:rsidR="008C378A" w:rsidRPr="00AB5129" w:rsidRDefault="008C378A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8</w:t>
            </w:r>
          </w:p>
        </w:tc>
        <w:tc>
          <w:tcPr>
            <w:tcW w:w="790" w:type="dxa"/>
            <w:shd w:val="clear" w:color="auto" w:fill="BFBFBF" w:themeFill="background1" w:themeFillShade="BF"/>
            <w:vAlign w:val="center"/>
          </w:tcPr>
          <w:p w14:paraId="46D4949B" w14:textId="77777777" w:rsidR="008C378A" w:rsidRPr="00AB5129" w:rsidRDefault="008C378A" w:rsidP="00637C4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</w:tbl>
    <w:p w14:paraId="648F1E17" w14:textId="77777777" w:rsidR="005C6D99" w:rsidRDefault="005C6D99" w:rsidP="00637C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10ECAEA2" w14:textId="3F0A6F3F" w:rsidR="00D3305A" w:rsidRPr="00E52B24" w:rsidRDefault="001E01F7" w:rsidP="00637C48">
      <w:pPr>
        <w:spacing w:after="0" w:line="240" w:lineRule="auto"/>
        <w:jc w:val="right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4BA16730" w14:textId="77777777" w:rsidR="00D3305A" w:rsidRDefault="00D3305A" w:rsidP="00637C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15B75B8" w14:textId="77777777" w:rsidR="00D3305A" w:rsidRDefault="00D3305A" w:rsidP="00637C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BAC11A0" w14:textId="77777777" w:rsidR="00D3305A" w:rsidRDefault="00D3305A" w:rsidP="00637C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1EC0B9F" w14:textId="77777777" w:rsidR="00FD649A" w:rsidRDefault="00FD649A">
      <w:pP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br w:type="page"/>
      </w:r>
    </w:p>
    <w:p w14:paraId="231BFCC8" w14:textId="042105E6" w:rsidR="00D92D1E" w:rsidRPr="00056D8F" w:rsidRDefault="00D65EC2" w:rsidP="00637C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056D8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lastRenderedPageBreak/>
        <w:t>เกณฑ์การแข่งขัน</w:t>
      </w:r>
      <w:r w:rsidR="0026066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กลุ่มสาระการเรียนรู้วิทยาศาสตร์และเทคโนโลยี</w:t>
      </w:r>
      <w:r w:rsidR="00056D8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</w:p>
    <w:p w14:paraId="1757C89E" w14:textId="77777777" w:rsidR="00637C48" w:rsidRDefault="00637C48" w:rsidP="00637C48">
      <w:pPr>
        <w:spacing w:after="0" w:line="259" w:lineRule="auto"/>
        <w:rPr>
          <w:rFonts w:ascii="TH SarabunPSK" w:hAnsi="TH SarabunPSK" w:cs="TH SarabunPSK"/>
          <w:sz w:val="32"/>
          <w:szCs w:val="32"/>
        </w:rPr>
      </w:pPr>
    </w:p>
    <w:p w14:paraId="76624D31" w14:textId="77777777" w:rsidR="00FD649A" w:rsidRDefault="00FD649A" w:rsidP="00FD649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893F91F" wp14:editId="5FC90DA6">
                <wp:simplePos x="0" y="0"/>
                <wp:positionH relativeFrom="page">
                  <wp:posOffset>1155700</wp:posOffset>
                </wp:positionH>
                <wp:positionV relativeFrom="paragraph">
                  <wp:posOffset>0</wp:posOffset>
                </wp:positionV>
                <wp:extent cx="5543550" cy="387350"/>
                <wp:effectExtent l="0" t="0" r="0" b="0"/>
                <wp:wrapNone/>
                <wp:docPr id="1237970919" name="สี่เหลี่ยมผืนผ้า: มุมมน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3550" cy="387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3C7370" w14:textId="3298095A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กลุ่มสาระการเรียนรู้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วิทยา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ศาสตร์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 </w:t>
                            </w:r>
                            <w:r w:rsidRPr="00D23E6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การประกวดโครงงานวิทยาศาสตร์ประเภทสิ่งประดิษฐ์</w:t>
                            </w:r>
                          </w:p>
                          <w:p w14:paraId="38256E06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EFAA9F5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156E44F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D818F67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E67410E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A37795F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D380FB2" w14:textId="77777777" w:rsidR="00FD649A" w:rsidRPr="00582039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93F91F" id="สี่เหลี่ยมผืนผ้า: มุมมน 25" o:spid="_x0000_s1026" style="position:absolute;left:0;text-align:left;margin-left:91pt;margin-top:0;width:436.5pt;height:30.5pt;z-index: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" fillcolor="window" strokecolor="windowText" strokeweight=".5pt">
                <v:stroke joinstyle="miter"/>
                <v:path arrowok="t"/>
                <v:textbox>
                  <w:txbxContent>
                    <w:p w14:paraId="663C7370" w14:textId="3298095A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กลุ่มสาระการเรียนรู้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วิทยา</w:t>
                      </w: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ศาสตร์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: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 </w:t>
                      </w:r>
                      <w:r w:rsidRPr="00D23E6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การประกวดโครงงานวิทยาศาสตร์ประเภทสิ่งประดิษฐ์</w:t>
                      </w:r>
                    </w:p>
                    <w:p w14:paraId="38256E06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EFAA9F5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156E44F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D818F67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E67410E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A37795F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D380FB2" w14:textId="77777777" w:rsidR="00FD649A" w:rsidRPr="00582039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</w:t>
      </w:r>
    </w:p>
    <w:p w14:paraId="34384C35" w14:textId="77777777" w:rsidR="00FD649A" w:rsidRDefault="00FD649A" w:rsidP="00FD649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D014A87" w14:textId="16028C8D" w:rsidR="00FD649A" w:rsidRPr="00725685" w:rsidRDefault="00FD649A" w:rsidP="00FD649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5685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725685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คุณสมบัติผู้เข้าประกวด</w:t>
      </w:r>
    </w:p>
    <w:p w14:paraId="4594F5AF" w14:textId="77777777" w:rsidR="00FD649A" w:rsidRPr="00725685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25685">
        <w:rPr>
          <w:rFonts w:ascii="TH SarabunPSK" w:hAnsi="TH SarabunPSK" w:cs="TH SarabunPSK"/>
          <w:sz w:val="32"/>
          <w:szCs w:val="32"/>
        </w:rPr>
        <w:t>1.1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นักเรียนระดับชั้น ป.</w:t>
      </w:r>
      <w:r w:rsidRPr="00725685">
        <w:rPr>
          <w:rFonts w:ascii="TH SarabunPSK" w:hAnsi="TH SarabunPSK" w:cs="TH SarabunPSK"/>
          <w:sz w:val="32"/>
          <w:szCs w:val="32"/>
        </w:rPr>
        <w:t>4-6</w:t>
      </w:r>
    </w:p>
    <w:p w14:paraId="7EA20FD7" w14:textId="77777777" w:rsidR="00FD649A" w:rsidRPr="00725685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25685">
        <w:rPr>
          <w:rFonts w:ascii="TH SarabunPSK" w:hAnsi="TH SarabunPSK" w:cs="TH SarabunPSK"/>
          <w:sz w:val="32"/>
          <w:szCs w:val="32"/>
        </w:rPr>
        <w:t>1.2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นักเรียนระดับชั้น ม.</w:t>
      </w:r>
      <w:r w:rsidRPr="00725685">
        <w:rPr>
          <w:rFonts w:ascii="TH SarabunPSK" w:hAnsi="TH SarabunPSK" w:cs="TH SarabunPSK"/>
          <w:sz w:val="32"/>
          <w:szCs w:val="32"/>
        </w:rPr>
        <w:t>1-3</w:t>
      </w:r>
    </w:p>
    <w:p w14:paraId="2A46A012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25685">
        <w:rPr>
          <w:rFonts w:ascii="TH SarabunPSK" w:hAnsi="TH SarabunPSK" w:cs="TH SarabunPSK"/>
          <w:sz w:val="32"/>
          <w:szCs w:val="32"/>
        </w:rPr>
        <w:t>1.3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นักเรียนระดับชั้น ม.</w:t>
      </w:r>
      <w:r w:rsidRPr="00725685">
        <w:rPr>
          <w:rFonts w:ascii="TH SarabunPSK" w:hAnsi="TH SarabunPSK" w:cs="TH SarabunPSK"/>
          <w:sz w:val="32"/>
          <w:szCs w:val="32"/>
        </w:rPr>
        <w:t>4-6</w:t>
      </w:r>
    </w:p>
    <w:p w14:paraId="2AF4E714" w14:textId="77777777" w:rsidR="00FD649A" w:rsidRPr="00725685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2779AD8" w14:textId="77777777" w:rsidR="00FD649A" w:rsidRPr="00725685" w:rsidRDefault="00FD649A" w:rsidP="00FD649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5685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725685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ประเภทและจำนวนผู้เข้าประกวด (ประเภททีม </w:t>
      </w:r>
      <w:r w:rsidRPr="00725685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25685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คน)</w:t>
      </w:r>
    </w:p>
    <w:p w14:paraId="717C352B" w14:textId="477A97B1" w:rsidR="00FD649A" w:rsidRPr="00725685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25685">
        <w:rPr>
          <w:rFonts w:ascii="TH SarabunPSK" w:hAnsi="TH SarabunPSK" w:cs="TH SarabunPSK"/>
          <w:sz w:val="32"/>
          <w:szCs w:val="32"/>
        </w:rPr>
        <w:t>2.1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ระดับชั้น ป.</w:t>
      </w:r>
      <w:r w:rsidRPr="00725685">
        <w:rPr>
          <w:rFonts w:ascii="TH SarabunPSK" w:hAnsi="TH SarabunPSK" w:cs="TH SarabunPSK"/>
          <w:sz w:val="32"/>
          <w:szCs w:val="32"/>
        </w:rPr>
        <w:t>4-6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Pr="00725685">
        <w:rPr>
          <w:rFonts w:ascii="TH SarabunPSK" w:hAnsi="TH SarabunPSK" w:cs="TH SarabunPSK"/>
          <w:sz w:val="32"/>
          <w:szCs w:val="32"/>
        </w:rPr>
        <w:t>1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ทีม</w:t>
      </w:r>
    </w:p>
    <w:p w14:paraId="4510B79E" w14:textId="451A2D81" w:rsidR="00FD649A" w:rsidRPr="00725685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25685">
        <w:rPr>
          <w:rFonts w:ascii="TH SarabunPSK" w:hAnsi="TH SarabunPSK" w:cs="TH SarabunPSK"/>
          <w:sz w:val="32"/>
          <w:szCs w:val="32"/>
        </w:rPr>
        <w:t>2.2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ระดับชั้น ม.</w:t>
      </w:r>
      <w:r w:rsidRPr="00725685">
        <w:rPr>
          <w:rFonts w:ascii="TH SarabunPSK" w:hAnsi="TH SarabunPSK" w:cs="TH SarabunPSK"/>
          <w:sz w:val="32"/>
          <w:szCs w:val="32"/>
        </w:rPr>
        <w:t>1-3</w:t>
      </w:r>
      <w:r w:rsidRPr="00725685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25685">
        <w:rPr>
          <w:rFonts w:ascii="TH SarabunPSK" w:hAnsi="TH SarabunPSK" w:cs="TH SarabunPSK"/>
          <w:sz w:val="32"/>
          <w:szCs w:val="32"/>
        </w:rPr>
        <w:t>1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ทีม</w:t>
      </w:r>
    </w:p>
    <w:p w14:paraId="2D611220" w14:textId="18507D4A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25685"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/>
          <w:sz w:val="32"/>
          <w:szCs w:val="32"/>
        </w:rPr>
        <w:t>3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ระดับชั้น ม.</w:t>
      </w:r>
      <w:r w:rsidRPr="00725685">
        <w:rPr>
          <w:rFonts w:ascii="TH SarabunPSK" w:hAnsi="TH SarabunPSK" w:cs="TH SarabunPSK"/>
          <w:sz w:val="32"/>
          <w:szCs w:val="32"/>
        </w:rPr>
        <w:t>4-6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Pr="00725685">
        <w:rPr>
          <w:rFonts w:ascii="TH SarabunPSK" w:hAnsi="TH SarabunPSK" w:cs="TH SarabunPSK"/>
          <w:sz w:val="32"/>
          <w:szCs w:val="32"/>
        </w:rPr>
        <w:t>1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ทีม</w:t>
      </w:r>
    </w:p>
    <w:p w14:paraId="2B3938DB" w14:textId="77777777" w:rsidR="00FD649A" w:rsidRPr="00725685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001146B" w14:textId="77777777" w:rsidR="00FD649A" w:rsidRPr="00725685" w:rsidRDefault="00FD649A" w:rsidP="00FD649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5685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725685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วิธีดำเนินการและรายละเอียดหลักเกณฑ์การประกวด</w:t>
      </w:r>
    </w:p>
    <w:p w14:paraId="44790897" w14:textId="77777777" w:rsidR="00FD649A" w:rsidRPr="00725685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25685">
        <w:rPr>
          <w:rFonts w:ascii="TH SarabunPSK" w:hAnsi="TH SarabunPSK" w:cs="TH SarabunPSK"/>
          <w:sz w:val="32"/>
          <w:szCs w:val="32"/>
        </w:rPr>
        <w:t>3.1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ส่งรายชื่อนักเรียนผู้เข้าประกวด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ทีมละ 3 คน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พร้อมชื่อครูที่ปรึกษาทีมละ </w:t>
      </w:r>
      <w:r w:rsidRPr="00725685">
        <w:rPr>
          <w:rFonts w:ascii="TH SarabunPSK" w:hAnsi="TH SarabunPSK" w:cs="TH SarabunPSK"/>
          <w:sz w:val="32"/>
          <w:szCs w:val="32"/>
        </w:rPr>
        <w:t>2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คน ตามแบบฟอร์มที่กำหนด</w:t>
      </w:r>
    </w:p>
    <w:p w14:paraId="724B59C7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25685">
        <w:rPr>
          <w:rFonts w:ascii="TH SarabunPSK" w:hAnsi="TH SarabunPSK" w:cs="TH SarabunPSK"/>
          <w:sz w:val="32"/>
          <w:szCs w:val="32"/>
        </w:rPr>
        <w:t>3.2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โครงงานที่ส่งเข้าประกวดต้องเป็นโครงงานประเภทสิ่งประดิษฐ์ที่เกี่ยวข้องกับกลุ่มสาระการเรียนรู้วิทยาศาสตร์ที่ใช้วิธีการทางวิทยาศาสตร์ในการศึกษาหาความรู้เพื่อให้ได้คำตอบในเรื่องที่ศึกษา</w:t>
      </w:r>
    </w:p>
    <w:p w14:paraId="4FC01596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C29A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9168" behindDoc="0" locked="0" layoutInCell="1" allowOverlap="1" wp14:anchorId="3F1D8F04" wp14:editId="4357AFDD">
                <wp:simplePos x="0" y="0"/>
                <wp:positionH relativeFrom="margin">
                  <wp:posOffset>145415</wp:posOffset>
                </wp:positionH>
                <wp:positionV relativeFrom="paragraph">
                  <wp:posOffset>85090</wp:posOffset>
                </wp:positionV>
                <wp:extent cx="5374005" cy="1879600"/>
                <wp:effectExtent l="0" t="0" r="17145" b="25400"/>
                <wp:wrapSquare wrapText="bothSides"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4005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F05DD" w14:textId="77777777" w:rsidR="00FD649A" w:rsidRPr="007C037B" w:rsidRDefault="00FD649A" w:rsidP="00FD649A">
                            <w:pPr>
                              <w:spacing w:after="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7C037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กรุณาส่ง</w:t>
                            </w:r>
                          </w:p>
                          <w:p w14:paraId="0D50E633" w14:textId="77777777" w:rsidR="00FD649A" w:rsidRPr="007C037B" w:rsidRDefault="00FD649A" w:rsidP="00FD649A">
                            <w:pPr>
                              <w:spacing w:after="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7C037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7C037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ผู้อำนวยการโรงเรียน นางสาวสมัยพร   สุระเสน</w:t>
                            </w:r>
                          </w:p>
                          <w:p w14:paraId="739BF031" w14:textId="77777777" w:rsidR="00FD649A" w:rsidRPr="007C037B" w:rsidRDefault="00FD649A" w:rsidP="00FD649A">
                            <w:pPr>
                              <w:spacing w:after="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7C037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7C037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(คณะกรรมการประสานงานการแข่งขัน)โครงงานวิทยาศาสตร์ ประเภทสิ่งประดิษฐ์ </w:t>
                            </w:r>
                            <w:r w:rsidRPr="007C037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05A7472" w14:textId="77777777" w:rsidR="00FD649A" w:rsidRPr="007C037B" w:rsidRDefault="00FD649A" w:rsidP="00FD649A">
                            <w:pPr>
                              <w:spacing w:after="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7C037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 w:rsidRPr="007C037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ที่อยู่โรงเรียนอาเวมารีอาอำนาจเจริญ 32 หมู่ 9 ตำบลโนนหนามแท่ง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C037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อำเภอเมือง</w:t>
                            </w:r>
                          </w:p>
                          <w:p w14:paraId="693221F0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C037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7C037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จังหวัดอำนาจเจริญ  37000</w:t>
                            </w:r>
                          </w:p>
                          <w:p w14:paraId="434CDCF0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</w:p>
                          <w:p w14:paraId="76C4BA7A" w14:textId="77777777" w:rsidR="00FD649A" w:rsidRPr="000B1B87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0B1B8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(ส่งเอกสารประกอบการแข่งขันการประกวดโครงงานวิทยาศาสตร์ ประเภทสิ่งประดิษฐ์ ระดับชั้น</w:t>
                            </w:r>
                            <w:r w:rsidRPr="000B1B87">
                              <w:rPr>
                                <w:rFonts w:ascii="TH SarabunPSK" w:hAnsi="TH SarabunPSK" w:cs="TH SarabunPSK"/>
                              </w:rPr>
                              <w:t>………</w:t>
                            </w:r>
                            <w:r w:rsidRPr="000B1B8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D8F0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left:0;text-align:left;margin-left:11.45pt;margin-top:6.7pt;width:423.15pt;height:148pt;z-index:251719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" strokeweight=".25pt">
                <v:textbox>
                  <w:txbxContent>
                    <w:p w14:paraId="7ABF05DD" w14:textId="77777777" w:rsidR="00FD649A" w:rsidRPr="007C037B" w:rsidRDefault="00FD649A" w:rsidP="00FD649A">
                      <w:pPr>
                        <w:spacing w:after="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7C037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กรุณาส่ง</w:t>
                      </w:r>
                    </w:p>
                    <w:p w14:paraId="0D50E633" w14:textId="77777777" w:rsidR="00FD649A" w:rsidRPr="007C037B" w:rsidRDefault="00FD649A" w:rsidP="00FD649A">
                      <w:pPr>
                        <w:spacing w:after="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7C037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 w:rsidRPr="007C037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ผู้อำนวยการโรงเรียน นางสาวสมัยพร   สุระเสน</w:t>
                      </w:r>
                    </w:p>
                    <w:p w14:paraId="739BF031" w14:textId="77777777" w:rsidR="00FD649A" w:rsidRPr="007C037B" w:rsidRDefault="00FD649A" w:rsidP="00FD649A">
                      <w:pPr>
                        <w:spacing w:after="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7C037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 w:rsidRPr="007C037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(คณะกรรมการประสานงานการแข่งขัน)โครงงานวิทยาศาสตร์ ประเภทสิ่งประดิษฐ์ </w:t>
                      </w:r>
                      <w:r w:rsidRPr="007C037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05A7472" w14:textId="77777777" w:rsidR="00FD649A" w:rsidRPr="007C037B" w:rsidRDefault="00FD649A" w:rsidP="00FD649A">
                      <w:pPr>
                        <w:spacing w:after="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7C037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ab/>
                      </w:r>
                      <w:r w:rsidRPr="007C037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ที่อยู่โรงเรียนอาเวมารีอาอำนาจเจริญ 32 หมู่ 9 ตำบลโนนหนามแท่ง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C037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อำเภอเมือง</w:t>
                      </w:r>
                    </w:p>
                    <w:p w14:paraId="693221F0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C037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 w:rsidRPr="007C037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จังหวัดอำนาจเจริญ  37000</w:t>
                      </w:r>
                    </w:p>
                    <w:p w14:paraId="434CDCF0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</w:p>
                    <w:p w14:paraId="76C4BA7A" w14:textId="77777777" w:rsidR="00FD649A" w:rsidRPr="000B1B87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0B1B87">
                        <w:rPr>
                          <w:rFonts w:ascii="TH SarabunPSK" w:hAnsi="TH SarabunPSK" w:cs="TH SarabunPSK" w:hint="cs"/>
                          <w:cs/>
                        </w:rPr>
                        <w:t>(ส่งเอกสารประกอบการแข่งขันการประกวดโครงงานวิทยาศาสตร์ ประเภทสิ่งประดิษฐ์ ระดับชั้น</w:t>
                      </w:r>
                      <w:r w:rsidRPr="000B1B87">
                        <w:rPr>
                          <w:rFonts w:ascii="TH SarabunPSK" w:hAnsi="TH SarabunPSK" w:cs="TH SarabunPSK"/>
                        </w:rPr>
                        <w:t>………</w:t>
                      </w:r>
                      <w:r w:rsidRPr="000B1B87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0903B8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FE076B8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137589E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34F9530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F1B52F0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649AECE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9953278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3C40B13" w14:textId="2A910C64" w:rsidR="00FD649A" w:rsidRPr="00725685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25685">
        <w:rPr>
          <w:rFonts w:ascii="TH SarabunPSK" w:hAnsi="TH SarabunPSK" w:cs="TH SarabunPSK"/>
          <w:sz w:val="32"/>
          <w:szCs w:val="32"/>
        </w:rPr>
        <w:t>3.3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ส่งรายงานโครงงานเป็นรูปเล่มล่วงหน้าก่อนการประกวดจำนวน </w:t>
      </w:r>
      <w:r w:rsidRPr="00725685">
        <w:rPr>
          <w:rFonts w:ascii="TH SarabunPSK" w:hAnsi="TH SarabunPSK" w:cs="TH SarabunPSK"/>
          <w:sz w:val="32"/>
          <w:szCs w:val="32"/>
        </w:rPr>
        <w:t>6</w:t>
      </w:r>
      <w:r w:rsidRPr="00725685">
        <w:rPr>
          <w:rFonts w:ascii="TH SarabunPSK" w:hAnsi="TH SarabunPSK" w:cs="TH SarabunPSK"/>
          <w:sz w:val="32"/>
          <w:szCs w:val="32"/>
          <w:cs/>
        </w:rPr>
        <w:t xml:space="preserve"> ชุด (ระดับภาค)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โดยส่งเอกสารจ่าหน้าซอง ดังนี้</w:t>
      </w:r>
    </w:p>
    <w:p w14:paraId="02E9A382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25685">
        <w:rPr>
          <w:rFonts w:ascii="TH SarabunPSK" w:hAnsi="TH SarabunPSK" w:cs="TH SarabunPSK"/>
          <w:sz w:val="32"/>
          <w:szCs w:val="32"/>
        </w:rPr>
        <w:t xml:space="preserve">3.4 </w:t>
      </w:r>
      <w:r w:rsidRPr="00725685">
        <w:rPr>
          <w:rFonts w:ascii="TH SarabunPSK" w:hAnsi="TH SarabunPSK" w:cs="TH SarabunPSK"/>
          <w:sz w:val="32"/>
          <w:szCs w:val="32"/>
          <w:cs/>
        </w:rPr>
        <w:t>นำผังโครงงานมาแสดงตามเกณฑ์มาตรฐาน</w:t>
      </w:r>
    </w:p>
    <w:p w14:paraId="58327044" w14:textId="77777777" w:rsidR="00FD649A" w:rsidRDefault="00FD649A" w:rsidP="00FD649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06880" behindDoc="0" locked="0" layoutInCell="1" allowOverlap="1" wp14:anchorId="01E32541" wp14:editId="0218EED5">
                <wp:simplePos x="0" y="0"/>
                <wp:positionH relativeFrom="column">
                  <wp:posOffset>5993765</wp:posOffset>
                </wp:positionH>
                <wp:positionV relativeFrom="paragraph">
                  <wp:posOffset>153035</wp:posOffset>
                </wp:positionV>
                <wp:extent cx="0" cy="342900"/>
                <wp:effectExtent l="76200" t="38100" r="57150" b="19050"/>
                <wp:wrapNone/>
                <wp:docPr id="1315310768" name="ลูกศรเชื่อมต่อแบบ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1BE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5" o:spid="_x0000_s1026" type="#_x0000_t32" style="position:absolute;margin-left:471.95pt;margin-top:12.05pt;width:0;height:27pt;flip:x y;z-index:251706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" strokecolor="black [3213]" strokeweight="1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4832" behindDoc="0" locked="0" layoutInCell="1" allowOverlap="1" wp14:anchorId="118F080C" wp14:editId="37347458">
                <wp:simplePos x="0" y="0"/>
                <wp:positionH relativeFrom="column">
                  <wp:posOffset>1631950</wp:posOffset>
                </wp:positionH>
                <wp:positionV relativeFrom="paragraph">
                  <wp:posOffset>111759</wp:posOffset>
                </wp:positionV>
                <wp:extent cx="349250" cy="0"/>
                <wp:effectExtent l="38100" t="76200" r="0" b="76200"/>
                <wp:wrapNone/>
                <wp:docPr id="829529330" name="ลูกศรเชื่อมต่อแบบตรง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4925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F124F" id="ลูกศรเชื่อมต่อแบบตรง 21" o:spid="_x0000_s1026" type="#_x0000_t32" style="position:absolute;margin-left:128.5pt;margin-top:8.8pt;width:27.5pt;height:0;flip:x y;z-index:251704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" strokecolor="black [3213]" strokeweight="1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2602AD4" wp14:editId="6E57ECFE">
                <wp:simplePos x="0" y="0"/>
                <wp:positionH relativeFrom="column">
                  <wp:posOffset>4552950</wp:posOffset>
                </wp:positionH>
                <wp:positionV relativeFrom="paragraph">
                  <wp:posOffset>105410</wp:posOffset>
                </wp:positionV>
                <wp:extent cx="431800" cy="6350"/>
                <wp:effectExtent l="0" t="76200" r="6350" b="69850"/>
                <wp:wrapNone/>
                <wp:docPr id="1798764902" name="ลูกศรเชื่อมต่อแบบตร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31800" cy="63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72483" id="ลูกศรเชื่อมต่อแบบตรง 19" o:spid="_x0000_s1026" type="#_x0000_t32" style="position:absolute;margin-left:358.5pt;margin-top:8.3pt;width:34pt;height:.5pt;flip:y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" strokecolor="black [3213]" strokeweight="1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3808" behindDoc="0" locked="0" layoutInCell="1" allowOverlap="1" wp14:anchorId="3E2BAE5B" wp14:editId="2CCCAA0F">
                <wp:simplePos x="0" y="0"/>
                <wp:positionH relativeFrom="column">
                  <wp:posOffset>5511800</wp:posOffset>
                </wp:positionH>
                <wp:positionV relativeFrom="paragraph">
                  <wp:posOffset>86359</wp:posOffset>
                </wp:positionV>
                <wp:extent cx="330200" cy="0"/>
                <wp:effectExtent l="38100" t="76200" r="0" b="76200"/>
                <wp:wrapNone/>
                <wp:docPr id="1727024886" name="ลูกศรเชื่อมต่อแบบ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302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B4921" id="ลูกศรเชื่อมต่อแบบตรง 17" o:spid="_x0000_s1026" type="#_x0000_t32" style="position:absolute;margin-left:434pt;margin-top:6.8pt;width:26pt;height:0;flip:x y;z-index:251703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" strokecolor="black [3213]" strokeweight="1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 wp14:anchorId="42A4C27D" wp14:editId="45C6025D">
                <wp:simplePos x="0" y="0"/>
                <wp:positionH relativeFrom="column">
                  <wp:posOffset>787400</wp:posOffset>
                </wp:positionH>
                <wp:positionV relativeFrom="paragraph">
                  <wp:posOffset>111759</wp:posOffset>
                </wp:positionV>
                <wp:extent cx="342900" cy="0"/>
                <wp:effectExtent l="0" t="76200" r="0" b="76200"/>
                <wp:wrapNone/>
                <wp:docPr id="1536519418" name="ลูกศรเชื่อมต่อแบบ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464BD" id="ลูกศรเชื่อมต่อแบบตรง 13" o:spid="_x0000_s1026" type="#_x0000_t32" style="position:absolute;margin-left:62pt;margin-top:8.8pt;width:27pt;height:0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" strokecolor="black [3213]" strokeweight="1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855722A" wp14:editId="6109A0EE">
                <wp:simplePos x="0" y="0"/>
                <wp:positionH relativeFrom="column">
                  <wp:posOffset>673100</wp:posOffset>
                </wp:positionH>
                <wp:positionV relativeFrom="paragraph">
                  <wp:posOffset>206375</wp:posOffset>
                </wp:positionV>
                <wp:extent cx="1301750" cy="914400"/>
                <wp:effectExtent l="0" t="0" r="0" b="0"/>
                <wp:wrapNone/>
                <wp:docPr id="971091339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0" cy="914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32CB9C" w14:textId="77777777" w:rsidR="00FD649A" w:rsidRPr="00725685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  <w:cs/>
                              </w:rPr>
                            </w:pPr>
                            <w:r w:rsidRPr="00725685"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  <w:cs/>
                              </w:rPr>
                              <w:t>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5722A" id="สี่เหลี่ยมผืนผ้า 11" o:spid="_x0000_s1028" style="position:absolute;left:0;text-align:left;margin-left:53pt;margin-top:16.25pt;width:102.5pt;height:1in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" fillcolor="white [3201]" strokecolor="black [3213]" strokeweight=".25pt">
                <v:path arrowok="t"/>
                <v:textbox>
                  <w:txbxContent>
                    <w:p w14:paraId="7432CB9C" w14:textId="77777777" w:rsidR="00FD649A" w:rsidRPr="00725685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2"/>
                          <w:cs/>
                        </w:rPr>
                      </w:pPr>
                      <w:r w:rsidRPr="00725685">
                        <w:rPr>
                          <w:rFonts w:ascii="TH SarabunPSK" w:hAnsi="TH SarabunPSK" w:cs="TH SarabunPSK"/>
                          <w:sz w:val="28"/>
                          <w:szCs w:val="32"/>
                          <w:cs/>
                        </w:rPr>
                        <w:t>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96FA4F9" wp14:editId="5B18CE7B">
                <wp:simplePos x="0" y="0"/>
                <wp:positionH relativeFrom="column">
                  <wp:posOffset>1974850</wp:posOffset>
                </wp:positionH>
                <wp:positionV relativeFrom="paragraph">
                  <wp:posOffset>206375</wp:posOffset>
                </wp:positionV>
                <wp:extent cx="2578100" cy="914400"/>
                <wp:effectExtent l="0" t="0" r="0" b="0"/>
                <wp:wrapNone/>
                <wp:docPr id="1619494480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8100" cy="914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A1216" w14:textId="77777777" w:rsidR="00FD649A" w:rsidRPr="00725685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</w:rPr>
                            </w:pPr>
                            <w:r w:rsidRPr="00725685"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  <w:cs/>
                              </w:rPr>
                              <w:t>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FA4F9" id="สี่เหลี่ยมผืนผ้า 9" o:spid="_x0000_s1029" style="position:absolute;left:0;text-align:left;margin-left:155.5pt;margin-top:16.25pt;width:203pt;height:1in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" fillcolor="white [3201]" strokecolor="black [3213]" strokeweight=".25pt">
                <v:path arrowok="t"/>
                <v:textbox>
                  <w:txbxContent>
                    <w:p w14:paraId="5BBA1216" w14:textId="77777777" w:rsidR="00FD649A" w:rsidRPr="00725685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2"/>
                        </w:rPr>
                      </w:pPr>
                      <w:r w:rsidRPr="00725685">
                        <w:rPr>
                          <w:rFonts w:ascii="TH SarabunPSK" w:hAnsi="TH SarabunPSK" w:cs="TH SarabunPSK"/>
                          <w:sz w:val="28"/>
                          <w:szCs w:val="32"/>
                          <w:cs/>
                        </w:rPr>
                        <w:t>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1B61F58" wp14:editId="22DD6AEE">
                <wp:simplePos x="0" y="0"/>
                <wp:positionH relativeFrom="column">
                  <wp:posOffset>4546600</wp:posOffset>
                </wp:positionH>
                <wp:positionV relativeFrom="paragraph">
                  <wp:posOffset>206375</wp:posOffset>
                </wp:positionV>
                <wp:extent cx="1301750" cy="914400"/>
                <wp:effectExtent l="0" t="0" r="0" b="0"/>
                <wp:wrapNone/>
                <wp:docPr id="570945209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0" cy="914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4BDEC" w14:textId="77777777" w:rsidR="00FD649A" w:rsidRPr="00725685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</w:rPr>
                            </w:pPr>
                            <w:r w:rsidRPr="00725685"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  <w:cs/>
                              </w:rPr>
                              <w:t>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61F58" id="สี่เหลี่ยมผืนผ้า 7" o:spid="_x0000_s1030" style="position:absolute;left:0;text-align:left;margin-left:358pt;margin-top:16.25pt;width:102.5pt;height:1in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" fillcolor="white [3201]" strokecolor="black [3213]" strokeweight=".25pt">
                <v:path arrowok="t"/>
                <v:textbox>
                  <w:txbxContent>
                    <w:p w14:paraId="0C54BDEC" w14:textId="77777777" w:rsidR="00FD649A" w:rsidRPr="00725685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2"/>
                        </w:rPr>
                      </w:pPr>
                      <w:r w:rsidRPr="00725685">
                        <w:rPr>
                          <w:rFonts w:ascii="TH SarabunPSK" w:hAnsi="TH SarabunPSK" w:cs="TH SarabunPSK"/>
                          <w:sz w:val="28"/>
                          <w:szCs w:val="32"/>
                          <w:cs/>
                        </w:rPr>
                        <w:t>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60 </w:t>
      </w:r>
      <w:r>
        <w:rPr>
          <w:rFonts w:ascii="TH SarabunPSK" w:hAnsi="TH SarabunPSK" w:cs="TH SarabunPSK" w:hint="cs"/>
          <w:sz w:val="32"/>
          <w:szCs w:val="32"/>
          <w:cs/>
        </w:rPr>
        <w:t>ซม.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60 </w:t>
      </w:r>
      <w:r>
        <w:rPr>
          <w:rFonts w:ascii="TH SarabunPSK" w:hAnsi="TH SarabunPSK" w:cs="TH SarabunPSK" w:hint="cs"/>
          <w:sz w:val="32"/>
          <w:szCs w:val="32"/>
          <w:cs/>
        </w:rPr>
        <w:t>ซม.</w:t>
      </w:r>
    </w:p>
    <w:p w14:paraId="2209C9D5" w14:textId="77777777" w:rsidR="00FD649A" w:rsidRDefault="00FD649A" w:rsidP="00FD649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35BFEE2" wp14:editId="1B4DF673">
                <wp:simplePos x="0" y="0"/>
                <wp:positionH relativeFrom="column">
                  <wp:posOffset>5819775</wp:posOffset>
                </wp:positionH>
                <wp:positionV relativeFrom="paragraph">
                  <wp:posOffset>229870</wp:posOffset>
                </wp:positionV>
                <wp:extent cx="628650" cy="3333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06B7BD" w14:textId="77777777" w:rsidR="00FD649A" w:rsidRDefault="00FD649A" w:rsidP="00FD649A"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60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BFEE2" id="Text Box 4" o:spid="_x0000_s1031" type="#_x0000_t202" style="position:absolute;left:0;text-align:left;margin-left:458.25pt;margin-top:18.1pt;width:49.5pt;height:26.2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" filled="f" stroked="f" strokeweight=".5pt">
                <v:textbox>
                  <w:txbxContent>
                    <w:p w14:paraId="2A06B7BD" w14:textId="77777777" w:rsidR="00FD649A" w:rsidRDefault="00FD649A" w:rsidP="00FD649A"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60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</w:p>
    <w:p w14:paraId="6C90B4C9" w14:textId="77777777" w:rsidR="00FD649A" w:rsidRDefault="00FD649A" w:rsidP="00FD649A">
      <w:pPr>
        <w:spacing w:after="0"/>
        <w:ind w:left="864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60 </w:t>
      </w:r>
    </w:p>
    <w:p w14:paraId="06747D02" w14:textId="77777777" w:rsidR="00FD649A" w:rsidRDefault="00FD649A" w:rsidP="00FD649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08928" behindDoc="0" locked="0" layoutInCell="1" allowOverlap="1" wp14:anchorId="18F46528" wp14:editId="72D97F07">
                <wp:simplePos x="0" y="0"/>
                <wp:positionH relativeFrom="column">
                  <wp:posOffset>6000750</wp:posOffset>
                </wp:positionH>
                <wp:positionV relativeFrom="paragraph">
                  <wp:posOffset>104775</wp:posOffset>
                </wp:positionV>
                <wp:extent cx="0" cy="342900"/>
                <wp:effectExtent l="76200" t="0" r="76200" b="57150"/>
                <wp:wrapNone/>
                <wp:docPr id="3" name="ลูกศรเชื่อมต่อแบบ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5A8F6" id="ลูกศรเชื่อมต่อแบบตรง 15" o:spid="_x0000_s1026" type="#_x0000_t32" style="position:absolute;margin-left:472.5pt;margin-top:8.25pt;width:0;height:27pt;flip:x;z-index:251708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" strokecolor="black [3213]" strokeweight="1pt">
                <v:stroke endarrow="block"/>
                <o:lock v:ext="edit" shapetype="f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0000" w:themeColor="text1"/>
          <w:sz w:val="16"/>
          <w:szCs w:val="16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</w:t>
      </w:r>
    </w:p>
    <w:p w14:paraId="3DEC5E1D" w14:textId="77777777" w:rsidR="00FD649A" w:rsidRDefault="00FD649A" w:rsidP="00FD649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CEB2508" wp14:editId="03F8768E">
                <wp:simplePos x="0" y="0"/>
                <wp:positionH relativeFrom="column">
                  <wp:posOffset>3638550</wp:posOffset>
                </wp:positionH>
                <wp:positionV relativeFrom="paragraph">
                  <wp:posOffset>99060</wp:posOffset>
                </wp:positionV>
                <wp:extent cx="889000" cy="6350"/>
                <wp:effectExtent l="38100" t="76200" r="0" b="69850"/>
                <wp:wrapNone/>
                <wp:docPr id="831665457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89000" cy="63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815BB" id="ลูกศรเชื่อมต่อแบบตรง 3" o:spid="_x0000_s1026" type="#_x0000_t32" style="position:absolute;margin-left:286.5pt;margin-top:7.8pt;width:70pt;height:.5pt;flip:x y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" strokecolor="black [3213]" strokeweight="1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1760" behindDoc="0" locked="0" layoutInCell="1" allowOverlap="1" wp14:anchorId="6DE8E679" wp14:editId="1ADE9556">
                <wp:simplePos x="0" y="0"/>
                <wp:positionH relativeFrom="column">
                  <wp:posOffset>2006600</wp:posOffset>
                </wp:positionH>
                <wp:positionV relativeFrom="paragraph">
                  <wp:posOffset>80009</wp:posOffset>
                </wp:positionV>
                <wp:extent cx="1016000" cy="0"/>
                <wp:effectExtent l="0" t="76200" r="0" b="76200"/>
                <wp:wrapNone/>
                <wp:docPr id="863362726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AE9E8" id="ลูกศรเชื่อมต่อแบบตรง 1" o:spid="_x0000_s1026" type="#_x0000_t32" style="position:absolute;margin-left:158pt;margin-top:6.3pt;width:80pt;height:0;z-index:251701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" strokecolor="black [3213]" strokeweight="1pt">
                <v:stroke endarrow="block"/>
                <o:lock v:ext="edit" shapetype="f"/>
              </v:shape>
            </w:pict>
          </mc:Fallback>
        </mc:AlternateContent>
      </w:r>
      <w:r>
        <w:rPr>
          <w:rFonts w:ascii="TH SarabunPSK" w:hAnsi="TH SarabunPSK" w:cs="TH SarabunPSK"/>
          <w:sz w:val="16"/>
          <w:szCs w:val="16"/>
        </w:rPr>
        <w:t xml:space="preserve"> </w:t>
      </w:r>
      <w:r w:rsidRPr="00FC6067">
        <w:rPr>
          <w:rFonts w:ascii="TH SarabunPSK" w:hAnsi="TH SarabunPSK" w:cs="TH SarabunPSK"/>
          <w:sz w:val="16"/>
          <w:szCs w:val="16"/>
        </w:rPr>
        <w:t xml:space="preserve">                                              </w:t>
      </w:r>
      <w:r>
        <w:rPr>
          <w:rFonts w:ascii="TH SarabunPSK" w:hAnsi="TH SarabunPSK" w:cs="TH SarabunPSK"/>
          <w:sz w:val="16"/>
          <w:szCs w:val="16"/>
        </w:rPr>
        <w:t xml:space="preserve">                                                     </w:t>
      </w:r>
      <w:r>
        <w:rPr>
          <w:rFonts w:ascii="TH SarabunPSK" w:hAnsi="TH SarabunPSK" w:cs="TH SarabunPSK"/>
          <w:sz w:val="16"/>
          <w:szCs w:val="16"/>
        </w:rPr>
        <w:tab/>
      </w:r>
      <w:r>
        <w:rPr>
          <w:rFonts w:ascii="TH SarabunPSK" w:hAnsi="TH SarabunPSK" w:cs="TH SarabunPSK"/>
          <w:sz w:val="16"/>
          <w:szCs w:val="16"/>
        </w:rPr>
        <w:tab/>
        <w:t xml:space="preserve">                  </w:t>
      </w:r>
      <w:r>
        <w:rPr>
          <w:rFonts w:ascii="TH SarabunPSK" w:hAnsi="TH SarabunPSK" w:cs="TH SarabunPSK"/>
          <w:sz w:val="32"/>
          <w:szCs w:val="32"/>
        </w:rPr>
        <w:t>120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ซม.                       </w:t>
      </w:r>
    </w:p>
    <w:p w14:paraId="2FE354B4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33E4C92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F3552E2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lastRenderedPageBreak/>
        <w:t>3.5 อุปกรณ์อื่นๆที่นำมาสาธิตอาจวางบนโต๊ะ โดยไม่ยื่นออกมาจากโต๊ะเกิน 60 ซม.</w:t>
      </w:r>
    </w:p>
    <w:p w14:paraId="7BB98B9A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>3.6 นำเสนอโครงงานต่อคณะกรรมการและตอบข้อซักถามใช้เวลาประมาณ 10 นาที</w:t>
      </w:r>
    </w:p>
    <w:p w14:paraId="182D9B8B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>3.7 สิ่งประดิษฐ์ ผู้ส่งโครงงานเข้าประกวดจัดเตรียมมาเอง</w:t>
      </w:r>
    </w:p>
    <w:p w14:paraId="28B4DC12" w14:textId="77777777" w:rsidR="00FD649A" w:rsidRDefault="00FD649A" w:rsidP="00FD649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3.8 พื้นที่จัดวางแผงโครงงาน คณะกรรมการจัดให้เท่ากันไม่เกิน 1.50 ม. </w:t>
      </w:r>
      <w:r w:rsidRPr="00122C9F">
        <w:rPr>
          <w:rFonts w:ascii="TH SarabunPSK" w:hAnsi="TH SarabunPSK" w:cs="TH SarabunPSK"/>
          <w:sz w:val="32"/>
          <w:szCs w:val="32"/>
        </w:rPr>
        <w:t xml:space="preserve">× </w:t>
      </w:r>
      <w:r w:rsidRPr="00122C9F">
        <w:rPr>
          <w:rFonts w:ascii="TH SarabunPSK" w:hAnsi="TH SarabunPSK" w:cs="TH SarabunPSK"/>
          <w:sz w:val="32"/>
          <w:szCs w:val="32"/>
          <w:cs/>
        </w:rPr>
        <w:t>1.00 ม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0BA77056" w14:textId="77777777" w:rsidR="00FD649A" w:rsidRDefault="00FD649A" w:rsidP="00FD649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D6B5756" w14:textId="780C51B4" w:rsidR="00FD649A" w:rsidRPr="00122C9F" w:rsidRDefault="00FD649A" w:rsidP="00FD649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22C9F">
        <w:rPr>
          <w:rFonts w:ascii="TH SarabunPSK" w:hAnsi="TH SarabunPSK" w:cs="TH SarabunPSK"/>
          <w:b/>
          <w:bCs/>
          <w:sz w:val="32"/>
          <w:szCs w:val="32"/>
          <w:cs/>
        </w:rPr>
        <w:t>4. เกณฑ์การให้คะแนน 100 คะแนน</w:t>
      </w:r>
    </w:p>
    <w:p w14:paraId="5A024BF1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4.1 การกำหนดปัญหาและตั้งสมมติฐาน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2C9F">
        <w:rPr>
          <w:rFonts w:ascii="TH SarabunPSK" w:hAnsi="TH SarabunPSK" w:cs="TH SarabunPSK"/>
          <w:sz w:val="32"/>
          <w:szCs w:val="32"/>
          <w:cs/>
        </w:rPr>
        <w:t>10 คะแนน</w:t>
      </w:r>
    </w:p>
    <w:p w14:paraId="25284441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4.2 ข้อมูลที่เกี่ยวข้องประกอบการทำโครงงาน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2C9F">
        <w:rPr>
          <w:rFonts w:ascii="TH SarabunPSK" w:hAnsi="TH SarabunPSK" w:cs="TH SarabunPSK"/>
          <w:sz w:val="32"/>
          <w:szCs w:val="32"/>
          <w:cs/>
        </w:rPr>
        <w:t>10 คะแนน</w:t>
      </w:r>
    </w:p>
    <w:p w14:paraId="14CF3414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4.3 การออกแบบสิ่งประดิษฐ์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2C9F">
        <w:rPr>
          <w:rFonts w:ascii="TH SarabunPSK" w:hAnsi="TH SarabunPSK" w:cs="TH SarabunPSK"/>
          <w:sz w:val="32"/>
          <w:szCs w:val="32"/>
          <w:cs/>
        </w:rPr>
        <w:t>10 คะแนน</w:t>
      </w:r>
    </w:p>
    <w:p w14:paraId="6C0D9B29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4.4 อุปกรณ์และเครื่องมือที่ใช้ในการประดิษฐ์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2C9F">
        <w:rPr>
          <w:rFonts w:ascii="TH SarabunPSK" w:hAnsi="TH SarabunPSK" w:cs="TH SarabunPSK"/>
          <w:sz w:val="32"/>
          <w:szCs w:val="32"/>
          <w:cs/>
        </w:rPr>
        <w:t>5 คะแนน</w:t>
      </w:r>
    </w:p>
    <w:p w14:paraId="61066110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4.5 การดำเนินการ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2C9F">
        <w:rPr>
          <w:rFonts w:ascii="TH SarabunPSK" w:hAnsi="TH SarabunPSK" w:cs="TH SarabunPSK"/>
          <w:sz w:val="32"/>
          <w:szCs w:val="32"/>
          <w:cs/>
        </w:rPr>
        <w:t>5 คะแนน</w:t>
      </w:r>
    </w:p>
    <w:p w14:paraId="4CC695AD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4.6 การบันทึกข้อมูลและจัดทำข้อมูล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2C9F">
        <w:rPr>
          <w:rFonts w:ascii="TH SarabunPSK" w:hAnsi="TH SarabunPSK" w:cs="TH SarabunPSK"/>
          <w:sz w:val="32"/>
          <w:szCs w:val="32"/>
          <w:cs/>
        </w:rPr>
        <w:t>5 คะแนน</w:t>
      </w:r>
    </w:p>
    <w:p w14:paraId="7968F924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4.7 การแปลความหมายข้อมูลและสรุปผล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2C9F">
        <w:rPr>
          <w:rFonts w:ascii="TH SarabunPSK" w:hAnsi="TH SarabunPSK" w:cs="TH SarabunPSK"/>
          <w:sz w:val="32"/>
          <w:szCs w:val="32"/>
          <w:cs/>
        </w:rPr>
        <w:t>5 คะแนน</w:t>
      </w:r>
    </w:p>
    <w:p w14:paraId="4B2ADE7A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4.8 ความคิดริเริ่มสร้างสรรค์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2C9F">
        <w:rPr>
          <w:rFonts w:ascii="TH SarabunPSK" w:hAnsi="TH SarabunPSK" w:cs="TH SarabunPSK"/>
          <w:sz w:val="32"/>
          <w:szCs w:val="32"/>
          <w:cs/>
        </w:rPr>
        <w:t>10 คะแนน</w:t>
      </w:r>
    </w:p>
    <w:p w14:paraId="46A5C6A9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4.9 ขนาดแผงโครงงานและการแสดงผลงานตามเกณฑ์มาตรฐาน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2C9F">
        <w:rPr>
          <w:rFonts w:ascii="TH SarabunPSK" w:hAnsi="TH SarabunPSK" w:cs="TH SarabunPSK"/>
          <w:sz w:val="32"/>
          <w:szCs w:val="32"/>
          <w:cs/>
        </w:rPr>
        <w:t>5 คะแนน</w:t>
      </w:r>
    </w:p>
    <w:p w14:paraId="60C32127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4.10 การนำเสนอปากเปล่า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2C9F">
        <w:rPr>
          <w:rFonts w:ascii="TH SarabunPSK" w:hAnsi="TH SarabunPSK" w:cs="TH SarabunPSK"/>
          <w:sz w:val="32"/>
          <w:szCs w:val="32"/>
          <w:cs/>
        </w:rPr>
        <w:t>10 คะแนน</w:t>
      </w:r>
    </w:p>
    <w:p w14:paraId="38DBB441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4.11 การตอบข้อซักถามของกรรมการ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2C9F">
        <w:rPr>
          <w:rFonts w:ascii="TH SarabunPSK" w:hAnsi="TH SarabunPSK" w:cs="TH SarabunPSK"/>
          <w:sz w:val="32"/>
          <w:szCs w:val="32"/>
          <w:cs/>
        </w:rPr>
        <w:t>10 คะแนน</w:t>
      </w:r>
    </w:p>
    <w:p w14:paraId="5F9EE858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4.12 รูปแบบการเขียนรายงาน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2C9F">
        <w:rPr>
          <w:rFonts w:ascii="TH SarabunPSK" w:hAnsi="TH SarabunPSK" w:cs="TH SarabunPSK"/>
          <w:sz w:val="32"/>
          <w:szCs w:val="32"/>
          <w:cs/>
        </w:rPr>
        <w:t>5 คะแนน</w:t>
      </w:r>
    </w:p>
    <w:p w14:paraId="6E4463CA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4.13 การนำไปใช้ประโยชน์ได้อย่างคุ้มค่า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22C9F">
        <w:rPr>
          <w:rFonts w:ascii="TH SarabunPSK" w:hAnsi="TH SarabunPSK" w:cs="TH SarabunPSK"/>
          <w:sz w:val="32"/>
          <w:szCs w:val="32"/>
          <w:cs/>
        </w:rPr>
        <w:t>10 คะแนน</w:t>
      </w:r>
    </w:p>
    <w:p w14:paraId="162EF7E1" w14:textId="77777777" w:rsidR="00FD649A" w:rsidRDefault="00FD649A" w:rsidP="00FD649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B524D5" w14:textId="318D5628" w:rsidR="00FD649A" w:rsidRPr="00122C9F" w:rsidRDefault="00FD649A" w:rsidP="00FD649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2C9F">
        <w:rPr>
          <w:rFonts w:ascii="TH SarabunPSK" w:hAnsi="TH SarabunPSK" w:cs="TH SarabunPSK"/>
          <w:b/>
          <w:bCs/>
          <w:sz w:val="32"/>
          <w:szCs w:val="32"/>
          <w:cs/>
        </w:rPr>
        <w:t>5. เกณฑ์การตัดสิน</w:t>
      </w:r>
    </w:p>
    <w:p w14:paraId="5052E14F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>ร้อยละ 80 - 100 ได้รับรางวัลระดับเหรียญทอง</w:t>
      </w:r>
    </w:p>
    <w:p w14:paraId="169A7D0D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>ร้อยละ 70 – 79 ได้รับรางวัลระดับเหรียญเงิน</w:t>
      </w:r>
    </w:p>
    <w:p w14:paraId="3FBC1E09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>ร้อยละ 60 – 69 ได้รับรางวัลระดับเหรียญทองแดง</w:t>
      </w:r>
    </w:p>
    <w:p w14:paraId="2ED90F98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>ต่ำกว่าร้อยละ 60 ได้รับเกียรติบัตร เว้นแต่กรรมการจะเห็นเป็นอย่างอื่น</w:t>
      </w:r>
    </w:p>
    <w:p w14:paraId="58380944" w14:textId="77777777" w:rsidR="00FD649A" w:rsidRPr="00A426C4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26C4">
        <w:rPr>
          <w:rFonts w:ascii="TH SarabunPSK" w:hAnsi="TH SarabunPSK" w:cs="TH SarabunPSK"/>
          <w:b/>
          <w:bCs/>
          <w:sz w:val="32"/>
          <w:szCs w:val="32"/>
          <w:cs/>
        </w:rPr>
        <w:t>ผลการตัดสินของคณะกรรมการถือเป็นที่สิ้นสุด</w:t>
      </w:r>
    </w:p>
    <w:p w14:paraId="3E3FE6F7" w14:textId="77777777" w:rsidR="00FD649A" w:rsidRDefault="00FD649A" w:rsidP="00FD649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C867BE" w14:textId="22E820D2" w:rsidR="00FD649A" w:rsidRPr="00122C9F" w:rsidRDefault="00FD649A" w:rsidP="00FD649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2C9F">
        <w:rPr>
          <w:rFonts w:ascii="TH SarabunPSK" w:hAnsi="TH SarabunPSK" w:cs="TH SarabunPSK"/>
          <w:b/>
          <w:bCs/>
          <w:sz w:val="32"/>
          <w:szCs w:val="32"/>
          <w:cs/>
        </w:rPr>
        <w:t>6. คณะกรรมการการประกวด</w:t>
      </w:r>
    </w:p>
    <w:p w14:paraId="3B40CF65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>จำนวนระดับชั้นละ 1 ทีม ทีมละ 5 คน</w:t>
      </w:r>
    </w:p>
    <w:p w14:paraId="40613AC5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2C9F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คุณสมบัติของคณะกรรมการ</w:t>
      </w:r>
    </w:p>
    <w:p w14:paraId="6D1872AD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 - บุคลากรในท้องถิ่นที่มีความรู้ความสามารถเฉพาะทางเหมาะสมกับกิจกรรม</w:t>
      </w:r>
    </w:p>
    <w:p w14:paraId="5DF45241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 - ครูและบุคลากรทางการศึกษาที่มีความรู้ความสามารถเฉพาะทางเหมาะสมกับกิจกรรม</w:t>
      </w:r>
    </w:p>
    <w:p w14:paraId="010467C0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 - บุคลากรสังกัดอื่น ๆ เช่น อาชีวศึกษา/วิทยาลัย/มหาวิทยาลัย เป็นต้น</w:t>
      </w:r>
    </w:p>
    <w:p w14:paraId="210CE5F4" w14:textId="77777777" w:rsidR="00FD649A" w:rsidRPr="00122C9F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6DE73C6" w14:textId="77777777" w:rsidR="00FD649A" w:rsidRPr="00122C9F" w:rsidRDefault="00FD649A" w:rsidP="00FD649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Pr="00122C9F">
        <w:rPr>
          <w:rFonts w:ascii="TH SarabunPSK" w:hAnsi="TH SarabunPSK" w:cs="TH SarabunPSK"/>
          <w:b/>
          <w:bCs/>
          <w:sz w:val="32"/>
          <w:szCs w:val="32"/>
          <w:cs/>
        </w:rPr>
        <w:t>สถานที่แข่งขัน</w:t>
      </w:r>
    </w:p>
    <w:p w14:paraId="1F0C1F67" w14:textId="77777777" w:rsidR="00FD649A" w:rsidRDefault="00FD649A" w:rsidP="00FD64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จังหวัดอำนาจเจริญ</w:t>
      </w:r>
    </w:p>
    <w:p w14:paraId="2F1D718C" w14:textId="77777777" w:rsidR="00FD649A" w:rsidRPr="00122C9F" w:rsidRDefault="00FD649A" w:rsidP="00FD649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799CFC2" w14:textId="77777777" w:rsidR="00FD649A" w:rsidRPr="00122C9F" w:rsidRDefault="00FD649A" w:rsidP="00FD649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122C9F">
        <w:rPr>
          <w:rFonts w:ascii="TH SarabunPSK" w:hAnsi="TH SarabunPSK" w:cs="TH SarabunPSK"/>
          <w:b/>
          <w:bCs/>
          <w:sz w:val="32"/>
          <w:szCs w:val="32"/>
          <w:cs/>
        </w:rPr>
        <w:t>. การเผยแพร่ผลงานที่ได้รับรางวัล</w:t>
      </w:r>
    </w:p>
    <w:p w14:paraId="02C3F0AD" w14:textId="77777777" w:rsidR="00FD649A" w:rsidRDefault="00FD649A" w:rsidP="00FD649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22C9F">
        <w:rPr>
          <w:rFonts w:ascii="TH SarabunPSK" w:hAnsi="TH SarabunPSK" w:cs="TH SarabunPSK"/>
          <w:sz w:val="32"/>
          <w:szCs w:val="32"/>
          <w:cs/>
        </w:rPr>
        <w:t>ผลงานของนักเรียนที่ได้รับคะแนนสูงสุดอันดับที่ 1 - 3 คณะกรรมการพิจารณาและนำไปเผยแพร่ในเว็บไซต์ต่อไป ซึ่งผลงานของผู้แข่งขัน ถือเป็นลิขสิทธิ์ของ</w:t>
      </w:r>
      <w:r w:rsidRPr="00F474FA">
        <w:rPr>
          <w:rFonts w:ascii="TH SarabunPSK" w:hAnsi="TH SarabunPSK" w:cs="TH SarabunPSK"/>
          <w:spacing w:val="-4"/>
          <w:sz w:val="32"/>
          <w:szCs w:val="32"/>
          <w:cs/>
        </w:rPr>
        <w:t>สำนักงานคณะกรรมการ</w:t>
      </w:r>
      <w:r w:rsidRPr="00F474FA">
        <w:rPr>
          <w:rFonts w:ascii="TH SarabunPSK" w:hAnsi="TH SarabunPSK" w:cs="TH SarabunPSK" w:hint="cs"/>
          <w:spacing w:val="-4"/>
          <w:sz w:val="32"/>
          <w:szCs w:val="32"/>
          <w:cs/>
        </w:rPr>
        <w:t>ส่งเสริม</w:t>
      </w:r>
      <w:r w:rsidRPr="00F474FA">
        <w:rPr>
          <w:rFonts w:ascii="TH SarabunPSK" w:hAnsi="TH SarabunPSK" w:cs="TH SarabunPSK"/>
          <w:spacing w:val="-4"/>
          <w:sz w:val="32"/>
          <w:szCs w:val="32"/>
          <w:cs/>
        </w:rPr>
        <w:t>การศึกษา</w:t>
      </w:r>
      <w:r w:rsidRPr="00F474FA">
        <w:rPr>
          <w:rFonts w:ascii="TH SarabunPSK" w:hAnsi="TH SarabunPSK" w:cs="TH SarabunPSK" w:hint="cs"/>
          <w:spacing w:val="-4"/>
          <w:sz w:val="32"/>
          <w:szCs w:val="32"/>
          <w:cs/>
        </w:rPr>
        <w:t>เอกชน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(สช.)</w:t>
      </w:r>
      <w:r w:rsidRPr="003436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2C9F">
        <w:rPr>
          <w:rFonts w:ascii="TH SarabunPSK" w:hAnsi="TH SarabunPSK" w:cs="TH SarabunPSK"/>
          <w:sz w:val="32"/>
          <w:szCs w:val="32"/>
          <w:cs/>
        </w:rPr>
        <w:t>เพื่อใช้ในการเผยแพร่และประชาสัมพันธ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</w:p>
    <w:p w14:paraId="086F6414" w14:textId="77777777" w:rsidR="00FD649A" w:rsidRDefault="00FD649A" w:rsidP="00FD649A">
      <w:pPr>
        <w:spacing w:after="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1F4D89B" w14:textId="348C60EE" w:rsidR="00FD649A" w:rsidRDefault="00FD649A" w:rsidP="00FD649A">
      <w:pPr>
        <w:spacing w:after="0" w:line="259" w:lineRule="auto"/>
        <w:rPr>
          <w:rFonts w:ascii="TH SarabunPSK" w:hAnsi="TH SarabunPSK" w:cs="TH SarabunPSK"/>
          <w:noProof/>
          <w:sz w:val="32"/>
          <w:szCs w:val="32"/>
        </w:rPr>
      </w:pPr>
      <w:r w:rsidRPr="009C29A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0976" behindDoc="0" locked="0" layoutInCell="1" allowOverlap="1" wp14:anchorId="6813D4F0" wp14:editId="5BDCED14">
                <wp:simplePos x="0" y="0"/>
                <wp:positionH relativeFrom="column">
                  <wp:posOffset>258191</wp:posOffset>
                </wp:positionH>
                <wp:positionV relativeFrom="paragraph">
                  <wp:posOffset>516382</wp:posOffset>
                </wp:positionV>
                <wp:extent cx="5951855" cy="4117340"/>
                <wp:effectExtent l="0" t="0" r="10795" b="1651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855" cy="411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39F8E" w14:textId="77777777" w:rsid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รายงานโครงงานวิทยาศาสตร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์ 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ประเภทสิ่งประดิษฐ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์ 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1CCF8E2" w14:textId="77777777" w:rsidR="00FD649A" w:rsidRPr="009C29A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เรื่อง ...........................................................................................................</w:t>
                            </w:r>
                          </w:p>
                          <w:p w14:paraId="7F74B7F6" w14:textId="77777777" w:rsidR="00FD649A" w:rsidRDefault="00FD649A" w:rsidP="00FD649A">
                            <w:pPr>
                              <w:spacing w:after="0"/>
                              <w:ind w:left="3600" w:firstLine="720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โดย </w:t>
                            </w:r>
                          </w:p>
                          <w:p w14:paraId="3BC24B9C" w14:textId="77777777" w:rsidR="00FD649A" w:rsidRDefault="00FD649A" w:rsidP="00FD649A">
                            <w:pPr>
                              <w:spacing w:after="0"/>
                              <w:ind w:left="2880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</w:rPr>
                              <w:t>1……………………………………………………………… 2……………………………………………………………… 3………………………………………………………………</w:t>
                            </w:r>
                          </w:p>
                          <w:p w14:paraId="27DB613C" w14:textId="77777777" w:rsidR="00FD649A" w:rsidRDefault="00FD649A" w:rsidP="00FD649A">
                            <w:pPr>
                              <w:spacing w:after="0"/>
                              <w:ind w:left="3600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ครูที่ปรึกษา</w:t>
                            </w:r>
                          </w:p>
                          <w:p w14:paraId="262E122A" w14:textId="77777777" w:rsidR="00FD649A" w:rsidRPr="009C29AA" w:rsidRDefault="00FD649A" w:rsidP="00FD649A">
                            <w:pPr>
                              <w:spacing w:after="0"/>
                              <w:ind w:left="2880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</w:rPr>
                              <w:t>1……………………………………………………………… 2………………………………………………………………</w:t>
                            </w:r>
                          </w:p>
                          <w:p w14:paraId="507BA727" w14:textId="77777777" w:rsidR="00FD649A" w:rsidRPr="009C29A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โรงเรียน.....................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สังกัดสำนักงานคณะกรรมการส่งเสริมการศึกษาเอกชน  จังหวัด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...................</w:t>
                            </w:r>
                          </w:p>
                          <w:p w14:paraId="32C87177" w14:textId="77777777" w:rsid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รายงานฉบับนี้เป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็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นส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วนประกอบของโครงงานวิทยาศาสตร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์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EB5A418" w14:textId="77777777" w:rsid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ประเภทสิ่งประดิษฐ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์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ระดับชั้น................................................. </w:t>
                            </w:r>
                          </w:p>
                          <w:p w14:paraId="2964F999" w14:textId="77777777" w:rsidR="00FD649A" w:rsidRPr="009C29A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เนื่องใน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งานแข่งขันทักษะวิชาการและประกวดสิ่งประดิษฐ์นักเรียนโรงเรียนเอกชน</w:t>
                            </w:r>
                          </w:p>
                          <w:p w14:paraId="21C823FF" w14:textId="77777777" w:rsidR="00FD649A" w:rsidRPr="009C29A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ป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ี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การศึกษา ................. วันที่ ..................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เดือน......................พ.ศ.2569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3D4F0" id="_x0000_s1032" type="#_x0000_t202" style="position:absolute;margin-left:20.35pt;margin-top:40.65pt;width:468.65pt;height:324.2pt;z-index:251710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" strokeweight=".25pt">
                <v:textbox>
                  <w:txbxContent>
                    <w:p w14:paraId="5EC39F8E" w14:textId="77777777" w:rsidR="00FD649A" w:rsidRDefault="00FD649A" w:rsidP="00FD649A">
                      <w:pPr>
                        <w:spacing w:after="0"/>
                        <w:jc w:val="center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รายงานโครงงานวิทยาศาสตร</w:t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์ 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ประเภทสิ่งประดิษฐ</w:t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์ 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1CCF8E2" w14:textId="77777777" w:rsidR="00FD649A" w:rsidRPr="009C29AA" w:rsidRDefault="00FD649A" w:rsidP="00FD649A">
                      <w:pPr>
                        <w:spacing w:after="0"/>
                        <w:jc w:val="center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เรื่อง ...........................................................................................................</w:t>
                      </w:r>
                    </w:p>
                    <w:p w14:paraId="7F74B7F6" w14:textId="77777777" w:rsidR="00FD649A" w:rsidRDefault="00FD649A" w:rsidP="00FD649A">
                      <w:pPr>
                        <w:spacing w:after="0"/>
                        <w:ind w:left="3600" w:firstLine="720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โดย </w:t>
                      </w:r>
                    </w:p>
                    <w:p w14:paraId="3BC24B9C" w14:textId="77777777" w:rsidR="00FD649A" w:rsidRDefault="00FD649A" w:rsidP="00FD649A">
                      <w:pPr>
                        <w:spacing w:after="0"/>
                        <w:ind w:left="2880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</w:rPr>
                        <w:t>1……………………………………………………………… 2……………………………………………………………… 3………………………………………………………………</w:t>
                      </w:r>
                    </w:p>
                    <w:p w14:paraId="27DB613C" w14:textId="77777777" w:rsidR="00FD649A" w:rsidRDefault="00FD649A" w:rsidP="00FD649A">
                      <w:pPr>
                        <w:spacing w:after="0"/>
                        <w:ind w:left="3600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ครูที่ปรึกษา</w:t>
                      </w:r>
                    </w:p>
                    <w:p w14:paraId="262E122A" w14:textId="77777777" w:rsidR="00FD649A" w:rsidRPr="009C29AA" w:rsidRDefault="00FD649A" w:rsidP="00FD649A">
                      <w:pPr>
                        <w:spacing w:after="0"/>
                        <w:ind w:left="2880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</w:rPr>
                        <w:t>1……………………………………………………………… 2………………………………………………………………</w:t>
                      </w:r>
                    </w:p>
                    <w:p w14:paraId="507BA727" w14:textId="77777777" w:rsidR="00FD649A" w:rsidRPr="009C29AA" w:rsidRDefault="00FD649A" w:rsidP="00FD649A">
                      <w:pPr>
                        <w:spacing w:after="0"/>
                        <w:jc w:val="center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โรงเรียน.....................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สังกัดสำนักงานคณะกรรมการส่งเสริมการศึกษาเอกชน  จังหวัด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...................</w:t>
                      </w:r>
                    </w:p>
                    <w:p w14:paraId="32C87177" w14:textId="77777777" w:rsidR="00FD649A" w:rsidRDefault="00FD649A" w:rsidP="00FD649A">
                      <w:pPr>
                        <w:spacing w:after="0"/>
                        <w:jc w:val="center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รายงานฉบับนี้เป</w:t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็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นส</w:t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่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วนประกอบของโครงงานวิทยาศาสตร</w:t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์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EB5A418" w14:textId="77777777" w:rsidR="00FD649A" w:rsidRDefault="00FD649A" w:rsidP="00FD649A">
                      <w:pPr>
                        <w:spacing w:after="0"/>
                        <w:jc w:val="center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ประเภทสิ่งประดิษฐ</w:t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์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ระดับชั้น................................................. </w:t>
                      </w:r>
                    </w:p>
                    <w:p w14:paraId="2964F999" w14:textId="77777777" w:rsidR="00FD649A" w:rsidRPr="009C29AA" w:rsidRDefault="00FD649A" w:rsidP="00FD649A">
                      <w:pPr>
                        <w:spacing w:after="0"/>
                        <w:jc w:val="center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เนื่องใน</w:t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งานแข่งขันทักษะวิชาการและประกวดสิ่งประดิษฐ์นักเรียนโรงเรียนเอกชน</w:t>
                      </w:r>
                    </w:p>
                    <w:p w14:paraId="21C823FF" w14:textId="77777777" w:rsidR="00FD649A" w:rsidRPr="009C29A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ป</w:t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ี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การศึกษา ................. วันที่ ..................</w:t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เดือน......................พ.ศ.2569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9C29A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9C29AA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รูปแบบการเขียนรายงาน</w:t>
      </w:r>
    </w:p>
    <w:p w14:paraId="1926738A" w14:textId="77777777" w:rsidR="00FD649A" w:rsidRDefault="00FD649A" w:rsidP="00FD649A">
      <w:pPr>
        <w:spacing w:after="0" w:line="259" w:lineRule="auto"/>
        <w:rPr>
          <w:rFonts w:ascii="TH SarabunPSK" w:hAnsi="TH SarabunPSK" w:cs="TH SarabunPSK"/>
          <w:noProof/>
          <w:sz w:val="32"/>
          <w:szCs w:val="32"/>
        </w:rPr>
      </w:pPr>
    </w:p>
    <w:p w14:paraId="732B30F6" w14:textId="77777777" w:rsidR="00FD649A" w:rsidRDefault="00FD649A" w:rsidP="00FD649A">
      <w:pPr>
        <w:spacing w:after="0" w:line="259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5B023BEC" w14:textId="77777777" w:rsidR="00FD649A" w:rsidRDefault="00FD649A" w:rsidP="00FD649A">
      <w:pPr>
        <w:spacing w:after="0" w:line="259" w:lineRule="auto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>(ปกใน)</w:t>
      </w:r>
    </w:p>
    <w:p w14:paraId="7FC1BA33" w14:textId="77777777" w:rsidR="00FD649A" w:rsidRDefault="00FD649A" w:rsidP="00FD649A">
      <w:pPr>
        <w:spacing w:after="0" w:line="259" w:lineRule="auto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9C29A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2000" behindDoc="0" locked="0" layoutInCell="1" allowOverlap="1" wp14:anchorId="457FF5B4" wp14:editId="5901C146">
                <wp:simplePos x="0" y="0"/>
                <wp:positionH relativeFrom="margin">
                  <wp:posOffset>79248</wp:posOffset>
                </wp:positionH>
                <wp:positionV relativeFrom="paragraph">
                  <wp:posOffset>256540</wp:posOffset>
                </wp:positionV>
                <wp:extent cx="5951855" cy="2120265"/>
                <wp:effectExtent l="0" t="0" r="10795" b="13335"/>
                <wp:wrapSquare wrapText="bothSides"/>
                <wp:docPr id="7606789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855" cy="212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9B712" w14:textId="77777777" w:rsidR="00FD649A" w:rsidRPr="009C29A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เรื่อง ...........................................................................................................</w:t>
                            </w:r>
                          </w:p>
                          <w:p w14:paraId="7390E150" w14:textId="77777777" w:rsidR="00FD649A" w:rsidRDefault="00FD649A" w:rsidP="00FD649A">
                            <w:pPr>
                              <w:spacing w:after="0"/>
                              <w:ind w:left="3600" w:firstLine="720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โดย </w:t>
                            </w:r>
                          </w:p>
                          <w:p w14:paraId="1820A79C" w14:textId="77777777" w:rsidR="00FD649A" w:rsidRDefault="00FD649A" w:rsidP="00FD649A">
                            <w:pPr>
                              <w:spacing w:after="0"/>
                              <w:ind w:left="2880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</w:rPr>
                              <w:t>1……………………………………………………………… 2……………………………………………………………… 3………………………………………………………………</w:t>
                            </w:r>
                          </w:p>
                          <w:p w14:paraId="37CAD4BA" w14:textId="77777777" w:rsidR="00FD649A" w:rsidRDefault="00FD649A" w:rsidP="00FD649A">
                            <w:pPr>
                              <w:spacing w:after="0"/>
                              <w:ind w:left="2880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7B4FC13A" w14:textId="77777777" w:rsidR="00FD649A" w:rsidRPr="009C29AA" w:rsidRDefault="00FD649A" w:rsidP="00FD649A">
                            <w:pPr>
                              <w:spacing w:after="0"/>
                              <w:ind w:left="2835" w:hanging="1395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ครูที่ปรึกษา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</w:rPr>
                              <w:t xml:space="preserve">1………………………………………………………………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</w:rPr>
                              <w:t>2………………………………………………………………</w:t>
                            </w:r>
                          </w:p>
                          <w:p w14:paraId="3DB4D039" w14:textId="77777777" w:rsidR="00FD649A" w:rsidRPr="009C29A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FF5B4" id="_x0000_s1033" type="#_x0000_t202" style="position:absolute;left:0;text-align:left;margin-left:6.25pt;margin-top:20.2pt;width:468.65pt;height:166.95pt;z-index:251712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" strokeweight=".25pt">
                <v:textbox>
                  <w:txbxContent>
                    <w:p w14:paraId="1619B712" w14:textId="77777777" w:rsidR="00FD649A" w:rsidRPr="009C29AA" w:rsidRDefault="00FD649A" w:rsidP="00FD649A">
                      <w:pPr>
                        <w:spacing w:after="0"/>
                        <w:jc w:val="center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เรื่อง ...........................................................................................................</w:t>
                      </w:r>
                    </w:p>
                    <w:p w14:paraId="7390E150" w14:textId="77777777" w:rsidR="00FD649A" w:rsidRDefault="00FD649A" w:rsidP="00FD649A">
                      <w:pPr>
                        <w:spacing w:after="0"/>
                        <w:ind w:left="3600" w:firstLine="720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โดย </w:t>
                      </w:r>
                    </w:p>
                    <w:p w14:paraId="1820A79C" w14:textId="77777777" w:rsidR="00FD649A" w:rsidRDefault="00FD649A" w:rsidP="00FD649A">
                      <w:pPr>
                        <w:spacing w:after="0"/>
                        <w:ind w:left="2880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</w:rPr>
                        <w:t>1……………………………………………………………… 2……………………………………………………………… 3………………………………………………………………</w:t>
                      </w:r>
                    </w:p>
                    <w:p w14:paraId="37CAD4BA" w14:textId="77777777" w:rsidR="00FD649A" w:rsidRDefault="00FD649A" w:rsidP="00FD649A">
                      <w:pPr>
                        <w:spacing w:after="0"/>
                        <w:ind w:left="2880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</w:p>
                    <w:p w14:paraId="7B4FC13A" w14:textId="77777777" w:rsidR="00FD649A" w:rsidRPr="009C29AA" w:rsidRDefault="00FD649A" w:rsidP="00FD649A">
                      <w:pPr>
                        <w:spacing w:after="0"/>
                        <w:ind w:left="2835" w:hanging="1395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ครูที่ปรึกษา</w:t>
                      </w:r>
                      <w:r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</w:rPr>
                        <w:t xml:space="preserve">1……………………………………………………………… </w:t>
                      </w:r>
                      <w:r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  <w:t xml:space="preserve">            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</w:rPr>
                        <w:t>2………………………………………………………………</w:t>
                      </w:r>
                    </w:p>
                    <w:p w14:paraId="3DB4D039" w14:textId="77777777" w:rsidR="00FD649A" w:rsidRPr="009C29A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114531" w14:textId="77777777" w:rsidR="00FD649A" w:rsidRDefault="00FD649A" w:rsidP="00FD649A">
      <w:pPr>
        <w:spacing w:after="0" w:line="259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1F983CA6" w14:textId="77777777" w:rsidR="00FD649A" w:rsidRDefault="00FD649A" w:rsidP="00FD649A">
      <w:pPr>
        <w:spacing w:after="0" w:line="259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2E5B6999" w14:textId="77777777" w:rsidR="00FD649A" w:rsidRDefault="00FD649A" w:rsidP="00FD649A">
      <w:pPr>
        <w:spacing w:after="0" w:line="259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03EEDC64" w14:textId="77777777" w:rsidR="00FD649A" w:rsidRDefault="00FD649A" w:rsidP="00FD649A">
      <w:pPr>
        <w:spacing w:after="0" w:line="259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7D899894" w14:textId="77777777" w:rsidR="00FD649A" w:rsidRDefault="00FD649A" w:rsidP="00FD649A">
      <w:pPr>
        <w:spacing w:after="0" w:line="259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22AF6512" w14:textId="77777777" w:rsidR="00FD649A" w:rsidRDefault="00FD649A" w:rsidP="00FD649A">
      <w:pPr>
        <w:spacing w:after="0" w:line="259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3DC52E65" w14:textId="77777777" w:rsidR="00FD649A" w:rsidRDefault="00FD649A" w:rsidP="00FD649A">
      <w:pPr>
        <w:spacing w:after="0" w:line="259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50919DC6" w14:textId="77777777" w:rsidR="00FD649A" w:rsidRDefault="00FD649A" w:rsidP="00FD649A">
      <w:pPr>
        <w:spacing w:after="0" w:line="259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3DF6E8A9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D5EA0E6" w14:textId="345F1009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บทคัดย่อ</w:t>
      </w:r>
    </w:p>
    <w:p w14:paraId="324F8DF1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กิตติกรรมประกาศ</w:t>
      </w:r>
    </w:p>
    <w:p w14:paraId="31053017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สารบัญ</w:t>
      </w:r>
    </w:p>
    <w:p w14:paraId="2F12BE85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สารบัญตาราง</w:t>
      </w:r>
    </w:p>
    <w:p w14:paraId="7D23B7D3" w14:textId="3FA3974C" w:rsidR="00FD649A" w:rsidRPr="00E66F9B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สารบัญรูปภาพ</w:t>
      </w:r>
      <w:r w:rsidRPr="00E66F9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6F3A3573" wp14:editId="27217783">
                <wp:simplePos x="0" y="0"/>
                <wp:positionH relativeFrom="column">
                  <wp:posOffset>3943607</wp:posOffset>
                </wp:positionH>
                <wp:positionV relativeFrom="paragraph">
                  <wp:posOffset>765810</wp:posOffset>
                </wp:positionV>
                <wp:extent cx="1548130" cy="1404620"/>
                <wp:effectExtent l="0" t="0" r="13970" b="25400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1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3D414" w14:textId="77777777" w:rsidR="00FD649A" w:rsidRPr="00E66F9B" w:rsidRDefault="00FD649A" w:rsidP="00FD649A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  <w:cs/>
                              </w:rPr>
                            </w:pPr>
                            <w:r w:rsidRPr="00E66F9B">
                              <w:rPr>
                                <w:rFonts w:ascii="TH SarabunPSK" w:hAnsi="TH SarabunPSK" w:cs="TH SarabunPSK" w:hint="cs"/>
                                <w:sz w:val="28"/>
                                <w:szCs w:val="32"/>
                                <w:cs/>
                              </w:rPr>
                              <w:t>ความยาวไม่เกิน 20 หน้า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3A3573" id="_x0000_s1034" type="#_x0000_t202" style="position:absolute;margin-left:310.5pt;margin-top:60.3pt;width:121.9pt;height:110.6pt;z-index: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" fillcolor="white [3212]" strokecolor="white [3212]">
                <v:textbox style="mso-fit-shape-to-text:t">
                  <w:txbxContent>
                    <w:p w14:paraId="54F3D414" w14:textId="77777777" w:rsidR="00FD649A" w:rsidRPr="00E66F9B" w:rsidRDefault="00FD649A" w:rsidP="00FD649A">
                      <w:pPr>
                        <w:rPr>
                          <w:rFonts w:ascii="TH SarabunPSK" w:hAnsi="TH SarabunPSK" w:cs="TH SarabunPSK"/>
                          <w:sz w:val="28"/>
                          <w:szCs w:val="32"/>
                          <w:cs/>
                        </w:rPr>
                      </w:pPr>
                      <w:r w:rsidRPr="00E66F9B">
                        <w:rPr>
                          <w:rFonts w:ascii="TH SarabunPSK" w:hAnsi="TH SarabunPSK" w:cs="TH SarabunPSK" w:hint="cs"/>
                          <w:sz w:val="28"/>
                          <w:szCs w:val="32"/>
                          <w:cs/>
                        </w:rPr>
                        <w:t>ความยาวไม่เกิน 20 หน้า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9F2A472" wp14:editId="7C9B8AAB">
                <wp:simplePos x="0" y="0"/>
                <wp:positionH relativeFrom="column">
                  <wp:posOffset>3680040</wp:posOffset>
                </wp:positionH>
                <wp:positionV relativeFrom="paragraph">
                  <wp:posOffset>502554</wp:posOffset>
                </wp:positionV>
                <wp:extent cx="179514" cy="1015376"/>
                <wp:effectExtent l="0" t="0" r="30480" b="13335"/>
                <wp:wrapNone/>
                <wp:docPr id="7" name="วงเล็บปีกกาขว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" cy="1015376"/>
                        </a:xfrm>
                        <a:prstGeom prst="rightBrace">
                          <a:avLst>
                            <a:gd name="adj1" fmla="val 8333"/>
                            <a:gd name="adj2" fmla="val 45312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619E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7" o:spid="_x0000_s1026" type="#_x0000_t88" style="position:absolute;margin-left:289.75pt;margin-top:39.55pt;width:14.15pt;height:79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" adj="318,9787" strokecolor="black [3040]"/>
            </w:pict>
          </mc:Fallback>
        </mc:AlternateContent>
      </w:r>
    </w:p>
    <w:p w14:paraId="5E500CBE" w14:textId="01F011C9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9C29A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33606DD3" wp14:editId="7654A5C9">
                <wp:simplePos x="0" y="0"/>
                <wp:positionH relativeFrom="margin">
                  <wp:posOffset>-635</wp:posOffset>
                </wp:positionH>
                <wp:positionV relativeFrom="paragraph">
                  <wp:posOffset>109220</wp:posOffset>
                </wp:positionV>
                <wp:extent cx="5951855" cy="1530350"/>
                <wp:effectExtent l="0" t="0" r="10795" b="12700"/>
                <wp:wrapSquare wrapText="bothSides"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855" cy="153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4E1D0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บทที่ 1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บทนำ</w:t>
                            </w:r>
                          </w:p>
                          <w:p w14:paraId="3C77D0DD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บทที่ 2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เอกสารที่เกี่ยวข้อง</w:t>
                            </w:r>
                          </w:p>
                          <w:p w14:paraId="5B948221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บทที่ 3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อุปกรณ์และวิธีการดำเนินการ</w:t>
                            </w:r>
                          </w:p>
                          <w:p w14:paraId="6B510FA4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บทที่ 4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ผลการดำเนินการ</w:t>
                            </w:r>
                          </w:p>
                          <w:p w14:paraId="1FD1F6C0" w14:textId="77777777" w:rsidR="00FD649A" w:rsidRPr="009C29A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บทที่ 5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สรุปผลการดำเนินการ/อภิปรายผลการดำเนินการ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06DD3" id="_x0000_s1035" type="#_x0000_t202" style="position:absolute;margin-left:-.05pt;margin-top:8.6pt;width:468.65pt;height:120.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" strokeweight=".25pt">
                <v:textbox>
                  <w:txbxContent>
                    <w:p w14:paraId="5CA4E1D0" w14:textId="77777777" w:rsidR="00FD649A" w:rsidRDefault="00FD649A" w:rsidP="00FD649A">
                      <w:pPr>
                        <w:spacing w:after="0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บทที่ 1</w:t>
                      </w:r>
                      <w:r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บทนำ</w:t>
                      </w:r>
                    </w:p>
                    <w:p w14:paraId="3C77D0DD" w14:textId="77777777" w:rsidR="00FD649A" w:rsidRDefault="00FD649A" w:rsidP="00FD649A">
                      <w:pPr>
                        <w:spacing w:after="0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บทที่ 2</w:t>
                      </w:r>
                      <w:r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เอกสารที่เกี่ยวข้อง</w:t>
                      </w:r>
                    </w:p>
                    <w:p w14:paraId="5B948221" w14:textId="77777777" w:rsidR="00FD649A" w:rsidRDefault="00FD649A" w:rsidP="00FD649A">
                      <w:pPr>
                        <w:spacing w:after="0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บทที่ 3 </w:t>
                      </w:r>
                      <w:r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อุปกรณ์และวิธีการดำเนินการ</w:t>
                      </w:r>
                    </w:p>
                    <w:p w14:paraId="6B510FA4" w14:textId="77777777" w:rsidR="00FD649A" w:rsidRDefault="00FD649A" w:rsidP="00FD649A">
                      <w:pPr>
                        <w:spacing w:after="0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บทที่ 4 </w:t>
                      </w:r>
                      <w:r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ผลการดำเนินการ</w:t>
                      </w:r>
                    </w:p>
                    <w:p w14:paraId="1FD1F6C0" w14:textId="77777777" w:rsidR="00FD649A" w:rsidRPr="009C29A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บทที่ 5</w:t>
                      </w:r>
                      <w:r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สรุปผลการดำเนินการ/อภิปรายผลการดำเนินการ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05AEDD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51225F5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4470165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30D4DEC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3B6D5E6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49901EA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072FC20" w14:textId="5838C2E0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การอ้างอิง</w:t>
      </w:r>
    </w:p>
    <w:p w14:paraId="463F239B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ภาคผนวก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จำนวนไม่เกิน 10 หน้า</w:t>
      </w:r>
    </w:p>
    <w:p w14:paraId="7F45C2D4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B7429B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ขนาดของกระดาษเขียนรายงานให้ใช้กระดาษพิมพ์ ขนาด </w:t>
      </w:r>
      <w:r>
        <w:rPr>
          <w:rFonts w:ascii="TH SarabunPSK" w:hAnsi="TH SarabunPSK" w:cs="TH SarabunPSK"/>
          <w:sz w:val="32"/>
          <w:szCs w:val="32"/>
        </w:rPr>
        <w:t>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4 ความยาวไม่เกิน 20 หน้า เฉพาะบทที่ 1-5 รวมสรุปผลการดำเนินการ อาจมีภาคผนวกได้อีกไม่เกิน 10 หน้า ตัวอักษร </w:t>
      </w:r>
      <w:r>
        <w:rPr>
          <w:rFonts w:ascii="TH SarabunPSK" w:hAnsi="TH SarabunPSK" w:cs="TH SarabunPSK"/>
          <w:sz w:val="32"/>
          <w:szCs w:val="32"/>
        </w:rPr>
        <w:t xml:space="preserve">TH SarabunPSK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ขนาด 16 </w:t>
      </w:r>
    </w:p>
    <w:p w14:paraId="325030D5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**ส่งรูปเล่มรายงานโครงงานวิทยาศาสตร์ ล่วงหน้า 7 วันก่อนการประกวด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(หากส่งรูปเล่มในวันแข่งขันไม่ตัดสินคะแนนรูปเล่ม)</w:t>
      </w:r>
    </w:p>
    <w:p w14:paraId="496E31EC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37DFCB5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3547AA8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57B8C2E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AF23CC6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A12452E" w14:textId="77777777" w:rsidR="00FD649A" w:rsidRPr="00E66F9B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9F4D9F7" w14:textId="77777777" w:rsidR="00FD649A" w:rsidRPr="00E66F9B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15AB3EC" w14:textId="77777777" w:rsidR="00FD649A" w:rsidRDefault="00FD649A" w:rsidP="00FD649A">
      <w:pPr>
        <w:spacing w:after="0"/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0FB51A63" w14:textId="77777777" w:rsidR="00FD649A" w:rsidRDefault="00FD649A" w:rsidP="00FD649A">
      <w:pPr>
        <w:spacing w:after="0"/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7623B97B" wp14:editId="538F8B29">
                <wp:simplePos x="0" y="0"/>
                <wp:positionH relativeFrom="margin">
                  <wp:posOffset>2537460</wp:posOffset>
                </wp:positionH>
                <wp:positionV relativeFrom="paragraph">
                  <wp:posOffset>-324185</wp:posOffset>
                </wp:positionV>
                <wp:extent cx="162685" cy="645129"/>
                <wp:effectExtent l="0" t="0" r="66040" b="22225"/>
                <wp:wrapNone/>
                <wp:docPr id="9" name="วงเล็บปีกกาขว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5" cy="645129"/>
                        </a:xfrm>
                        <a:prstGeom prst="rightBrace">
                          <a:avLst>
                            <a:gd name="adj1" fmla="val 8333"/>
                            <a:gd name="adj2" fmla="val 45312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42678" id="วงเล็บปีกกาขวา 9" o:spid="_x0000_s1026" type="#_x0000_t88" style="position:absolute;margin-left:199.8pt;margin-top:-25.55pt;width:12.8pt;height:50.8pt;z-index:25171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" adj="454,9787" strokecolor="black [3040]"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ด้านบน 3.81 ซม.</w:t>
      </w:r>
    </w:p>
    <w:p w14:paraId="31C1FD8A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4DA77E4" wp14:editId="0C36310F">
                <wp:simplePos x="0" y="0"/>
                <wp:positionH relativeFrom="margin">
                  <wp:posOffset>5880738</wp:posOffset>
                </wp:positionH>
                <wp:positionV relativeFrom="paragraph">
                  <wp:posOffset>298783</wp:posOffset>
                </wp:positionV>
                <wp:extent cx="162685" cy="645129"/>
                <wp:effectExtent l="6667" t="69533" r="15558" b="15557"/>
                <wp:wrapNone/>
                <wp:docPr id="13" name="วงเล็บปีกกาขว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2685" cy="645129"/>
                        </a:xfrm>
                        <a:prstGeom prst="rightBrace">
                          <a:avLst>
                            <a:gd name="adj1" fmla="val 8333"/>
                            <a:gd name="adj2" fmla="val 45312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B4B04" id="วงเล็บปีกกาขวา 13" o:spid="_x0000_s1026" type="#_x0000_t88" style="position:absolute;margin-left:463.05pt;margin-top:23.55pt;width:12.8pt;height:50.8pt;rotation:-90;z-index:25171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" adj="454,9787" strokecolor="black [3040]">
                <w10:wrap anchorx="margin"/>
              </v:shape>
            </w:pict>
          </mc:Fallback>
        </mc:AlternateContent>
      </w:r>
    </w:p>
    <w:p w14:paraId="7A28779A" w14:textId="77777777" w:rsidR="00FD649A" w:rsidRPr="00E66F9B" w:rsidRDefault="00FD649A" w:rsidP="00FD649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2E0B">
        <w:rPr>
          <w:rFonts w:ascii="TH SarabunPSK" w:hAnsi="TH SarabunPSK" w:cs="TH SarabunPSK" w:hint="cs"/>
          <w:b/>
          <w:bCs/>
          <w:sz w:val="32"/>
          <w:szCs w:val="32"/>
          <w:cs/>
        </w:rPr>
        <w:t>(รูปแบบบทคัดย่อ)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ด้านขวา 2.54 ซม.</w:t>
      </w:r>
    </w:p>
    <w:p w14:paraId="7D8136AE" w14:textId="77777777" w:rsidR="00FD649A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611BB0D0" w14:textId="77777777" w:rsidR="00FD649A" w:rsidRPr="00E66F9B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ชื่อโครงงาน..........................................................................................................................................................</w:t>
      </w:r>
    </w:p>
    <w:p w14:paraId="7E5B0249" w14:textId="77777777" w:rsidR="00FD649A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ชื่อผู้จัดทำโครงงาน...............................................................................................................................................</w:t>
      </w:r>
    </w:p>
    <w:p w14:paraId="0473ABDA" w14:textId="77777777" w:rsidR="00FD649A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ชื่อครูที่ปรึกษา......................................................................................................................................................</w:t>
      </w:r>
    </w:p>
    <w:p w14:paraId="64946B16" w14:textId="77777777" w:rsidR="00FD649A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อีเมลครูที่ปรึกษา..................................................................................................................................................</w:t>
      </w:r>
    </w:p>
    <w:p w14:paraId="2CDD213B" w14:textId="77777777" w:rsidR="00FD649A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โรงเรียน.............................................................อำเภอ....................................................จังหวัด..........................</w:t>
      </w:r>
    </w:p>
    <w:p w14:paraId="3A50A009" w14:textId="77777777" w:rsidR="00FD649A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ปีการศึกษา........................................................</w:t>
      </w:r>
    </w:p>
    <w:p w14:paraId="42185DAC" w14:textId="77777777" w:rsidR="00FD649A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3BCE789C" w14:textId="77777777" w:rsidR="00FD649A" w:rsidRPr="00AA2E0B" w:rsidRDefault="00FD649A" w:rsidP="00FD649A">
      <w:pPr>
        <w:tabs>
          <w:tab w:val="left" w:pos="2164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A2E0B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7AF5CC70" w14:textId="77777777" w:rsidR="00FD649A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...........................................................................................................................................................</w:t>
      </w:r>
    </w:p>
    <w:p w14:paraId="42B0E7BD" w14:textId="77777777" w:rsidR="00FD649A" w:rsidRPr="00E66F9B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7B70BAA" w14:textId="77777777" w:rsidR="00FD649A" w:rsidRPr="00E66F9B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4472F9A" w14:textId="77777777" w:rsidR="00FD649A" w:rsidRPr="00E66F9B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9FA25A7" w14:textId="77777777" w:rsidR="00FD649A" w:rsidRPr="00E66F9B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C833111" w14:textId="77777777" w:rsidR="00FD649A" w:rsidRPr="00E66F9B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FFE11E6" w14:textId="77777777" w:rsidR="00FD649A" w:rsidRPr="00E66F9B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1016B4A" w14:textId="77777777" w:rsidR="00FD649A" w:rsidRPr="00E66F9B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E7DBB56" w14:textId="77777777" w:rsidR="00FD649A" w:rsidRPr="00E66F9B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888E10E" w14:textId="77777777" w:rsidR="00FD649A" w:rsidRPr="00E66F9B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62EB804" w14:textId="77777777" w:rsidR="00FD649A" w:rsidRPr="00E66F9B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คำสำคัญ...............................................................................................................................................................</w:t>
      </w:r>
    </w:p>
    <w:p w14:paraId="79565ACD" w14:textId="77777777" w:rsidR="00FD649A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A2E0B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</w:p>
    <w:p w14:paraId="00E6534D" w14:textId="77777777" w:rsidR="00FD649A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ความยาวของบทคัดย่อไม่เกิน 1 หน้ากระดาษ </w:t>
      </w:r>
      <w:r>
        <w:rPr>
          <w:rFonts w:ascii="TH SarabunPSK" w:hAnsi="TH SarabunPSK" w:cs="TH SarabunPSK"/>
          <w:sz w:val="32"/>
          <w:szCs w:val="32"/>
        </w:rPr>
        <w:t>A4</w:t>
      </w:r>
    </w:p>
    <w:p w14:paraId="1F1668F2" w14:textId="77777777" w:rsidR="00FD649A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-หัวท้ายกระดาษด้านบน </w:t>
      </w:r>
      <w:bookmarkStart w:id="1" w:name="_Hlk207986760"/>
      <w:r>
        <w:rPr>
          <w:rFonts w:ascii="TH SarabunPSK" w:hAnsi="TH SarabunPSK" w:cs="TH SarabunPSK" w:hint="cs"/>
          <w:sz w:val="32"/>
          <w:szCs w:val="32"/>
          <w:cs/>
        </w:rPr>
        <w:t>3.81 ซม.</w:t>
      </w:r>
      <w:bookmarkEnd w:id="1"/>
    </w:p>
    <w:p w14:paraId="39C4D9B1" w14:textId="77777777" w:rsidR="00FD649A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-หัวท้ายกระดาษด้านล่าง 2.54 ซม.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FE02F1C" w14:textId="77777777" w:rsidR="00FD649A" w:rsidRPr="00AA2E0B" w:rsidRDefault="00FD649A" w:rsidP="00FD649A">
      <w:pPr>
        <w:tabs>
          <w:tab w:val="left" w:pos="216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</w:t>
      </w:r>
      <w:r w:rsidRPr="00AA2E0B">
        <w:rPr>
          <w:rFonts w:ascii="TH SarabunPSK" w:hAnsi="TH SarabunPSK" w:cs="TH SarabunPSK" w:hint="cs"/>
          <w:sz w:val="32"/>
          <w:szCs w:val="32"/>
          <w:cs/>
        </w:rPr>
        <w:t xml:space="preserve">-ด้านซ้าย  </w:t>
      </w:r>
      <w:r w:rsidRPr="00AA2E0B">
        <w:rPr>
          <w:rFonts w:ascii="TH SarabunPSK" w:hAnsi="TH SarabunPSK" w:cs="TH SarabunPSK"/>
          <w:sz w:val="32"/>
          <w:szCs w:val="32"/>
          <w:cs/>
        </w:rPr>
        <w:t>3.81 ซม.</w:t>
      </w:r>
    </w:p>
    <w:p w14:paraId="667C1232" w14:textId="77777777" w:rsidR="00FD649A" w:rsidRPr="00E66F9B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r w:rsidRPr="00AA2E0B">
        <w:rPr>
          <w:rFonts w:ascii="TH SarabunPSK" w:hAnsi="TH SarabunPSK" w:cs="TH SarabunPSK" w:hint="cs"/>
          <w:sz w:val="32"/>
          <w:szCs w:val="32"/>
          <w:cs/>
        </w:rPr>
        <w:t>-ด้าน</w:t>
      </w:r>
      <w:r>
        <w:rPr>
          <w:rFonts w:ascii="TH SarabunPSK" w:hAnsi="TH SarabunPSK" w:cs="TH SarabunPSK" w:hint="cs"/>
          <w:sz w:val="32"/>
          <w:szCs w:val="32"/>
          <w:cs/>
        </w:rPr>
        <w:t>ขวา</w:t>
      </w:r>
      <w:r w:rsidRPr="00AA2E0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2.54 ซม.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0D2FDE0" w14:textId="77777777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ตัวอักษร </w:t>
      </w:r>
      <w:r>
        <w:rPr>
          <w:rFonts w:ascii="TH SarabunPSK" w:hAnsi="TH SarabunPSK" w:cs="TH SarabunPSK"/>
          <w:sz w:val="32"/>
          <w:szCs w:val="32"/>
        </w:rPr>
        <w:t xml:space="preserve">TH SarabunPSK </w:t>
      </w:r>
      <w:r>
        <w:rPr>
          <w:rFonts w:ascii="TH SarabunPSK" w:hAnsi="TH SarabunPSK" w:cs="TH SarabunPSK" w:hint="cs"/>
          <w:sz w:val="32"/>
          <w:szCs w:val="32"/>
          <w:cs/>
        </w:rPr>
        <w:t>ขนาด 16</w:t>
      </w:r>
    </w:p>
    <w:p w14:paraId="796261EC" w14:textId="77777777" w:rsidR="00FD649A" w:rsidRDefault="00FD649A" w:rsidP="00FD649A">
      <w:pPr>
        <w:spacing w:after="0" w:line="259" w:lineRule="auto"/>
        <w:rPr>
          <w:rFonts w:ascii="TH SarabunPSK" w:hAnsi="TH SarabunPSK" w:cs="TH SarabunPSK"/>
          <w:sz w:val="32"/>
          <w:szCs w:val="32"/>
        </w:rPr>
      </w:pPr>
    </w:p>
    <w:p w14:paraId="4E539BFC" w14:textId="77777777" w:rsidR="00FD649A" w:rsidRDefault="00FD649A" w:rsidP="00FD649A">
      <w:pPr>
        <w:spacing w:after="0" w:line="259" w:lineRule="auto"/>
        <w:rPr>
          <w:rFonts w:ascii="TH SarabunPSK" w:hAnsi="TH SarabunPSK" w:cs="TH SarabunPSK"/>
          <w:sz w:val="32"/>
          <w:szCs w:val="32"/>
        </w:rPr>
      </w:pPr>
      <w:r w:rsidRPr="009C29AA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18144" behindDoc="0" locked="0" layoutInCell="1" allowOverlap="1" wp14:anchorId="1604CE04" wp14:editId="51602075">
                <wp:simplePos x="0" y="0"/>
                <wp:positionH relativeFrom="margin">
                  <wp:posOffset>79022</wp:posOffset>
                </wp:positionH>
                <wp:positionV relativeFrom="paragraph">
                  <wp:posOffset>64981</wp:posOffset>
                </wp:positionV>
                <wp:extent cx="5951855" cy="4655820"/>
                <wp:effectExtent l="0" t="0" r="10795" b="11430"/>
                <wp:wrapSquare wrapText="bothSides"/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855" cy="465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BE32D" w14:textId="77777777" w:rsid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ใบส่งรายชื่อนักเรียนเข้าประกวด</w:t>
                            </w:r>
                          </w:p>
                          <w:p w14:paraId="2DE6FC02" w14:textId="77777777" w:rsid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115E9738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7. กิจกรรม 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โครงงานวิทยาศาสตร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์ 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ประเภทสิ่งประดิษฐ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์ </w:t>
                            </w:r>
                            <w:r w:rsidRPr="009C29AA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เรื่อง............................................................................</w:t>
                            </w:r>
                          </w:p>
                          <w:p w14:paraId="74DC058C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8. ระดับชั้น ....................................</w:t>
                            </w:r>
                          </w:p>
                          <w:p w14:paraId="37CDD3A1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9. ชื่อ/นามสกุล  นักเรียน</w:t>
                            </w:r>
                          </w:p>
                          <w:p w14:paraId="6E3CA66C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คนที่ 1. ....................................................................  ชั้น.........................................................................</w:t>
                            </w:r>
                          </w:p>
                          <w:p w14:paraId="27C95C65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เกิดวันที่............................เดือน..................................พ.ศ........................................อายุ......................ปี</w:t>
                            </w:r>
                          </w:p>
                          <w:p w14:paraId="72EA5C8A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คนที่ 2. ....................................................................  ชั้น.........................................................................</w:t>
                            </w:r>
                          </w:p>
                          <w:p w14:paraId="23ED0FC6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เกิดวันที่............................เดือน..................................พ.ศ........................................อายุ......................ปี</w:t>
                            </w:r>
                          </w:p>
                          <w:p w14:paraId="5882D94C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คนที่ 3. ....................................................................  ชั้น.........................................................................</w:t>
                            </w:r>
                          </w:p>
                          <w:p w14:paraId="2ED7258E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เกิดวันที่............................เดือน..................................พ.ศ........................................อายุ......................ปี</w:t>
                            </w:r>
                          </w:p>
                          <w:p w14:paraId="0EC89679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10. ครูผู้ฝึกสอน</w:t>
                            </w:r>
                          </w:p>
                          <w:p w14:paraId="40416A49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1. ชื่อ-นามสกุล...............................................................................................ตำแหน่ง..............................</w:t>
                            </w:r>
                          </w:p>
                          <w:p w14:paraId="2897538E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เบอร์มือถือ..........................................................................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E-mail………………………………………………………………</w:t>
                            </w:r>
                          </w:p>
                          <w:p w14:paraId="506D2AAE" w14:textId="77777777" w:rsidR="00FD649A" w:rsidRDefault="00FD649A" w:rsidP="00FD649A">
                            <w:pPr>
                              <w:spacing w:after="0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2. ชื่อ-นามสกุล...............................................................................................ตำแหน่ง..............................</w:t>
                            </w:r>
                          </w:p>
                          <w:p w14:paraId="070B229E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เบอร์มือถือ..........................................................................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E-mail………………………………………………………………</w:t>
                            </w:r>
                          </w:p>
                          <w:p w14:paraId="513BACDD" w14:textId="77777777" w:rsidR="00FD649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11. ชื่อโรงเรียน ........................................................................................................................................................</w:t>
                            </w:r>
                          </w:p>
                          <w:p w14:paraId="79636D3A" w14:textId="77777777" w:rsidR="00FD649A" w:rsidRPr="009C29AA" w:rsidRDefault="00FD649A" w:rsidP="00FD649A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12.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สังกัดสำนักงานคณะกรรมการส่งเสริมการศึกษาเอกชน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จังหวัด..............................................................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4CE04" id="_x0000_s1036" type="#_x0000_t202" style="position:absolute;margin-left:6.2pt;margin-top:5.1pt;width:468.65pt;height:366.6pt;z-index:251718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" strokeweight=".25pt">
                <v:textbox>
                  <w:txbxContent>
                    <w:p w14:paraId="291BE32D" w14:textId="77777777" w:rsidR="00FD649A" w:rsidRDefault="00FD649A" w:rsidP="00FD649A">
                      <w:pPr>
                        <w:spacing w:after="0"/>
                        <w:jc w:val="center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ใบส่งรายชื่อนักเรียนเข้าประกวด</w:t>
                      </w:r>
                    </w:p>
                    <w:p w14:paraId="2DE6FC02" w14:textId="77777777" w:rsidR="00FD649A" w:rsidRDefault="00FD649A" w:rsidP="00FD649A">
                      <w:pPr>
                        <w:spacing w:after="0"/>
                        <w:jc w:val="center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</w:p>
                    <w:p w14:paraId="115E9738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7. กิจกรรม 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โครงงานวิทยาศาสตร</w:t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์ 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ประเภทสิ่งประดิษฐ</w:t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์ </w:t>
                      </w:r>
                      <w:r w:rsidRPr="009C29AA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เรื่อง............................................................................</w:t>
                      </w:r>
                    </w:p>
                    <w:p w14:paraId="74DC058C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8. ระดับชั้น ....................................</w:t>
                      </w:r>
                    </w:p>
                    <w:p w14:paraId="37CDD3A1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9. ชื่อ/นามสกุล  นักเรียน</w:t>
                      </w:r>
                    </w:p>
                    <w:p w14:paraId="6E3CA66C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คนที่ 1. ....................................................................  ชั้น.........................................................................</w:t>
                      </w:r>
                    </w:p>
                    <w:p w14:paraId="27C95C65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เกิดวันที่............................เดือน..................................พ.ศ........................................อายุ......................ปี</w:t>
                      </w:r>
                    </w:p>
                    <w:p w14:paraId="72EA5C8A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คนที่ 2. ....................................................................  ชั้น.........................................................................</w:t>
                      </w:r>
                    </w:p>
                    <w:p w14:paraId="23ED0FC6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เกิดวันที่............................เดือน..................................พ.ศ........................................อายุ......................ปี</w:t>
                      </w:r>
                    </w:p>
                    <w:p w14:paraId="5882D94C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คนที่ 3. ....................................................................  ชั้น.........................................................................</w:t>
                      </w:r>
                    </w:p>
                    <w:p w14:paraId="2ED7258E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เกิดวันที่............................เดือน..................................พ.ศ........................................อายุ......................ปี</w:t>
                      </w:r>
                    </w:p>
                    <w:p w14:paraId="0EC89679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10. ครูผู้ฝึกสอน</w:t>
                      </w:r>
                    </w:p>
                    <w:p w14:paraId="40416A49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1. ชื่อ-นามสกุล...............................................................................................ตำแหน่ง..............................</w:t>
                      </w:r>
                    </w:p>
                    <w:p w14:paraId="2897538E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เบอร์มือถือ..........................................................................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</w:rPr>
                        <w:t>E-mail………………………………………………………………</w:t>
                      </w:r>
                    </w:p>
                    <w:p w14:paraId="506D2AAE" w14:textId="77777777" w:rsidR="00FD649A" w:rsidRDefault="00FD649A" w:rsidP="00FD649A">
                      <w:pPr>
                        <w:spacing w:after="0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2. ชื่อ-นามสกุล...............................................................................................ตำแหน่ง..............................</w:t>
                      </w:r>
                    </w:p>
                    <w:p w14:paraId="070B229E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เบอร์มือถือ..........................................................................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</w:rPr>
                        <w:t>E-mail………………………………………………………………</w:t>
                      </w:r>
                    </w:p>
                    <w:p w14:paraId="513BACDD" w14:textId="77777777" w:rsidR="00FD649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11. ชื่อโรงเรียน ........................................................................................................................................................</w:t>
                      </w:r>
                    </w:p>
                    <w:p w14:paraId="79636D3A" w14:textId="77777777" w:rsidR="00FD649A" w:rsidRPr="009C29AA" w:rsidRDefault="00FD649A" w:rsidP="00FD649A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12.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สังกัดสำนักงานคณะกรรมการส่งเสริมการศึกษาเอกชน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จังหวัด..............................................................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D502230" w14:textId="77777777" w:rsidR="00FD649A" w:rsidRDefault="00FD649A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DB80342" w14:textId="5FE4885C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C3E280B" wp14:editId="27931879">
                <wp:simplePos x="0" y="0"/>
                <wp:positionH relativeFrom="page">
                  <wp:posOffset>2139950</wp:posOffset>
                </wp:positionH>
                <wp:positionV relativeFrom="paragraph">
                  <wp:posOffset>-31750</wp:posOffset>
                </wp:positionV>
                <wp:extent cx="3886200" cy="387350"/>
                <wp:effectExtent l="0" t="0" r="0" b="0"/>
                <wp:wrapNone/>
                <wp:docPr id="1622464961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387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C6E702" w14:textId="4A62C800" w:rsidR="00637C48" w:rsidRDefault="00637C48" w:rsidP="00637C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กลุ่มสาระการเรียนรู้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วิทยา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ศาสตร์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D64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34082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อัจฉริยภาพทางวิทยาศาสตร์</w:t>
                            </w:r>
                          </w:p>
                          <w:p w14:paraId="489935FB" w14:textId="77777777" w:rsidR="00637C48" w:rsidRDefault="00637C48" w:rsidP="00637C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8B8BA92" w14:textId="77777777" w:rsidR="00637C48" w:rsidRDefault="00637C48" w:rsidP="00637C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1DA4B75" w14:textId="77777777" w:rsidR="00637C48" w:rsidRDefault="00637C48" w:rsidP="00637C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E8D87DE" w14:textId="77777777" w:rsidR="00637C48" w:rsidRDefault="00637C48" w:rsidP="00637C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6A22A9D" w14:textId="77777777" w:rsidR="00637C48" w:rsidRDefault="00637C48" w:rsidP="00637C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6499025" w14:textId="77777777" w:rsidR="00637C48" w:rsidRDefault="00637C48" w:rsidP="00637C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F2B9D61" w14:textId="77777777" w:rsidR="00637C48" w:rsidRPr="00582039" w:rsidRDefault="00637C48" w:rsidP="00637C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3E280B" id="_x0000_s1037" style="position:absolute;left:0;text-align:left;margin-left:168.5pt;margin-top:-2.5pt;width:306pt;height:30.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" fillcolor="window" strokecolor="windowText" strokeweight=".5pt">
                <v:stroke joinstyle="miter"/>
                <v:path arrowok="t"/>
                <v:textbox>
                  <w:txbxContent>
                    <w:p w14:paraId="6BC6E702" w14:textId="4A62C800" w:rsidR="00637C48" w:rsidRDefault="00637C48" w:rsidP="00637C4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กลุ่มสาระการเรียนรู้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วิทยา</w:t>
                      </w: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ศาสตร์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: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D649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34082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อัจฉริยภาพทางวิทยาศาสตร์</w:t>
                      </w:r>
                    </w:p>
                    <w:p w14:paraId="489935FB" w14:textId="77777777" w:rsidR="00637C48" w:rsidRDefault="00637C48" w:rsidP="00637C4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8B8BA92" w14:textId="77777777" w:rsidR="00637C48" w:rsidRDefault="00637C48" w:rsidP="00637C4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1DA4B75" w14:textId="77777777" w:rsidR="00637C48" w:rsidRDefault="00637C48" w:rsidP="00637C4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E8D87DE" w14:textId="77777777" w:rsidR="00637C48" w:rsidRDefault="00637C48" w:rsidP="00637C4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6A22A9D" w14:textId="77777777" w:rsidR="00637C48" w:rsidRDefault="00637C48" w:rsidP="00637C4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6499025" w14:textId="77777777" w:rsidR="00637C48" w:rsidRDefault="00637C48" w:rsidP="00637C4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F2B9D61" w14:textId="77777777" w:rsidR="00637C48" w:rsidRPr="00582039" w:rsidRDefault="00637C48" w:rsidP="00637C4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 xml:space="preserve">                         </w:t>
      </w:r>
    </w:p>
    <w:p w14:paraId="3761B4BF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A5FDEF3" w14:textId="77777777" w:rsidR="00637C48" w:rsidRPr="00794D18" w:rsidRDefault="00637C48" w:rsidP="00637C48">
      <w:pPr>
        <w:spacing w:after="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493904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คุณสมบัติผู้เข้าแข่งขัน</w:t>
      </w:r>
    </w:p>
    <w:p w14:paraId="0AF8E8C5" w14:textId="62E34809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นักเรียนระดับชั้น ป.</w:t>
      </w:r>
      <w:r w:rsidRPr="00AD1286">
        <w:rPr>
          <w:rFonts w:ascii="TH SarabunPSK" w:hAnsi="TH SarabunPSK" w:cs="TH SarabunPSK"/>
          <w:sz w:val="32"/>
          <w:szCs w:val="32"/>
        </w:rPr>
        <w:t>4-6</w:t>
      </w:r>
    </w:p>
    <w:p w14:paraId="0A0694E7" w14:textId="444F7E66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นักเรียนระดับชั้น ม.</w:t>
      </w:r>
      <w:r w:rsidRPr="00AD1286">
        <w:rPr>
          <w:rFonts w:ascii="TH SarabunPSK" w:hAnsi="TH SarabunPSK" w:cs="TH SarabunPSK"/>
          <w:sz w:val="32"/>
          <w:szCs w:val="32"/>
        </w:rPr>
        <w:t>1-3</w:t>
      </w:r>
    </w:p>
    <w:p w14:paraId="398B1266" w14:textId="38B0F5EF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นักเรียนระดับชั้น ม.</w:t>
      </w:r>
      <w:r w:rsidRPr="00AD1286">
        <w:rPr>
          <w:rFonts w:ascii="TH SarabunPSK" w:hAnsi="TH SarabunPSK" w:cs="TH SarabunPSK"/>
          <w:sz w:val="32"/>
          <w:szCs w:val="32"/>
        </w:rPr>
        <w:t>4-6</w:t>
      </w:r>
    </w:p>
    <w:p w14:paraId="274D9A8A" w14:textId="77777777" w:rsidR="00637C48" w:rsidRPr="00AD1286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D1286">
        <w:rPr>
          <w:rFonts w:ascii="TH SarabunPSK" w:hAnsi="TH SarabunPSK" w:cs="TH SarabunPSK"/>
          <w:b/>
          <w:bCs/>
          <w:sz w:val="32"/>
          <w:szCs w:val="32"/>
          <w:cs/>
        </w:rPr>
        <w:t>ประเภท และระดับชั้น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(โรงเรียนมีสิทธิ์ส่งได้โรงเรียนละ </w:t>
      </w:r>
      <w:r>
        <w:rPr>
          <w:rFonts w:ascii="TH SarabunPSK" w:hAnsi="TH SarabunPSK" w:cs="TH SarabunPSK"/>
          <w:sz w:val="32"/>
          <w:szCs w:val="32"/>
        </w:rPr>
        <w:t>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ทีม โดย </w:t>
      </w:r>
      <w:r>
        <w:rPr>
          <w:rFonts w:ascii="TH SarabunPSK" w:hAnsi="TH SarabunPSK" w:cs="TH SarabunPSK"/>
          <w:sz w:val="32"/>
          <w:szCs w:val="32"/>
        </w:rPr>
        <w:t>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ทีมประกอบด้วยนักเรียน </w:t>
      </w:r>
      <w:r>
        <w:rPr>
          <w:rFonts w:ascii="TH SarabunPSK" w:hAnsi="TH SarabunPSK" w:cs="TH SarabunPSK"/>
          <w:sz w:val="32"/>
          <w:szCs w:val="32"/>
        </w:rPr>
        <w:t>3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คน)</w:t>
      </w:r>
    </w:p>
    <w:p w14:paraId="672E5E8C" w14:textId="77777777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2.1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ระดับชั้นประถมศึกษาป</w:t>
      </w:r>
      <w:r>
        <w:rPr>
          <w:rFonts w:ascii="TH SarabunPSK" w:hAnsi="TH SarabunPSK" w:cs="TH SarabunPSK" w:hint="cs"/>
          <w:sz w:val="32"/>
          <w:szCs w:val="32"/>
          <w:cs/>
        </w:rPr>
        <w:t>ีที่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D1286">
        <w:rPr>
          <w:rFonts w:ascii="TH SarabunPSK" w:hAnsi="TH SarabunPSK" w:cs="TH SarabunPSK"/>
          <w:sz w:val="32"/>
          <w:szCs w:val="32"/>
        </w:rPr>
        <w:t>4-6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8EE0676" w14:textId="77777777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2.2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ระดับชั้นมัธยมศึกษาตอนต้น ม. </w:t>
      </w:r>
      <w:r w:rsidRPr="00AD1286">
        <w:rPr>
          <w:rFonts w:ascii="TH SarabunPSK" w:hAnsi="TH SarabunPSK" w:cs="TH SarabunPSK"/>
          <w:sz w:val="32"/>
          <w:szCs w:val="32"/>
        </w:rPr>
        <w:t>1-3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E7AC265" w14:textId="77777777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ระดับชั้นมัธยมศึกษาตอนปลาย ม. </w:t>
      </w:r>
      <w:r w:rsidRPr="00AD1286">
        <w:rPr>
          <w:rFonts w:ascii="TH SarabunPSK" w:hAnsi="TH SarabunPSK" w:cs="TH SarabunPSK"/>
          <w:sz w:val="32"/>
          <w:szCs w:val="32"/>
        </w:rPr>
        <w:t>4-6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6807B54" w14:textId="77777777" w:rsidR="00637C48" w:rsidRPr="00AD1286" w:rsidRDefault="00637C48" w:rsidP="00637C4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D1286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D1286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วิธีดำเนินการและรายละเอียดหลักเกณฑ์การแข่งขัน</w:t>
      </w:r>
    </w:p>
    <w:p w14:paraId="2A0808CE" w14:textId="77777777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3.1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ส่งรายชื่อนักเรียนผู้เข้าแข่งขัน พร้อมชื่อครูผู้ฝึกสอนไม่เกินทีมละ </w:t>
      </w:r>
      <w:r w:rsidRPr="00AD1286">
        <w:rPr>
          <w:rFonts w:ascii="TH SarabunPSK" w:hAnsi="TH SarabunPSK" w:cs="TH SarabunPSK"/>
          <w:sz w:val="32"/>
          <w:szCs w:val="32"/>
        </w:rPr>
        <w:t>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คน ตามแบบฟอร์มที่กำหนด</w:t>
      </w:r>
    </w:p>
    <w:p w14:paraId="11467EA9" w14:textId="77777777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3.2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ขอบข่ายการดำเนินการแข่งขันการแข่งขัน ระดับกลุ่มเครือข่าย </w:t>
      </w:r>
      <w:r w:rsidRPr="00284739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และระดับภาค (ระดับชาติ) แบ่งการแข่งขันออกเป็น </w:t>
      </w:r>
      <w:r w:rsidRPr="00AD1286">
        <w:rPr>
          <w:rFonts w:ascii="TH SarabunPSK" w:hAnsi="TH SarabunPSK" w:cs="TH SarabunPSK"/>
          <w:sz w:val="32"/>
          <w:szCs w:val="32"/>
        </w:rPr>
        <w:t>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รอบ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1286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5875D93B" w14:textId="77777777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3.2.1 </w:t>
      </w:r>
      <w:r w:rsidRPr="00C1570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รอบที่ </w:t>
      </w:r>
      <w:r w:rsidRPr="00C1570E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กิจกรรมการตอบปัญหาทางวิทยาศาสตร์ (ภาคเช้า)</w:t>
      </w:r>
    </w:p>
    <w:p w14:paraId="3C1BA358" w14:textId="77777777" w:rsidR="00637C48" w:rsidRPr="00AD1286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AD1286">
        <w:rPr>
          <w:rFonts w:ascii="TH SarabunPSK" w:hAnsi="TH SarabunPSK" w:cs="TH SarabunPSK"/>
          <w:sz w:val="32"/>
          <w:szCs w:val="32"/>
        </w:rPr>
        <w:t xml:space="preserve">- </w:t>
      </w:r>
      <w:r w:rsidRPr="00AD1286">
        <w:rPr>
          <w:rFonts w:ascii="TH SarabunPSK" w:hAnsi="TH SarabunPSK" w:cs="TH SarabunPSK"/>
          <w:sz w:val="32"/>
          <w:szCs w:val="32"/>
          <w:cs/>
        </w:rPr>
        <w:t>ขอบข่ายของเนื้อหา ความรู้เกี่ยวกับสาระการเรียนรู้วิทยาศาสตร์ในแต่ล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AD1286">
        <w:rPr>
          <w:rFonts w:ascii="TH SarabunPSK" w:hAnsi="TH SarabunPSK" w:cs="TH SarabunPSK"/>
          <w:sz w:val="32"/>
          <w:szCs w:val="32"/>
          <w:cs/>
        </w:rPr>
        <w:t>ระดับชั้นความรู้ทั่วไปเกี่ยวกับวิทยาศาสตร์เทคโนโลยีและสิ่งแวดล้อม เหตุการณ์ปัจจุบัน</w:t>
      </w:r>
    </w:p>
    <w:p w14:paraId="0B564AED" w14:textId="77777777" w:rsidR="00637C48" w:rsidRPr="00AD1286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AD1286">
        <w:rPr>
          <w:rFonts w:ascii="TH SarabunPSK" w:hAnsi="TH SarabunPSK" w:cs="TH SarabunPSK"/>
          <w:sz w:val="32"/>
          <w:szCs w:val="32"/>
        </w:rPr>
        <w:t xml:space="preserve">-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ผู้เข้าแข่งขันทำข้อสอบแบบปรนัย </w:t>
      </w:r>
      <w:r w:rsidRPr="00AD1286">
        <w:rPr>
          <w:rFonts w:ascii="TH SarabunPSK" w:hAnsi="TH SarabunPSK" w:cs="TH SarabunPSK"/>
          <w:sz w:val="32"/>
          <w:szCs w:val="32"/>
        </w:rPr>
        <w:t>40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ข้อ และข้อสอบแบบโจทย์สถานการณ์ตามแนวการประเมินผลนักเรียนนานาชาติ (</w:t>
      </w:r>
      <w:r w:rsidRPr="00AD1286">
        <w:rPr>
          <w:rFonts w:ascii="TH SarabunPSK" w:hAnsi="TH SarabunPSK" w:cs="TH SarabunPSK"/>
          <w:sz w:val="32"/>
          <w:szCs w:val="32"/>
        </w:rPr>
        <w:t xml:space="preserve">PISA)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AD1286">
        <w:rPr>
          <w:rFonts w:ascii="TH SarabunPSK" w:hAnsi="TH SarabunPSK" w:cs="TH SarabunPSK"/>
          <w:sz w:val="32"/>
          <w:szCs w:val="32"/>
        </w:rPr>
        <w:t>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ข้อ (เวลาที่ใช้แข่งขัน </w:t>
      </w:r>
      <w:r w:rsidRPr="00AD1286">
        <w:rPr>
          <w:rFonts w:ascii="TH SarabunPSK" w:hAnsi="TH SarabunPSK" w:cs="TH SarabunPSK"/>
          <w:sz w:val="32"/>
          <w:szCs w:val="32"/>
        </w:rPr>
        <w:t>60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นาที) แบ่งเนื้อหา ดังนี้</w:t>
      </w:r>
    </w:p>
    <w:p w14:paraId="0885256A" w14:textId="77777777" w:rsidR="00637C48" w:rsidRPr="00F0466C" w:rsidRDefault="00637C48" w:rsidP="00637C48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spacing w:val="12"/>
          <w:sz w:val="32"/>
          <w:szCs w:val="32"/>
        </w:rPr>
      </w:pPr>
      <w:r>
        <w:rPr>
          <w:rFonts w:ascii="TH SarabunPSK" w:hAnsi="TH SarabunPSK" w:cs="TH SarabunPSK" w:hint="cs"/>
          <w:spacing w:val="12"/>
          <w:sz w:val="32"/>
          <w:szCs w:val="32"/>
          <w:cs/>
        </w:rPr>
        <w:t xml:space="preserve">1) </w:t>
      </w:r>
      <w:r w:rsidRPr="0066345B">
        <w:rPr>
          <w:rFonts w:ascii="TH SarabunPSK" w:hAnsi="TH SarabunPSK" w:cs="TH SarabunPSK"/>
          <w:spacing w:val="12"/>
          <w:sz w:val="32"/>
          <w:szCs w:val="32"/>
          <w:cs/>
        </w:rPr>
        <w:t xml:space="preserve">เนื้อหาทั่วไป แบบปรนัย </w:t>
      </w:r>
      <w:r w:rsidRPr="0066345B">
        <w:rPr>
          <w:rFonts w:ascii="TH SarabunPSK" w:hAnsi="TH SarabunPSK" w:cs="TH SarabunPSK"/>
          <w:spacing w:val="12"/>
          <w:sz w:val="32"/>
          <w:szCs w:val="32"/>
        </w:rPr>
        <w:t>20</w:t>
      </w:r>
      <w:r w:rsidRPr="0066345B">
        <w:rPr>
          <w:rFonts w:ascii="TH SarabunPSK" w:hAnsi="TH SarabunPSK" w:cs="TH SarabunPSK"/>
          <w:spacing w:val="12"/>
          <w:sz w:val="32"/>
          <w:szCs w:val="32"/>
          <w:cs/>
        </w:rPr>
        <w:t xml:space="preserve"> ข้อ (ครอบคลุมสาระวิทยาศาสตร์ชีวภาพ</w:t>
      </w:r>
      <w:r w:rsidRPr="00AD1286">
        <w:rPr>
          <w:rFonts w:ascii="TH SarabunPSK" w:hAnsi="TH SarabunPSK" w:cs="TH SarabunPSK"/>
          <w:sz w:val="32"/>
          <w:szCs w:val="32"/>
          <w:cs/>
        </w:rPr>
        <w:t>วิทยาศาสตร์กายภาพ วิทยาศาสตร์โลกและอวกาศ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เทคโนโลยี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อย่างละเท่า ๆ กัน)</w:t>
      </w:r>
    </w:p>
    <w:p w14:paraId="76F919A3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 w:rsidRPr="00AD1286">
        <w:rPr>
          <w:rFonts w:ascii="TH SarabunPSK" w:hAnsi="TH SarabunPSK" w:cs="TH SarabunPSK"/>
          <w:sz w:val="32"/>
          <w:szCs w:val="32"/>
        </w:rPr>
        <w:t xml:space="preserve">2)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ความสามารถทางด้านทักษะกระบวนการทางวิทยาศาสตร์ </w:t>
      </w:r>
      <w:r w:rsidRPr="00AD1286">
        <w:rPr>
          <w:rFonts w:ascii="TH SarabunPSK" w:hAnsi="TH SarabunPSK" w:cs="TH SarabunPSK"/>
          <w:sz w:val="32"/>
          <w:szCs w:val="32"/>
        </w:rPr>
        <w:t>20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ข้อ (บูรณาการกับสาระวิชาวิทยาศาสตร์)</w:t>
      </w:r>
    </w:p>
    <w:p w14:paraId="4D598304" w14:textId="77777777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AD1286">
        <w:rPr>
          <w:rFonts w:ascii="TH SarabunPSK" w:hAnsi="TH SarabunPSK" w:cs="TH SarabunPSK"/>
          <w:sz w:val="32"/>
          <w:szCs w:val="32"/>
          <w:cs/>
        </w:rPr>
        <w:t>โจทย์สถานการณ์ตามแนวการประเมินผลนักเรียนนานาชาติ</w:t>
      </w:r>
      <w:r w:rsidRPr="00AD1286">
        <w:rPr>
          <w:rFonts w:ascii="TH SarabunPSK" w:hAnsi="TH SarabunPSK" w:cs="TH SarabunPSK"/>
          <w:sz w:val="32"/>
          <w:szCs w:val="32"/>
        </w:rPr>
        <w:t>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ข้อ (โจทย์สถานการณ์ตามแนวการประเมินผลนักเรียนนานาชาติทั้ง </w:t>
      </w:r>
      <w:r w:rsidRPr="00AD1286">
        <w:rPr>
          <w:rFonts w:ascii="TH SarabunPSK" w:hAnsi="TH SarabunPSK" w:cs="TH SarabunPSK"/>
          <w:sz w:val="32"/>
          <w:szCs w:val="32"/>
        </w:rPr>
        <w:t>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ข้อนั้น แต่ละข้อประกอบด้วยข้อคำถามย่อยแบบเขียนอธิบายตอบ และแบบเลือกตอบในรูปแบบต่าง ๆ ได้ตามความเหมาะสม)</w:t>
      </w:r>
    </w:p>
    <w:p w14:paraId="7E041394" w14:textId="77777777" w:rsidR="00637C48" w:rsidRPr="00B37DBE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pacing w:val="2"/>
          <w:sz w:val="32"/>
          <w:szCs w:val="32"/>
        </w:rPr>
      </w:pPr>
      <w:r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 </w:t>
      </w:r>
      <w:r w:rsidRPr="00B37DBE">
        <w:rPr>
          <w:rFonts w:ascii="TH SarabunPSK" w:hAnsi="TH SarabunPSK" w:cs="TH SarabunPSK"/>
          <w:spacing w:val="2"/>
          <w:sz w:val="32"/>
          <w:szCs w:val="32"/>
        </w:rPr>
        <w:t xml:space="preserve">- </w:t>
      </w:r>
      <w:r w:rsidRPr="00B37DBE">
        <w:rPr>
          <w:rFonts w:ascii="TH SarabunPSK" w:hAnsi="TH SarabunPSK" w:cs="TH SarabunPSK"/>
          <w:spacing w:val="2"/>
          <w:sz w:val="32"/>
          <w:szCs w:val="32"/>
          <w:cs/>
        </w:rPr>
        <w:t xml:space="preserve">ผู้เข้าแข่งขันตอบปัญหาสดบนเวทีจำนวน </w:t>
      </w:r>
      <w:r w:rsidRPr="00B37DBE">
        <w:rPr>
          <w:rFonts w:ascii="TH SarabunPSK" w:hAnsi="TH SarabunPSK" w:cs="TH SarabunPSK"/>
          <w:spacing w:val="2"/>
          <w:sz w:val="32"/>
          <w:szCs w:val="32"/>
        </w:rPr>
        <w:t>20</w:t>
      </w:r>
      <w:r w:rsidRPr="00B37DBE">
        <w:rPr>
          <w:rFonts w:ascii="TH SarabunPSK" w:hAnsi="TH SarabunPSK" w:cs="TH SarabunPSK"/>
          <w:spacing w:val="2"/>
          <w:sz w:val="32"/>
          <w:szCs w:val="32"/>
          <w:cs/>
        </w:rPr>
        <w:t xml:space="preserve"> ข้อ คณะกรรมการเป็นผู้อ่านข้อคำถามโดย</w:t>
      </w:r>
    </w:p>
    <w:p w14:paraId="7D7020E1" w14:textId="77777777" w:rsidR="00637C48" w:rsidRPr="00AD1286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  <w:cs/>
        </w:rPr>
        <w:t xml:space="preserve">ไม่มีข้อคำถามปรากฏ หากมีรูปภาพประกอบข้อคำถามจะแสดงบนจอหรือในกระดาษคำตอบ ให้ผู้เข้าแข่งขันฟังและตอบคำถามลงในกระดาษคำตอบ (เวลาที่ใช้แข่งขัน </w:t>
      </w:r>
      <w:r w:rsidRPr="00AD1286">
        <w:rPr>
          <w:rFonts w:ascii="TH SarabunPSK" w:hAnsi="TH SarabunPSK" w:cs="TH SarabunPSK"/>
          <w:sz w:val="32"/>
          <w:szCs w:val="32"/>
        </w:rPr>
        <w:t>30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นาทีเวลาที่ใช้ในแต่ละข้ออาจจะไม่เท่ากันขึ้นอยู่กับความยากง่ายของข้อคำถาม)</w:t>
      </w:r>
    </w:p>
    <w:p w14:paraId="639D9CDF" w14:textId="77777777" w:rsidR="00637C48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37DBE">
        <w:rPr>
          <w:rFonts w:ascii="TH SarabunPSK" w:hAnsi="TH SarabunPSK" w:cs="TH SarabunPSK"/>
          <w:spacing w:val="6"/>
          <w:sz w:val="32"/>
          <w:szCs w:val="32"/>
        </w:rPr>
        <w:t xml:space="preserve">- </w:t>
      </w:r>
      <w:r w:rsidRPr="00B37DBE">
        <w:rPr>
          <w:rFonts w:ascii="TH SarabunPSK" w:hAnsi="TH SarabunPSK" w:cs="TH SarabunPSK"/>
          <w:spacing w:val="6"/>
          <w:sz w:val="32"/>
          <w:szCs w:val="32"/>
          <w:cs/>
        </w:rPr>
        <w:t xml:space="preserve">ผู้เข้าแข่งขันที่ทำคะแนนได้ลำดับที่ </w:t>
      </w:r>
      <w:r w:rsidRPr="00B37DBE">
        <w:rPr>
          <w:rFonts w:ascii="TH SarabunPSK" w:hAnsi="TH SarabunPSK" w:cs="TH SarabunPSK"/>
          <w:spacing w:val="6"/>
          <w:sz w:val="32"/>
          <w:szCs w:val="32"/>
        </w:rPr>
        <w:t>1-1</w:t>
      </w:r>
      <w:r>
        <w:rPr>
          <w:rFonts w:ascii="TH SarabunPSK" w:hAnsi="TH SarabunPSK" w:cs="TH SarabunPSK" w:hint="cs"/>
          <w:spacing w:val="6"/>
          <w:sz w:val="32"/>
          <w:szCs w:val="32"/>
          <w:cs/>
        </w:rPr>
        <w:t>0</w:t>
      </w:r>
      <w:r w:rsidRPr="00B37DBE">
        <w:rPr>
          <w:rFonts w:ascii="TH SarabunPSK" w:hAnsi="TH SarabunPSK" w:cs="TH SarabunPSK"/>
          <w:spacing w:val="6"/>
          <w:sz w:val="32"/>
          <w:szCs w:val="32"/>
          <w:cs/>
        </w:rPr>
        <w:t xml:space="preserve"> ได้สิทธิ์เข้าแข่งขันรอบที่ </w:t>
      </w:r>
      <w:r w:rsidRPr="00B37DBE">
        <w:rPr>
          <w:rFonts w:ascii="TH SarabunPSK" w:hAnsi="TH SarabunPSK" w:cs="TH SarabunPSK"/>
          <w:spacing w:val="6"/>
          <w:sz w:val="32"/>
          <w:szCs w:val="32"/>
        </w:rPr>
        <w:t>2</w:t>
      </w:r>
      <w:r w:rsidRPr="00B37DBE">
        <w:rPr>
          <w:rFonts w:ascii="TH SarabunPSK" w:hAnsi="TH SarabunPSK" w:cs="TH SarabunPSK"/>
          <w:spacing w:val="6"/>
          <w:sz w:val="32"/>
          <w:szCs w:val="32"/>
          <w:cs/>
        </w:rPr>
        <w:t xml:space="preserve"> ในกรณีที่มีทีมได้</w:t>
      </w:r>
      <w:r w:rsidRPr="00AD1286">
        <w:rPr>
          <w:rFonts w:ascii="TH SarabunPSK" w:hAnsi="TH SarabunPSK" w:cs="TH SarabunPSK"/>
          <w:sz w:val="32"/>
          <w:szCs w:val="32"/>
          <w:cs/>
        </w:rPr>
        <w:t>คะแนนรวมเท่ากันให้จัดลำดับจากคะแนนโจทย์สถานการณ์ตามแนวการประเมินผลนักเรียนนานาชาติหากคะแนนดังกล่าวยังเท่ากันอีกให้พิจารณาจากการตอบปัญหาสดบนเวทีหากคะแนนดังกล่าวยังเท่ากันอีกให้พิจารณาคะแนนในส่วนความสามารถทางด้านทักษะกระบวนการทางวิทยาศาสตร์หากคะแนนดังกล่าวยังเท่ากันอีกให้พิจารณาคะแนนในส่วนของเนื้อหาทั่วไป</w:t>
      </w:r>
    </w:p>
    <w:p w14:paraId="7E711714" w14:textId="77777777" w:rsidR="00FD649A" w:rsidRDefault="00FD649A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B7217A8" w14:textId="77777777" w:rsidR="00FD649A" w:rsidRDefault="00FD649A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D19A007" w14:textId="30980DA0" w:rsidR="00637C48" w:rsidRPr="00F0466C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pacing w:val="2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2"/>
          <w:sz w:val="32"/>
          <w:szCs w:val="32"/>
          <w:cs/>
        </w:rPr>
        <w:lastRenderedPageBreak/>
        <w:t xml:space="preserve">3.2.2 </w:t>
      </w:r>
      <w:r w:rsidRPr="00F10B37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รอบที่ </w:t>
      </w:r>
      <w:r w:rsidRPr="00F10B37">
        <w:rPr>
          <w:rFonts w:ascii="TH SarabunPSK" w:hAnsi="TH SarabunPSK" w:cs="TH SarabunPSK"/>
          <w:b/>
          <w:bCs/>
          <w:spacing w:val="2"/>
          <w:sz w:val="32"/>
          <w:szCs w:val="32"/>
        </w:rPr>
        <w:t>2</w:t>
      </w:r>
      <w:r w:rsidRPr="00B37DBE">
        <w:rPr>
          <w:rFonts w:ascii="TH SarabunPSK" w:hAnsi="TH SarabunPSK" w:cs="TH SarabunPSK"/>
          <w:spacing w:val="2"/>
          <w:sz w:val="32"/>
          <w:szCs w:val="32"/>
          <w:cs/>
        </w:rPr>
        <w:t xml:space="preserve"> กิจกรรมแข่งขันกระบวนการแก้ปัญหาทางวิทยาศาสตร์ (ภาคบ่าย เวลาที่ใช้แข่งขัน</w:t>
      </w:r>
    </w:p>
    <w:p w14:paraId="2B1CE856" w14:textId="77777777" w:rsidR="00637C48" w:rsidRPr="00AD1286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ชั่วโมง) คณะกรรมการเป็นผู้กำหนดสถานการณ์ปัญหา และผู้เข้าแข่งขันดำเนินการแก้ปัญหาตามสถานการณ์โดยเลือกใช้วัสดุอุปกรณ์ตามความจำเป็น</w:t>
      </w:r>
    </w:p>
    <w:p w14:paraId="0F0A0323" w14:textId="77777777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466C">
        <w:rPr>
          <w:rFonts w:ascii="TH SarabunPSK" w:hAnsi="TH SarabunPSK" w:cs="TH SarabunPSK"/>
          <w:b/>
          <w:bCs/>
          <w:sz w:val="32"/>
          <w:szCs w:val="32"/>
        </w:rPr>
        <w:t>3.2.3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ในกรณีที่ทีมผู้ชนะได้คะแนนเท่ากันให้พิจารณาจากคะแนนกระบวนการแก้ปัญหาทางวิทยาศาสตร์หากคะแนนรวมยังเท่ากันให้จัดลำดับจากคะแนนโจทย์สถานการณ์ตามแนวการประเมินผลนักเรียนนานาชาติ หากคะแนนดังกล่าวยังเท่ากันอีกให้พิจารณาจากการตอบปัญหาสดบนเวทีหากคะแนนดังกล่าวยังเท่ากันอีกให้พิจารณาคะแนนในส่วนความสามารถทางด้านทักษะกระบวนการทางวิทยาศาสตร์หากคะแนนดังกล่าวยังเท่ากันอีกให้พิจารณาคะแนนในส่วนของเนื้อหาทั่วไป</w:t>
      </w:r>
    </w:p>
    <w:p w14:paraId="0E270BAB" w14:textId="77777777" w:rsidR="00637C48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pacing w:val="2"/>
          <w:sz w:val="32"/>
          <w:szCs w:val="32"/>
        </w:rPr>
      </w:pPr>
      <w:r w:rsidRPr="00F0466C">
        <w:rPr>
          <w:rFonts w:ascii="TH SarabunPSK" w:hAnsi="TH SarabunPSK" w:cs="TH SarabunPSK"/>
          <w:b/>
          <w:bCs/>
          <w:spacing w:val="2"/>
          <w:sz w:val="32"/>
          <w:szCs w:val="32"/>
        </w:rPr>
        <w:t>3.2.4</w:t>
      </w:r>
      <w:r w:rsidRPr="00B37DBE">
        <w:rPr>
          <w:rFonts w:ascii="TH SarabunPSK" w:hAnsi="TH SarabunPSK" w:cs="TH SarabunPSK"/>
          <w:spacing w:val="2"/>
          <w:sz w:val="32"/>
          <w:szCs w:val="32"/>
          <w:cs/>
        </w:rPr>
        <w:t xml:space="preserve"> สื่อ วัสดุอุปกรณ์ข้อสอบ สถานการณ์ปัญหา กระดาษคำตอบ คณะกรรมการเป็นผู้จัดเตรียม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โดยข้อสอบและกระดาษคำตอบ แจกผู้เข้าแข่งทุกทีมในวันแข่งขัน ทีมละ </w:t>
      </w:r>
      <w:r w:rsidRPr="00AD1286">
        <w:rPr>
          <w:rFonts w:ascii="TH SarabunPSK" w:hAnsi="TH SarabunPSK" w:cs="TH SarabunPSK"/>
          <w:sz w:val="32"/>
          <w:szCs w:val="32"/>
        </w:rPr>
        <w:t>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ฉบับ และ</w:t>
      </w:r>
      <w:r w:rsidRPr="0066345B">
        <w:rPr>
          <w:rFonts w:ascii="TH SarabunPSK" w:hAnsi="TH SarabunPSK" w:cs="TH SarabunPSK"/>
          <w:sz w:val="32"/>
          <w:szCs w:val="32"/>
          <w:u w:val="single"/>
          <w:cs/>
        </w:rPr>
        <w:t>ไม่อนุญาตให้</w:t>
      </w:r>
      <w:r w:rsidRPr="00AD1286">
        <w:rPr>
          <w:rFonts w:ascii="TH SarabunPSK" w:hAnsi="TH SarabunPSK" w:cs="TH SarabunPSK"/>
          <w:sz w:val="32"/>
          <w:szCs w:val="32"/>
          <w:cs/>
        </w:rPr>
        <w:t>นำเครื่องคิดเลขหรืออุปกรณ์ช่วยคำนวณอื่น ๆ เข้าไปในห้องแข่งขัน</w:t>
      </w:r>
    </w:p>
    <w:p w14:paraId="29CB43B7" w14:textId="77777777" w:rsidR="00FD649A" w:rsidRPr="00C318F3" w:rsidRDefault="00FD649A" w:rsidP="00637C48">
      <w:pPr>
        <w:spacing w:after="0"/>
        <w:ind w:firstLine="720"/>
        <w:jc w:val="thaiDistribute"/>
        <w:rPr>
          <w:rFonts w:ascii="TH SarabunPSK" w:hAnsi="TH SarabunPSK" w:cs="TH SarabunPSK"/>
          <w:spacing w:val="2"/>
          <w:sz w:val="32"/>
          <w:szCs w:val="32"/>
        </w:rPr>
      </w:pPr>
    </w:p>
    <w:p w14:paraId="0AF74A35" w14:textId="77777777" w:rsidR="00637C48" w:rsidRPr="00AD1286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6345B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66345B">
        <w:rPr>
          <w:rFonts w:ascii="TH SarabunPSK" w:hAnsi="TH SarabunPSK" w:cs="TH SarabunPSK"/>
          <w:b/>
          <w:bCs/>
          <w:sz w:val="32"/>
          <w:szCs w:val="32"/>
          <w:cs/>
        </w:rPr>
        <w:t>เกณฑ์การให้คะแนน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(คะแนนเต็ม </w:t>
      </w:r>
      <w:r w:rsidRPr="00AD1286">
        <w:rPr>
          <w:rFonts w:ascii="TH SarabunPSK" w:hAnsi="TH SarabunPSK" w:cs="TH SarabunPSK"/>
          <w:sz w:val="32"/>
          <w:szCs w:val="32"/>
        </w:rPr>
        <w:t>200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คะแนน) ดังนี้</w:t>
      </w:r>
    </w:p>
    <w:p w14:paraId="4BE697BD" w14:textId="77777777" w:rsidR="00637C48" w:rsidRPr="00AD1286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AD1286">
        <w:rPr>
          <w:rFonts w:ascii="TH SarabunPSK" w:hAnsi="TH SarabunPSK" w:cs="TH SarabunPSK"/>
          <w:sz w:val="32"/>
          <w:szCs w:val="32"/>
        </w:rPr>
        <w:t>4.1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กิจกรรมการตอบปัญหาทางวิทยาศาสตร์ (คะแนนเต็ม </w:t>
      </w:r>
      <w:r w:rsidRPr="00AD1286">
        <w:rPr>
          <w:rFonts w:ascii="TH SarabunPSK" w:hAnsi="TH SarabunPSK" w:cs="TH SarabunPSK"/>
          <w:sz w:val="32"/>
          <w:szCs w:val="32"/>
        </w:rPr>
        <w:t>100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คะแนน)</w:t>
      </w:r>
    </w:p>
    <w:p w14:paraId="6858083F" w14:textId="77777777" w:rsidR="00637C48" w:rsidRPr="00AD1286" w:rsidRDefault="00637C48" w:rsidP="00637C4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4.1.1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เนื้อหาทั่วไป แบบปรนัย </w:t>
      </w:r>
      <w:r w:rsidRPr="00AD1286">
        <w:rPr>
          <w:rFonts w:ascii="TH SarabunPSK" w:hAnsi="TH SarabunPSK" w:cs="TH SarabunPSK"/>
          <w:sz w:val="32"/>
          <w:szCs w:val="32"/>
        </w:rPr>
        <w:t>20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ข้อ ข้อ ๆ ละ </w:t>
      </w:r>
      <w:r w:rsidRPr="00AD1286">
        <w:rPr>
          <w:rFonts w:ascii="TH SarabunPSK" w:hAnsi="TH SarabunPSK" w:cs="TH SarabunPSK"/>
          <w:sz w:val="32"/>
          <w:szCs w:val="32"/>
        </w:rPr>
        <w:t>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 รวม </w:t>
      </w:r>
      <w:r w:rsidRPr="00AD1286">
        <w:rPr>
          <w:rFonts w:ascii="TH SarabunPSK" w:hAnsi="TH SarabunPSK" w:cs="TH SarabunPSK"/>
          <w:sz w:val="32"/>
          <w:szCs w:val="32"/>
        </w:rPr>
        <w:t>20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144149E2" w14:textId="77777777" w:rsidR="00637C48" w:rsidRPr="00AD1286" w:rsidRDefault="00637C48" w:rsidP="00637C4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4.1.2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ความสามารถทางด้านทักษะกระบวนการทางวิทยาศาสตร์ </w:t>
      </w:r>
      <w:r w:rsidRPr="00AD1286">
        <w:rPr>
          <w:rFonts w:ascii="TH SarabunPSK" w:hAnsi="TH SarabunPSK" w:cs="TH SarabunPSK"/>
          <w:sz w:val="32"/>
          <w:szCs w:val="32"/>
        </w:rPr>
        <w:t>20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ข้อ ๆ ละ </w:t>
      </w:r>
      <w:r w:rsidRPr="00AD1286">
        <w:rPr>
          <w:rFonts w:ascii="TH SarabunPSK" w:hAnsi="TH SarabunPSK" w:cs="TH SarabunPSK"/>
          <w:sz w:val="32"/>
          <w:szCs w:val="32"/>
        </w:rPr>
        <w:t>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รวม </w:t>
      </w:r>
      <w:r w:rsidRPr="00AD1286">
        <w:rPr>
          <w:rFonts w:ascii="TH SarabunPSK" w:hAnsi="TH SarabunPSK" w:cs="TH SarabunPSK"/>
          <w:sz w:val="32"/>
          <w:szCs w:val="32"/>
        </w:rPr>
        <w:t>20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27BC1348" w14:textId="3860A0AB" w:rsidR="00637C48" w:rsidRPr="00AD1286" w:rsidRDefault="00637C48" w:rsidP="00637C48">
      <w:pPr>
        <w:spacing w:after="0"/>
        <w:ind w:left="720" w:right="-569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4.1.3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โจทย์สถานการณ์ตามแนวการประเมินผลนักเรียนนานาชาติ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D1286">
        <w:rPr>
          <w:rFonts w:ascii="TH SarabunPSK" w:hAnsi="TH SarabunPSK" w:cs="TH SarabunPSK"/>
          <w:sz w:val="32"/>
          <w:szCs w:val="32"/>
        </w:rPr>
        <w:t>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ข้อๆ ละ </w:t>
      </w:r>
      <w:r w:rsidR="00FD649A">
        <w:rPr>
          <w:rFonts w:ascii="TH SarabunPSK" w:hAnsi="TH SarabunPSK" w:cs="TH SarabunPSK"/>
          <w:sz w:val="32"/>
          <w:szCs w:val="32"/>
          <w:cs/>
        </w:rPr>
        <w:t>10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รวม </w:t>
      </w:r>
      <w:r w:rsidRPr="00AD1286">
        <w:rPr>
          <w:rFonts w:ascii="TH SarabunPSK" w:hAnsi="TH SarabunPSK" w:cs="TH SarabunPSK"/>
          <w:sz w:val="32"/>
          <w:szCs w:val="32"/>
        </w:rPr>
        <w:t>20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753C8320" w14:textId="77777777" w:rsidR="00637C48" w:rsidRDefault="00637C48" w:rsidP="00637C4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4.1.4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ผู้เข้าแข่งขันตอบปัญหาสดบนเวทีจำนวน </w:t>
      </w:r>
      <w:r w:rsidRPr="00AD1286">
        <w:rPr>
          <w:rFonts w:ascii="TH SarabunPSK" w:hAnsi="TH SarabunPSK" w:cs="TH SarabunPSK"/>
          <w:sz w:val="32"/>
          <w:szCs w:val="32"/>
        </w:rPr>
        <w:t>20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ข้อ ๆ ละ </w:t>
      </w:r>
      <w:r w:rsidRPr="00AD1286">
        <w:rPr>
          <w:rFonts w:ascii="TH SarabunPSK" w:hAnsi="TH SarabunPSK" w:cs="TH SarabunPSK"/>
          <w:sz w:val="32"/>
          <w:szCs w:val="32"/>
        </w:rPr>
        <w:t>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 รวม </w:t>
      </w:r>
      <w:r w:rsidRPr="00AD1286">
        <w:rPr>
          <w:rFonts w:ascii="TH SarabunPSK" w:hAnsi="TH SarabunPSK" w:cs="TH SarabunPSK"/>
          <w:sz w:val="32"/>
          <w:szCs w:val="32"/>
        </w:rPr>
        <w:t>40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2D7F57E4" w14:textId="77777777" w:rsidR="00637C48" w:rsidRPr="00AD1286" w:rsidRDefault="00637C48" w:rsidP="00637C48">
      <w:pPr>
        <w:spacing w:after="0"/>
        <w:ind w:left="720" w:hanging="11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4.2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กิจกรรมแข่งขันกระบวนการแก้ปัญหาทางวิทยาศาสตร์ (คะแนนเต็ม </w:t>
      </w:r>
      <w:r w:rsidRPr="00AD1286">
        <w:rPr>
          <w:rFonts w:ascii="TH SarabunPSK" w:hAnsi="TH SarabunPSK" w:cs="TH SarabunPSK"/>
          <w:sz w:val="32"/>
          <w:szCs w:val="32"/>
        </w:rPr>
        <w:t>100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คะแนน)</w:t>
      </w:r>
    </w:p>
    <w:p w14:paraId="095B83A6" w14:textId="77777777" w:rsidR="00637C48" w:rsidRPr="00AD1286" w:rsidRDefault="00637C48" w:rsidP="00637C4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4.2.1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การเตรียมวัสดุอุปกรณ์ </w:t>
      </w:r>
      <w:r w:rsidRPr="00AD1286">
        <w:rPr>
          <w:rFonts w:ascii="TH SarabunPSK" w:hAnsi="TH SarabunPSK" w:cs="TH SarabunPSK"/>
          <w:sz w:val="32"/>
          <w:szCs w:val="32"/>
        </w:rPr>
        <w:t>10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16D6252A" w14:textId="77777777" w:rsidR="00637C48" w:rsidRPr="00AD1286" w:rsidRDefault="00637C48" w:rsidP="00637C4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4.2.2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การออกแบบการทดลอง </w:t>
      </w:r>
      <w:r w:rsidRPr="00AD1286">
        <w:rPr>
          <w:rFonts w:ascii="TH SarabunPSK" w:hAnsi="TH SarabunPSK" w:cs="TH SarabunPSK"/>
          <w:sz w:val="32"/>
          <w:szCs w:val="32"/>
        </w:rPr>
        <w:t>10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305C7607" w14:textId="77777777" w:rsidR="00637C48" w:rsidRDefault="00637C48" w:rsidP="00637C4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 xml:space="preserve">4.2.3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การปฏิบัติการทดลอง </w:t>
      </w:r>
      <w:r w:rsidRPr="00AD1286">
        <w:rPr>
          <w:rFonts w:ascii="TH SarabunPSK" w:hAnsi="TH SarabunPSK" w:cs="TH SarabunPSK"/>
          <w:sz w:val="32"/>
          <w:szCs w:val="32"/>
        </w:rPr>
        <w:t xml:space="preserve">30 </w:t>
      </w:r>
      <w:r w:rsidRPr="00AD1286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6628C61A" w14:textId="77777777" w:rsidR="00637C48" w:rsidRPr="00AD1286" w:rsidRDefault="00637C48" w:rsidP="00637C4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4.2.4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การเขียนรายงานการทดลอง </w:t>
      </w:r>
      <w:r w:rsidRPr="00AD1286">
        <w:rPr>
          <w:rFonts w:ascii="TH SarabunPSK" w:hAnsi="TH SarabunPSK" w:cs="TH SarabunPSK"/>
          <w:sz w:val="32"/>
          <w:szCs w:val="32"/>
        </w:rPr>
        <w:t>50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 แบ่งเป็น</w:t>
      </w:r>
    </w:p>
    <w:p w14:paraId="4544D24D" w14:textId="77777777" w:rsidR="00637C48" w:rsidRPr="00AD1286" w:rsidRDefault="00637C48" w:rsidP="00637C48">
      <w:pPr>
        <w:spacing w:after="0"/>
        <w:ind w:left="126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 xml:space="preserve">1)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ตั้งชื่อเรื่อง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7C449B4D" w14:textId="77777777" w:rsidR="00637C48" w:rsidRPr="00AD1286" w:rsidRDefault="00637C48" w:rsidP="00637C48">
      <w:pPr>
        <w:spacing w:after="0"/>
        <w:ind w:left="1985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 xml:space="preserve">2)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กำหนดวัตถุประสงค์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D1286">
        <w:rPr>
          <w:rFonts w:ascii="TH SarabunPSK" w:hAnsi="TH SarabunPSK" w:cs="TH SarabunPSK"/>
          <w:sz w:val="32"/>
          <w:szCs w:val="32"/>
        </w:rPr>
        <w:t>5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6F06D62D" w14:textId="77777777" w:rsidR="00637C48" w:rsidRPr="00AD1286" w:rsidRDefault="00637C48" w:rsidP="00637C48">
      <w:pPr>
        <w:spacing w:after="0"/>
        <w:ind w:left="1985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 xml:space="preserve">3)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ตั้งสมมติฐาน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D1286">
        <w:rPr>
          <w:rFonts w:ascii="TH SarabunPSK" w:hAnsi="TH SarabunPSK" w:cs="TH SarabunPSK"/>
          <w:sz w:val="32"/>
          <w:szCs w:val="32"/>
        </w:rPr>
        <w:t>4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74536A44" w14:textId="77777777" w:rsidR="00637C48" w:rsidRPr="00AD1286" w:rsidRDefault="00637C48" w:rsidP="00637C48">
      <w:pPr>
        <w:spacing w:after="0"/>
        <w:ind w:left="1985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 xml:space="preserve">4)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กำหนดตัวแปร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D1286">
        <w:rPr>
          <w:rFonts w:ascii="TH SarabunPSK" w:hAnsi="TH SarabunPSK" w:cs="TH SarabunPSK"/>
          <w:sz w:val="32"/>
          <w:szCs w:val="32"/>
        </w:rPr>
        <w:t>4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3F209E86" w14:textId="77777777" w:rsidR="00637C48" w:rsidRPr="00AD1286" w:rsidRDefault="00637C48" w:rsidP="00637C48">
      <w:pPr>
        <w:spacing w:after="0"/>
        <w:ind w:left="1985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 xml:space="preserve">5)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วัสดุอุปกรณ์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616E6334" w14:textId="77777777" w:rsidR="00637C48" w:rsidRPr="00AD1286" w:rsidRDefault="00637C48" w:rsidP="00637C48">
      <w:pPr>
        <w:spacing w:after="0"/>
        <w:ind w:left="1985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 xml:space="preserve">6)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วิธีการทดลอง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D1286">
        <w:rPr>
          <w:rFonts w:ascii="TH SarabunPSK" w:hAnsi="TH SarabunPSK" w:cs="TH SarabunPSK"/>
          <w:sz w:val="32"/>
          <w:szCs w:val="32"/>
        </w:rPr>
        <w:t>12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62E0AAA3" w14:textId="77777777" w:rsidR="00637C48" w:rsidRPr="00AD1286" w:rsidRDefault="00637C48" w:rsidP="00637C48">
      <w:pPr>
        <w:spacing w:after="0"/>
        <w:ind w:left="1985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 xml:space="preserve">7)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บันทึกผลการทดลอง </w:t>
      </w:r>
      <w:r>
        <w:rPr>
          <w:rFonts w:ascii="TH SarabunPSK" w:hAnsi="TH SarabunPSK" w:cs="TH SarabunPSK"/>
          <w:sz w:val="32"/>
          <w:szCs w:val="32"/>
        </w:rPr>
        <w:tab/>
      </w:r>
      <w:r w:rsidRPr="00AD1286">
        <w:rPr>
          <w:rFonts w:ascii="TH SarabunPSK" w:hAnsi="TH SarabunPSK" w:cs="TH SarabunPSK"/>
          <w:sz w:val="32"/>
          <w:szCs w:val="32"/>
        </w:rPr>
        <w:t>10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5FFF2CDE" w14:textId="77777777" w:rsidR="00637C48" w:rsidRPr="00AD1286" w:rsidRDefault="00637C48" w:rsidP="00637C48">
      <w:pPr>
        <w:spacing w:after="0"/>
        <w:ind w:left="1985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 xml:space="preserve">8)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อภิปรายและสรุปผลการทดลอง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D1286">
        <w:rPr>
          <w:rFonts w:ascii="TH SarabunPSK" w:hAnsi="TH SarabunPSK" w:cs="TH SarabunPSK"/>
          <w:sz w:val="32"/>
          <w:szCs w:val="32"/>
        </w:rPr>
        <w:t>10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5B6931F0" w14:textId="77777777" w:rsidR="00637C48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 xml:space="preserve">4.3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นำคะแนนในข้อ </w:t>
      </w:r>
      <w:r w:rsidRPr="00AD1286">
        <w:rPr>
          <w:rFonts w:ascii="TH SarabunPSK" w:hAnsi="TH SarabunPSK" w:cs="TH SarabunPSK"/>
          <w:sz w:val="32"/>
          <w:szCs w:val="32"/>
        </w:rPr>
        <w:t xml:space="preserve">4.1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D1286">
        <w:rPr>
          <w:rFonts w:ascii="TH SarabunPSK" w:hAnsi="TH SarabunPSK" w:cs="TH SarabunPSK"/>
          <w:sz w:val="32"/>
          <w:szCs w:val="32"/>
        </w:rPr>
        <w:t xml:space="preserve">4.2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รวมกันเป็นคะแนน </w:t>
      </w:r>
      <w:r w:rsidRPr="00AD1286">
        <w:rPr>
          <w:rFonts w:ascii="TH SarabunPSK" w:hAnsi="TH SarabunPSK" w:cs="TH SarabunPSK"/>
          <w:sz w:val="32"/>
          <w:szCs w:val="32"/>
        </w:rPr>
        <w:t xml:space="preserve">200 </w:t>
      </w:r>
      <w:r w:rsidRPr="00AD1286">
        <w:rPr>
          <w:rFonts w:ascii="TH SarabunPSK" w:hAnsi="TH SarabunPSK" w:cs="TH SarabunPSK"/>
          <w:sz w:val="32"/>
          <w:szCs w:val="32"/>
          <w:cs/>
        </w:rPr>
        <w:t>คะแนน แล้วคิดค่าเฉลี่ยร้อยละ</w:t>
      </w:r>
    </w:p>
    <w:p w14:paraId="304A854E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9A8B0E" w14:textId="77777777" w:rsidR="00FD649A" w:rsidRDefault="00FD649A" w:rsidP="00637C4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3243BB" w14:textId="77777777" w:rsidR="00FD649A" w:rsidRDefault="00FD649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3C4319CC" w14:textId="53D583E8" w:rsidR="00637C48" w:rsidRPr="0066345B" w:rsidRDefault="00637C48" w:rsidP="00637C4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345B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</w:t>
      </w:r>
      <w:r w:rsidRPr="0066345B">
        <w:rPr>
          <w:rFonts w:ascii="TH SarabunPSK" w:hAnsi="TH SarabunPSK" w:cs="TH SarabunPSK"/>
          <w:b/>
          <w:bCs/>
          <w:sz w:val="32"/>
          <w:szCs w:val="32"/>
          <w:cs/>
        </w:rPr>
        <w:t>เกณฑ์การได้รับรางวัล</w:t>
      </w:r>
    </w:p>
    <w:p w14:paraId="754177A8" w14:textId="77777777" w:rsidR="00637C48" w:rsidRPr="00432A25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2A25">
        <w:rPr>
          <w:rFonts w:ascii="TH SarabunPSK" w:hAnsi="TH SarabunPSK" w:cs="TH SarabunPSK"/>
          <w:sz w:val="32"/>
          <w:szCs w:val="32"/>
        </w:rPr>
        <w:t>5.1</w:t>
      </w:r>
      <w:r w:rsidRPr="00432A25">
        <w:rPr>
          <w:rFonts w:ascii="TH SarabunPSK" w:hAnsi="TH SarabunPSK" w:cs="TH SarabunPSK"/>
          <w:sz w:val="32"/>
          <w:szCs w:val="32"/>
          <w:cs/>
        </w:rPr>
        <w:t xml:space="preserve"> ทีมที่ผ่านเข้ารอบที่ </w:t>
      </w:r>
      <w:r w:rsidRPr="00432A25">
        <w:rPr>
          <w:rFonts w:ascii="TH SarabunPSK" w:hAnsi="TH SarabunPSK" w:cs="TH SarabunPSK"/>
          <w:sz w:val="32"/>
          <w:szCs w:val="32"/>
        </w:rPr>
        <w:t>2</w:t>
      </w:r>
      <w:r w:rsidRPr="00432A25">
        <w:rPr>
          <w:rFonts w:ascii="TH SarabunPSK" w:hAnsi="TH SarabunPSK" w:cs="TH SarabunPSK"/>
          <w:sz w:val="32"/>
          <w:szCs w:val="32"/>
          <w:cs/>
        </w:rPr>
        <w:t xml:space="preserve"> (ลำดับที่ </w:t>
      </w:r>
      <w:r w:rsidRPr="00432A25">
        <w:rPr>
          <w:rFonts w:ascii="TH SarabunPSK" w:hAnsi="TH SarabunPSK" w:cs="TH SarabunPSK"/>
          <w:sz w:val="32"/>
          <w:szCs w:val="32"/>
        </w:rPr>
        <w:t>1</w:t>
      </w:r>
      <w:r w:rsidRPr="00432A25">
        <w:rPr>
          <w:rFonts w:ascii="TH SarabunPSK" w:hAnsi="TH SarabunPSK" w:cs="TH SarabunPSK"/>
          <w:sz w:val="32"/>
          <w:szCs w:val="32"/>
          <w:cs/>
        </w:rPr>
        <w:t>-</w:t>
      </w:r>
      <w:r w:rsidRPr="00432A25">
        <w:rPr>
          <w:rFonts w:ascii="TH SarabunPSK" w:hAnsi="TH SarabunPSK" w:cs="TH SarabunPSK"/>
          <w:sz w:val="32"/>
          <w:szCs w:val="32"/>
        </w:rPr>
        <w:t>1</w:t>
      </w:r>
      <w:r w:rsidRPr="00432A25">
        <w:rPr>
          <w:rFonts w:ascii="TH SarabunPSK" w:hAnsi="TH SarabunPSK" w:cs="TH SarabunPSK" w:hint="cs"/>
          <w:sz w:val="32"/>
          <w:szCs w:val="32"/>
          <w:cs/>
        </w:rPr>
        <w:t>0</w:t>
      </w:r>
      <w:r w:rsidRPr="00432A25">
        <w:rPr>
          <w:rFonts w:ascii="TH SarabunPSK" w:hAnsi="TH SarabunPSK" w:cs="TH SarabunPSK"/>
          <w:sz w:val="32"/>
          <w:szCs w:val="32"/>
          <w:cs/>
        </w:rPr>
        <w:t xml:space="preserve">) ให้นำคะแนนการแข่งขันในรอบที่ </w:t>
      </w:r>
      <w:r w:rsidRPr="00432A25">
        <w:rPr>
          <w:rFonts w:ascii="TH SarabunPSK" w:hAnsi="TH SarabunPSK" w:cs="TH SarabunPSK"/>
          <w:sz w:val="32"/>
          <w:szCs w:val="32"/>
        </w:rPr>
        <w:t>1</w:t>
      </w:r>
      <w:r w:rsidRPr="00432A25">
        <w:rPr>
          <w:rFonts w:ascii="TH SarabunPSK" w:hAnsi="TH SarabunPSK" w:cs="TH SarabunPSK"/>
          <w:sz w:val="32"/>
          <w:szCs w:val="32"/>
          <w:cs/>
        </w:rPr>
        <w:t xml:space="preserve"> และรอบที่ </w:t>
      </w:r>
      <w:r w:rsidRPr="00432A25">
        <w:rPr>
          <w:rFonts w:ascii="TH SarabunPSK" w:hAnsi="TH SarabunPSK" w:cs="TH SarabunPSK"/>
          <w:sz w:val="32"/>
          <w:szCs w:val="32"/>
        </w:rPr>
        <w:t>2</w:t>
      </w:r>
    </w:p>
    <w:p w14:paraId="6B984BFC" w14:textId="77777777" w:rsidR="00637C48" w:rsidRPr="00432A25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32A25">
        <w:rPr>
          <w:rFonts w:ascii="TH SarabunPSK" w:hAnsi="TH SarabunPSK" w:cs="TH SarabunPSK"/>
          <w:sz w:val="32"/>
          <w:szCs w:val="32"/>
          <w:cs/>
        </w:rPr>
        <w:t>มารวมกัน แล้วคิดเป็นร้อยละ</w:t>
      </w:r>
    </w:p>
    <w:p w14:paraId="4CA7E860" w14:textId="77777777" w:rsidR="00637C48" w:rsidRPr="00AD1286" w:rsidRDefault="00637C48" w:rsidP="00637C4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AD1286">
        <w:rPr>
          <w:rFonts w:ascii="TH SarabunPSK" w:hAnsi="TH SarabunPSK" w:cs="TH SarabunPSK"/>
          <w:sz w:val="32"/>
          <w:szCs w:val="32"/>
        </w:rPr>
        <w:t>80 - 100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ได้รับรางวัลระดับเหรียญทอง</w:t>
      </w:r>
    </w:p>
    <w:p w14:paraId="608A7F05" w14:textId="77777777" w:rsidR="00637C48" w:rsidRPr="00AD1286" w:rsidRDefault="00637C48" w:rsidP="00637C4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AD1286">
        <w:rPr>
          <w:rFonts w:ascii="TH SarabunPSK" w:hAnsi="TH SarabunPSK" w:cs="TH SarabunPSK"/>
          <w:sz w:val="32"/>
          <w:szCs w:val="32"/>
        </w:rPr>
        <w:t>70 – 79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1286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ได้รับรางวัลระดับเหรียญเงิน</w:t>
      </w:r>
    </w:p>
    <w:p w14:paraId="3C37BBFB" w14:textId="77777777" w:rsidR="00637C48" w:rsidRPr="00AD1286" w:rsidRDefault="00637C48" w:rsidP="00637C4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AD1286">
        <w:rPr>
          <w:rFonts w:ascii="TH SarabunPSK" w:hAnsi="TH SarabunPSK" w:cs="TH SarabunPSK"/>
          <w:sz w:val="32"/>
          <w:szCs w:val="32"/>
        </w:rPr>
        <w:t>60 – 69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1286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ได้รับรางวัลระดับเหรียญทองแดง</w:t>
      </w:r>
    </w:p>
    <w:p w14:paraId="41336BDE" w14:textId="77777777" w:rsidR="00637C48" w:rsidRPr="00AD1286" w:rsidRDefault="00637C48" w:rsidP="00637C4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  <w:cs/>
        </w:rPr>
        <w:t xml:space="preserve">ต่ำกว่าร้อยละ </w:t>
      </w:r>
      <w:r w:rsidRPr="00AD1286">
        <w:rPr>
          <w:rFonts w:ascii="TH SarabunPSK" w:hAnsi="TH SarabunPSK" w:cs="TH SarabunPSK"/>
          <w:sz w:val="32"/>
          <w:szCs w:val="32"/>
        </w:rPr>
        <w:t>60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ได้รับเกียรติบัตรชมเชย</w:t>
      </w:r>
    </w:p>
    <w:p w14:paraId="6CBDFBC3" w14:textId="77777777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54E64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F70590E" w14:textId="77777777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นักเรียนที่ไม่ผ่านเข้ารอบ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ทีมสุดท้าย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กรณีที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มใดได้คะแนนในรอบที่ </w:t>
      </w:r>
      <w:r>
        <w:rPr>
          <w:rFonts w:ascii="TH SarabunPSK" w:hAnsi="TH SarabunPSK" w:cs="TH SarabunPSK"/>
          <w:sz w:val="32"/>
          <w:szCs w:val="32"/>
        </w:rPr>
        <w:t>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มากกว่าหรือเท่ากับ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>
        <w:rPr>
          <w:rFonts w:ascii="TH SarabunPSK" w:hAnsi="TH SarabunPSK" w:cs="TH SarabunPSK"/>
          <w:sz w:val="32"/>
          <w:szCs w:val="32"/>
        </w:rPr>
        <w:t>60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จะได้รับเหรียญทองแดง ถ้าได้คะแนนน้อยกว่าร้อยละ </w:t>
      </w:r>
      <w:r>
        <w:rPr>
          <w:rFonts w:ascii="TH SarabunPSK" w:hAnsi="TH SarabunPSK" w:cs="TH SarabunPSK"/>
          <w:sz w:val="32"/>
          <w:szCs w:val="32"/>
        </w:rPr>
        <w:t>60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ได้รับเกียรติบัตรเข้าร่วม</w:t>
      </w:r>
    </w:p>
    <w:p w14:paraId="2415599C" w14:textId="77777777" w:rsidR="00637C48" w:rsidRPr="0066345B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345B">
        <w:rPr>
          <w:rFonts w:ascii="TH SarabunPSK" w:hAnsi="TH SarabunPSK" w:cs="TH SarabunPSK"/>
          <w:b/>
          <w:bCs/>
          <w:sz w:val="32"/>
          <w:szCs w:val="32"/>
          <w:cs/>
        </w:rPr>
        <w:t>ผลการตัดสินของคณะกรรมการถือเป็นสิ้นสุด</w:t>
      </w:r>
    </w:p>
    <w:p w14:paraId="543BCDE4" w14:textId="77777777" w:rsidR="00FD649A" w:rsidRDefault="00FD649A" w:rsidP="00637C4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1B823F" w14:textId="405D3EB7" w:rsidR="00637C48" w:rsidRPr="0066345B" w:rsidRDefault="00637C48" w:rsidP="00637C4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345B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66345B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คณะกรรมการการแข่งขัน</w:t>
      </w:r>
    </w:p>
    <w:p w14:paraId="54609D27" w14:textId="77777777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6.1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จำนวนระดับชั้นละ </w:t>
      </w:r>
      <w:r w:rsidRPr="00AD1286">
        <w:rPr>
          <w:rFonts w:ascii="TH SarabunPSK" w:hAnsi="TH SarabunPSK" w:cs="TH SarabunPSK"/>
          <w:sz w:val="32"/>
          <w:szCs w:val="32"/>
        </w:rPr>
        <w:t>1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ทีม ทีมละอย่างน้อย </w:t>
      </w:r>
      <w:r w:rsidRPr="00AD1286">
        <w:rPr>
          <w:rFonts w:ascii="TH SarabunPSK" w:hAnsi="TH SarabunPSK" w:cs="TH SarabunPSK"/>
          <w:sz w:val="32"/>
          <w:szCs w:val="32"/>
        </w:rPr>
        <w:t>5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คน ประกอบด้วย ครูศึกษานิเทศก์หรือ บุคลากรอื่นที่เหมาะสม</w:t>
      </w:r>
    </w:p>
    <w:p w14:paraId="1979BB16" w14:textId="77777777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</w:rPr>
        <w:t>6.2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คุณสมบัติของคณะกรรมการต้องมีความรู้ด้านวิทยาศาสตร์ครอบคลุมทุกสาขาวิชา</w:t>
      </w:r>
    </w:p>
    <w:p w14:paraId="6E0AED44" w14:textId="77777777" w:rsidR="00637C48" w:rsidRPr="00AD1286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6.3</w:t>
      </w:r>
      <w:r w:rsidRPr="00AD1286">
        <w:rPr>
          <w:rFonts w:ascii="TH SarabunPSK" w:hAnsi="TH SarabunPSK" w:cs="TH SarabunPSK"/>
          <w:sz w:val="32"/>
          <w:szCs w:val="32"/>
          <w:cs/>
        </w:rPr>
        <w:t xml:space="preserve"> ครูที่มีรายชื่อเป็นผู้ฝึกสอนไม่มีสิทธิ์เป็นคณะกรรมการการแข่งขัน</w:t>
      </w:r>
    </w:p>
    <w:p w14:paraId="359532F6" w14:textId="77777777" w:rsidR="00FD649A" w:rsidRDefault="00FD649A" w:rsidP="00637C4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3D4556" w14:textId="155694BF" w:rsidR="00637C48" w:rsidRPr="0066345B" w:rsidRDefault="00637C48" w:rsidP="00637C4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345B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66345B">
        <w:rPr>
          <w:rFonts w:ascii="TH SarabunPSK" w:hAnsi="TH SarabunPSK" w:cs="TH SarabunPSK"/>
          <w:b/>
          <w:bCs/>
          <w:sz w:val="32"/>
          <w:szCs w:val="32"/>
          <w:cs/>
        </w:rPr>
        <w:t>สถานที่แข่งขัน</w:t>
      </w:r>
    </w:p>
    <w:p w14:paraId="2D99C2FE" w14:textId="77777777" w:rsidR="00637C48" w:rsidRDefault="00637C48" w:rsidP="00637C4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จังหวัดอำนาจเจริญ</w:t>
      </w:r>
    </w:p>
    <w:p w14:paraId="62CCC664" w14:textId="77777777" w:rsidR="00FD649A" w:rsidRDefault="00FD649A" w:rsidP="00637C4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DA6070" w14:textId="37D0DD76" w:rsidR="00637C48" w:rsidRPr="0066345B" w:rsidRDefault="00637C48" w:rsidP="00637C4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66345B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6345B">
        <w:rPr>
          <w:rFonts w:ascii="TH SarabunPSK" w:hAnsi="TH SarabunPSK" w:cs="TH SarabunPSK"/>
          <w:b/>
          <w:bCs/>
          <w:sz w:val="32"/>
          <w:szCs w:val="32"/>
          <w:cs/>
        </w:rPr>
        <w:t>การเผยแพร่ผลงานที่ได้รับรางวัล</w:t>
      </w:r>
    </w:p>
    <w:p w14:paraId="1AB2A48C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D1286">
        <w:rPr>
          <w:rFonts w:ascii="TH SarabunPSK" w:hAnsi="TH SarabunPSK" w:cs="TH SarabunPSK"/>
          <w:sz w:val="32"/>
          <w:szCs w:val="32"/>
          <w:cs/>
        </w:rPr>
        <w:t>คณะกรรมการ หน่วยงานที่จัดการแข่งขัน และ</w:t>
      </w:r>
      <w:r w:rsidRPr="00F474FA">
        <w:rPr>
          <w:rFonts w:ascii="TH SarabunPSK" w:hAnsi="TH SarabunPSK" w:cs="TH SarabunPSK"/>
          <w:spacing w:val="-4"/>
          <w:sz w:val="32"/>
          <w:szCs w:val="32"/>
          <w:cs/>
        </w:rPr>
        <w:t>สำนักงานคณะกรรมการ</w:t>
      </w:r>
      <w:r w:rsidRPr="00F474FA">
        <w:rPr>
          <w:rFonts w:ascii="TH SarabunPSK" w:hAnsi="TH SarabunPSK" w:cs="TH SarabunPSK" w:hint="cs"/>
          <w:spacing w:val="-4"/>
          <w:sz w:val="32"/>
          <w:szCs w:val="32"/>
          <w:cs/>
        </w:rPr>
        <w:t>ส่งเสริม</w:t>
      </w:r>
      <w:r w:rsidRPr="00F474FA">
        <w:rPr>
          <w:rFonts w:ascii="TH SarabunPSK" w:hAnsi="TH SarabunPSK" w:cs="TH SarabunPSK"/>
          <w:spacing w:val="-4"/>
          <w:sz w:val="32"/>
          <w:szCs w:val="32"/>
          <w:cs/>
        </w:rPr>
        <w:t>การศึกษา</w:t>
      </w:r>
      <w:r w:rsidRPr="00F474FA">
        <w:rPr>
          <w:rFonts w:ascii="TH SarabunPSK" w:hAnsi="TH SarabunPSK" w:cs="TH SarabunPSK" w:hint="cs"/>
          <w:spacing w:val="-4"/>
          <w:sz w:val="32"/>
          <w:szCs w:val="32"/>
          <w:cs/>
        </w:rPr>
        <w:t>เอกชน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(สช.)</w:t>
      </w:r>
      <w:r w:rsidRPr="003436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D1286">
        <w:rPr>
          <w:rFonts w:ascii="TH SarabunPSK" w:hAnsi="TH SarabunPSK" w:cs="TH SarabunPSK"/>
          <w:sz w:val="32"/>
          <w:szCs w:val="32"/>
          <w:cs/>
        </w:rPr>
        <w:t>มีสิทธิ์</w:t>
      </w:r>
      <w:r w:rsidRPr="00B37DBE">
        <w:rPr>
          <w:rFonts w:ascii="TH SarabunPSK" w:hAnsi="TH SarabunPSK" w:cs="TH SarabunPSK"/>
          <w:spacing w:val="2"/>
          <w:sz w:val="32"/>
          <w:szCs w:val="32"/>
          <w:cs/>
        </w:rPr>
        <w:t>ในการนำผลงานของนักเรียนที่ส่งเข้าร่วมการแข่งขันในทุกชิ้นงานและทุกระดับชั้นไปเผยแพร่ประชาสัมพันธ์</w:t>
      </w:r>
      <w:r w:rsidRPr="00AD1286">
        <w:rPr>
          <w:rFonts w:ascii="TH SarabunPSK" w:hAnsi="TH SarabunPSK" w:cs="TH SarabunPSK"/>
          <w:sz w:val="32"/>
          <w:szCs w:val="32"/>
          <w:cs/>
        </w:rPr>
        <w:t>ได้</w:t>
      </w:r>
    </w:p>
    <w:p w14:paraId="525F4C13" w14:textId="77777777" w:rsidR="00637C48" w:rsidRDefault="00637C48" w:rsidP="00637C48">
      <w:pPr>
        <w:spacing w:after="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2CF65E1A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11E91C7" wp14:editId="77B45287">
                <wp:simplePos x="0" y="0"/>
                <wp:positionH relativeFrom="margin">
                  <wp:posOffset>146304</wp:posOffset>
                </wp:positionH>
                <wp:positionV relativeFrom="paragraph">
                  <wp:posOffset>-3810</wp:posOffset>
                </wp:positionV>
                <wp:extent cx="6146800" cy="5664200"/>
                <wp:effectExtent l="0" t="0" r="25400" b="12700"/>
                <wp:wrapNone/>
                <wp:docPr id="1653014568" name="สี่เหลี่ยมผืนผ้า: มุมมน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5664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16616" w14:textId="77777777" w:rsidR="00637C48" w:rsidRPr="00BE3BA2" w:rsidRDefault="00637C48" w:rsidP="00637C4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E3BA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ใบส่งรายชื่อผู้เข้าแข่งขัน</w:t>
                            </w:r>
                          </w:p>
                          <w:p w14:paraId="72F61748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1.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กิจกรรม “การแข่งขันอัจฉริยภาพทางวิทยาศาสตร์”</w:t>
                            </w:r>
                          </w:p>
                          <w:p w14:paraId="65E81552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2.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ระดับชั้น .........................................................</w:t>
                            </w:r>
                          </w:p>
                          <w:p w14:paraId="1386E7D9" w14:textId="77777777" w:rsidR="00637C48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3.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ชื่อ-นามสกุล นักเรียนผู้เข้าแข่งขัน</w:t>
                            </w:r>
                          </w:p>
                          <w:p w14:paraId="39792961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คนที่ 1 ................................................................................... ชั้น……………………...................</w:t>
                            </w:r>
                          </w:p>
                          <w:p w14:paraId="783534E4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เกิดวันที่……....เดือน…………........………พ.ศ………………...อายุ…………………...ปี</w:t>
                            </w:r>
                          </w:p>
                          <w:p w14:paraId="2C3B1A0C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คนที่ ๒ ................................................................................... ชั้น……………………...................</w:t>
                            </w:r>
                          </w:p>
                          <w:p w14:paraId="726304B7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เกิดวันที่……....เดือน…………........………พ.ศ………………...อายุ…………………...ปี</w:t>
                            </w:r>
                          </w:p>
                          <w:p w14:paraId="5BB8CFD3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คนที่ ๓ ................................................................................... ชั้น……………………...................</w:t>
                            </w:r>
                          </w:p>
                          <w:p w14:paraId="5C09A87E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เกิดวันที่……....เดือน…………........………พ.ศ………………...อายุ…………………...ปี</w:t>
                            </w:r>
                          </w:p>
                          <w:p w14:paraId="7991D79D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4.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ครูผู้ฝึกสอน</w:t>
                            </w:r>
                          </w:p>
                          <w:p w14:paraId="6B09AD2D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คนที่ ๑ ................................................................................... ตำแหน่ง.................................</w:t>
                            </w:r>
                          </w:p>
                          <w:p w14:paraId="6D457D06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เบอร์มือถือ...................................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E-mail .........................................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โทรสาร…………............</w:t>
                            </w:r>
                          </w:p>
                          <w:p w14:paraId="1DDA3BC1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คนที่ ๒ ................................................................................... ตำแหน่ง.................................</w:t>
                            </w:r>
                          </w:p>
                          <w:p w14:paraId="5833163B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เบอร์มือถือ...................................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E-mail .........................................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โทรสาร…………............</w:t>
                            </w:r>
                          </w:p>
                          <w:p w14:paraId="3AE8BB56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5.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ชื่อโรงเรียน .............................................................................................................................</w:t>
                            </w:r>
                          </w:p>
                          <w:p w14:paraId="0D67AD49" w14:textId="77777777" w:rsidR="00637C48" w:rsidRPr="00BE3BA2" w:rsidRDefault="00637C48" w:rsidP="00637C4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6.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สังกัดสำนักงานคณะกรรมการส่งเสริมการศึกษาเอกชน  จังหวัด</w:t>
                            </w:r>
                            <w:r w:rsidRPr="00BE3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1E91C7" id="สี่เหลี่ยมผืนผ้า: มุมมน 27" o:spid="_x0000_s1038" style="position:absolute;left:0;text-align:left;margin-left:11.5pt;margin-top:-.3pt;width:484pt;height:446pt;z-index: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" fillcolor="white [3201]" strokecolor="black [3213]" strokeweight="2pt">
                <v:path arrowok="t"/>
                <v:textbox>
                  <w:txbxContent>
                    <w:p w14:paraId="07416616" w14:textId="77777777" w:rsidR="00637C48" w:rsidRPr="00BE3BA2" w:rsidRDefault="00637C48" w:rsidP="00637C4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E3BA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ใบส่งรายชื่อผู้เข้าแข่งขัน</w:t>
                      </w:r>
                    </w:p>
                    <w:p w14:paraId="72F61748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1.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กิจกรรม “การแข่งขันอัจฉริยภาพทางวิทยาศาสตร์”</w:t>
                      </w:r>
                    </w:p>
                    <w:p w14:paraId="65E81552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2.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ระดับชั้น .........................................................</w:t>
                      </w:r>
                    </w:p>
                    <w:p w14:paraId="1386E7D9" w14:textId="77777777" w:rsidR="00637C48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3.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ชื่อ-นามสกุล นักเรียนผู้เข้าแข่งขัน</w:t>
                      </w:r>
                    </w:p>
                    <w:p w14:paraId="39792961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คนที่ 1 ................................................................................... ชั้น……………………...................</w:t>
                      </w:r>
                    </w:p>
                    <w:p w14:paraId="783534E4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เกิดวันที่……....เดือน…………........………พ.ศ………………...อายุ…………………...ปี</w:t>
                      </w:r>
                    </w:p>
                    <w:p w14:paraId="2C3B1A0C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คนที่ ๒ ................................................................................... ชั้น……………………...................</w:t>
                      </w:r>
                    </w:p>
                    <w:p w14:paraId="726304B7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เกิดวันที่……....เดือน…………........………พ.ศ………………...อายุ…………………...ปี</w:t>
                      </w:r>
                    </w:p>
                    <w:p w14:paraId="5BB8CFD3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คนที่ ๓ ................................................................................... ชั้น……………………...................</w:t>
                      </w:r>
                    </w:p>
                    <w:p w14:paraId="5C09A87E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เกิดวันที่……....เดือน…………........………พ.ศ………………...อายุ…………………...ปี</w:t>
                      </w:r>
                    </w:p>
                    <w:p w14:paraId="7991D79D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4.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ครูผู้ฝึกสอน</w:t>
                      </w:r>
                    </w:p>
                    <w:p w14:paraId="6B09AD2D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คนที่ ๑ ................................................................................... ตำแหน่ง.................................</w:t>
                      </w:r>
                    </w:p>
                    <w:p w14:paraId="6D457D06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เบอร์มือถือ...................................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E-mail .........................................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โทรสาร…………............</w:t>
                      </w:r>
                    </w:p>
                    <w:p w14:paraId="1DDA3BC1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คนที่ ๒ ................................................................................... ตำแหน่ง.................................</w:t>
                      </w:r>
                    </w:p>
                    <w:p w14:paraId="5833163B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เบอร์มือถือ...................................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E-mail .........................................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โทรสาร…………............</w:t>
                      </w:r>
                    </w:p>
                    <w:p w14:paraId="3AE8BB56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5.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ชื่อโรงเรียน .............................................................................................................................</w:t>
                      </w:r>
                    </w:p>
                    <w:p w14:paraId="0D67AD49" w14:textId="77777777" w:rsidR="00637C48" w:rsidRPr="00BE3BA2" w:rsidRDefault="00637C48" w:rsidP="00637C4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6.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สังกัดสำนักงานคณะกรรมการส่งเสริมการศึกษาเอกชน  จังหวัด</w:t>
                      </w:r>
                      <w:r w:rsidRPr="00BE3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84E630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F7F71A4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7376EE2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4A59776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FB06F06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E9FF4E6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982EC7A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EB6E4C0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9729130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B38A672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7562C3F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FEC35A3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3D2BCBB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69F17FD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0683EBF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A3BE633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6FB10F1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8C5AA52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223CB2E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23670D0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D92B1E2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FBEE82B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9DD94E2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4A58514" w14:textId="77777777" w:rsidR="00637C48" w:rsidRDefault="00637C48" w:rsidP="00637C4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CEF4E73" w14:textId="77777777" w:rsidR="00637C48" w:rsidRDefault="00637C48" w:rsidP="00637C48">
      <w:pPr>
        <w:spacing w:after="0" w:line="259" w:lineRule="auto"/>
        <w:rPr>
          <w:rFonts w:ascii="TH SarabunPSK" w:hAnsi="TH SarabunPSK" w:cs="TH SarabunPSK"/>
          <w:sz w:val="32"/>
          <w:szCs w:val="32"/>
        </w:rPr>
      </w:pPr>
    </w:p>
    <w:p w14:paraId="53A140C2" w14:textId="77777777" w:rsidR="00637C48" w:rsidRDefault="00637C48" w:rsidP="00637C48">
      <w:pPr>
        <w:spacing w:after="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052B1FF8" w14:textId="77777777" w:rsidR="00FD649A" w:rsidRPr="00FD649A" w:rsidRDefault="00FD649A" w:rsidP="00FD649A">
      <w:pPr>
        <w:spacing w:after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D649A">
        <w:rPr>
          <w:noProof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21307DAB" wp14:editId="5C51DC5D">
                <wp:extent cx="3886200" cy="387350"/>
                <wp:effectExtent l="0" t="0" r="19050" b="12700"/>
                <wp:docPr id="535405212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387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1FEDDF" w14:textId="77777777" w:rsid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กลุ่มสาระการเรียนรู้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วิทยา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ศาสตร์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D649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FD649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การแข่งขัน </w:t>
                            </w:r>
                            <w:r w:rsidRPr="00FD649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Coding</w:t>
                            </w:r>
                          </w:p>
                          <w:p w14:paraId="48F54CEB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594A319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241B3C0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D999309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7AA8248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354DEF8" w14:textId="77777777" w:rsidR="00FD649A" w:rsidRPr="00582039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307DAB" id="สี่เหลี่ยมผืนผ้า: มุมมน 29" o:spid="_x0000_s1039" style="width:306pt;height: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" fillcolor="window" strokecolor="windowText" strokeweight=".5pt">
                <v:stroke joinstyle="miter"/>
                <v:path arrowok="t"/>
                <v:textbox>
                  <w:txbxContent>
                    <w:p w14:paraId="291FEDDF" w14:textId="77777777" w:rsidR="00FD649A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กลุ่มสาระการเรียนรู้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วิทยา</w:t>
                      </w: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ศาสตร์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: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FD649A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 </w:t>
                      </w:r>
                      <w:r w:rsidRPr="00FD649A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การแข่งขัน </w:t>
                      </w:r>
                      <w:r w:rsidRPr="00FD649A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Coding</w:t>
                      </w:r>
                    </w:p>
                    <w:p w14:paraId="48F54CEB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594A319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241B3C0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D999309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7AA8248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354DEF8" w14:textId="77777777" w:rsidR="00FD649A" w:rsidRPr="00582039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FEE27D2" w14:textId="77777777" w:rsidR="00FD649A" w:rsidRPr="00FD649A" w:rsidRDefault="00FD649A" w:rsidP="00FD649A">
      <w:pPr>
        <w:spacing w:after="0" w:line="20" w:lineRule="atLeast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คุณสมบัติผู้เข้าแข่งขัน</w:t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3E7A57BD" w14:textId="77777777" w:rsidR="00FD649A" w:rsidRPr="00FD649A" w:rsidRDefault="00FD649A" w:rsidP="00FD649A">
      <w:pPr>
        <w:spacing w:after="0" w:line="20" w:lineRule="atLeast"/>
        <w:ind w:firstLine="567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1.1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นักเรียนระดับชั้นประถมศึกษาปีที่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>1-3</w:t>
      </w:r>
    </w:p>
    <w:p w14:paraId="7684CD31" w14:textId="77777777" w:rsidR="00FD649A" w:rsidRPr="00FD649A" w:rsidRDefault="00FD649A" w:rsidP="00FD649A">
      <w:pPr>
        <w:spacing w:after="0" w:line="20" w:lineRule="atLeast"/>
        <w:ind w:firstLine="567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1.2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นักเรียนระดับชั้นประถมศึกษาปีที่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>4-6</w:t>
      </w:r>
    </w:p>
    <w:p w14:paraId="5FC0C157" w14:textId="77777777" w:rsidR="00FD649A" w:rsidRPr="00FD649A" w:rsidRDefault="00FD649A" w:rsidP="00FD649A">
      <w:pPr>
        <w:spacing w:after="0" w:line="20" w:lineRule="atLeast"/>
        <w:ind w:firstLine="567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1.3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นักเรียนระดับชั้น</w:t>
      </w: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มัธยม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ศึกษาปีที่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>1-3</w:t>
      </w:r>
    </w:p>
    <w:p w14:paraId="00C62038" w14:textId="77777777" w:rsidR="00FD649A" w:rsidRPr="00FD649A" w:rsidRDefault="00FD649A" w:rsidP="00FD649A">
      <w:pPr>
        <w:spacing w:after="0" w:line="20" w:lineRule="atLeast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CEB040" w14:textId="77777777" w:rsidR="00FD649A" w:rsidRPr="00FD649A" w:rsidRDefault="00FD649A" w:rsidP="00FD649A">
      <w:pPr>
        <w:spacing w:after="0" w:line="20" w:lineRule="atLeast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ประเภทและจำนวนผู้เข้าแข่งขัน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534C7206" w14:textId="77777777" w:rsidR="00FD649A" w:rsidRPr="00FD649A" w:rsidRDefault="00FD649A" w:rsidP="00FD649A">
      <w:pPr>
        <w:spacing w:after="0" w:line="20" w:lineRule="atLeast"/>
        <w:ind w:firstLine="567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2.1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ประเภททีม </w:t>
      </w:r>
    </w:p>
    <w:p w14:paraId="36BF2F44" w14:textId="77777777" w:rsidR="00FD649A" w:rsidRPr="00FD649A" w:rsidRDefault="00FD649A" w:rsidP="00FD649A">
      <w:pPr>
        <w:spacing w:after="0" w:line="20" w:lineRule="atLeast"/>
        <w:ind w:firstLine="567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>2.2 จำนวนผู้เข้าแข่งขันทีมละ 2 คน</w:t>
      </w:r>
    </w:p>
    <w:p w14:paraId="5F850A6F" w14:textId="77777777" w:rsidR="00FD649A" w:rsidRPr="00FD649A" w:rsidRDefault="00FD649A" w:rsidP="00FD649A">
      <w:pPr>
        <w:spacing w:after="0" w:line="20" w:lineRule="atLeast"/>
        <w:ind w:firstLine="72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EE3026" w14:textId="77777777" w:rsidR="00FD649A" w:rsidRPr="00FD649A" w:rsidRDefault="00FD649A" w:rsidP="00FD649A">
      <w:pPr>
        <w:spacing w:after="0" w:line="20" w:lineRule="atLeast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วิธีดำเนินการและรายละเอียดหลักเกณฑ์การแข่งขัน</w:t>
      </w:r>
    </w:p>
    <w:p w14:paraId="05B9E3E5" w14:textId="77777777" w:rsidR="00FD649A" w:rsidRPr="00FD649A" w:rsidRDefault="00FD649A" w:rsidP="00FD649A">
      <w:pPr>
        <w:spacing w:after="0" w:line="20" w:lineRule="atLeast"/>
        <w:ind w:right="-142"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3.1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ส่งรายชื่อนักเรียนผู้เข้าแข่งขัน </w:t>
      </w: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จำนวน 2 คน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พร้อมรายชื่อครูผู้ฝึกซ้อม</w:t>
      </w: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จำนวน 2 คน </w:t>
      </w:r>
    </w:p>
    <w:p w14:paraId="4768839C" w14:textId="77777777" w:rsidR="00FD649A" w:rsidRPr="00FD649A" w:rsidRDefault="00FD649A" w:rsidP="00FD649A">
      <w:pPr>
        <w:spacing w:after="0" w:line="20" w:lineRule="atLeast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2" w:name="_Hlk88211598"/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en-GB"/>
        </w:rPr>
        <w:t xml:space="preserve">3.2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  <w:lang w:val="en-GB"/>
        </w:rPr>
        <w:t>ขอบข่ายเนื้อหาของข้อสอบ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lang w:val="en-GB"/>
        </w:rPr>
        <w:t xml:space="preserve">: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เนื้อหาจาก</w:t>
      </w: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ตัวชี้วัดและสาระการเรียนรู้แกนกลาง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กลุ่มสาระการเรียนรู้วิทยาศาสตร์</w:t>
      </w: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และเทคโนโลยี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(ฉบับปรับปรุง พ.ศ. 2560) ตามหลักสูตรแกนกลางการศึกษาขั้นพื้นฐาน พุทธศักราช 2551 สาระเทคโนโลยี (วิทยาการคำนวณ) </w:t>
      </w:r>
    </w:p>
    <w:p w14:paraId="0F8DD316" w14:textId="77777777" w:rsidR="00FD649A" w:rsidRPr="00FD649A" w:rsidRDefault="00FD649A" w:rsidP="00FD649A">
      <w:pPr>
        <w:pStyle w:val="ListParagraph"/>
        <w:numPr>
          <w:ilvl w:val="0"/>
          <w:numId w:val="10"/>
        </w:numPr>
        <w:spacing w:after="0" w:line="20" w:lineRule="atLeast"/>
        <w:ind w:left="1276" w:hanging="28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เนื้อหาเกี่ยวกับวิชาวิทยาการคำนวณ</w:t>
      </w: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ในแต่ละระดับชั้น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4EE7BD8C" w14:textId="77777777" w:rsidR="00FD649A" w:rsidRPr="00FD649A" w:rsidRDefault="00FD649A" w:rsidP="00FD649A">
      <w:pPr>
        <w:pStyle w:val="ListParagraph"/>
        <w:spacing w:after="0" w:line="20" w:lineRule="atLeast"/>
        <w:ind w:left="1276" w:hanging="28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2) </w:t>
      </w: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รูปแบบของข้อสอบ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อัตนัย และ ปรนัย (แบบ 4 ตัวเลือก)</w:t>
      </w:r>
    </w:p>
    <w:p w14:paraId="2B5F736F" w14:textId="77777777" w:rsidR="00FD649A" w:rsidRPr="00FD649A" w:rsidRDefault="00FD649A" w:rsidP="00FD649A">
      <w:pPr>
        <w:pStyle w:val="ListParagraph"/>
        <w:spacing w:after="0" w:line="20" w:lineRule="atLeast"/>
        <w:ind w:left="99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>3)</w:t>
      </w: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จำนวนข้อสอบ 40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50 ข้อ </w:t>
      </w:r>
    </w:p>
    <w:p w14:paraId="07DC3F6C" w14:textId="77777777" w:rsidR="00FD649A" w:rsidRPr="00FD649A" w:rsidRDefault="00FD649A" w:rsidP="00FD649A">
      <w:pPr>
        <w:spacing w:after="0" w:line="20" w:lineRule="atLeas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3.3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เวลาในการทำข้อสอบ 60 นาที </w:t>
      </w:r>
    </w:p>
    <w:bookmarkEnd w:id="2"/>
    <w:p w14:paraId="2779BA66" w14:textId="77777777" w:rsidR="00FD649A" w:rsidRPr="00FD649A" w:rsidRDefault="00FD649A" w:rsidP="00FD649A">
      <w:pPr>
        <w:spacing w:after="0" w:line="20" w:lineRule="atLeast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F09C52" w14:textId="77777777" w:rsidR="00FD649A" w:rsidRPr="00FD649A" w:rsidRDefault="00FD649A" w:rsidP="00FD649A">
      <w:pPr>
        <w:spacing w:after="0" w:line="20" w:lineRule="atLeast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4. </w:t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เกณฑ์การให้คะแนน  </w:t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100 </w:t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คะแนน</w:t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/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ความถูกต้องของการทำแบบทดสอบ</w:t>
      </w:r>
    </w:p>
    <w:p w14:paraId="40A9B148" w14:textId="77777777" w:rsidR="00FD649A" w:rsidRPr="00FD649A" w:rsidRDefault="00FD649A" w:rsidP="00FD649A">
      <w:pPr>
        <w:spacing w:after="0" w:line="20" w:lineRule="atLeas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เกณฑ์การตัดสิน </w:t>
      </w:r>
    </w:p>
    <w:p w14:paraId="4902F989" w14:textId="77777777" w:rsidR="00FD649A" w:rsidRPr="00FD649A" w:rsidRDefault="00FD649A" w:rsidP="00FD649A">
      <w:pPr>
        <w:spacing w:after="0" w:line="20" w:lineRule="atLeast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คะแนน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>80 – 100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ได้รับรางวัลระดับเหรียญทอง</w:t>
      </w:r>
    </w:p>
    <w:p w14:paraId="122BE992" w14:textId="77777777" w:rsidR="00FD649A" w:rsidRPr="00FD649A" w:rsidRDefault="00FD649A" w:rsidP="00FD649A">
      <w:pPr>
        <w:spacing w:after="0" w:line="20" w:lineRule="atLeast"/>
        <w:ind w:firstLine="72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คะแนน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>70 – 79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ได้รับรางวัลระดับเหรียญเงิน</w:t>
      </w:r>
    </w:p>
    <w:p w14:paraId="39AC2FA0" w14:textId="77777777" w:rsidR="00FD649A" w:rsidRPr="00FD649A" w:rsidRDefault="00FD649A" w:rsidP="00FD649A">
      <w:pPr>
        <w:spacing w:after="0" w:line="20" w:lineRule="atLeast"/>
        <w:ind w:firstLine="72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คะแนน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>60 – 69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ได้รับรางวัลระดับเหรียญทองแดง</w:t>
      </w:r>
    </w:p>
    <w:p w14:paraId="1DABDFB3" w14:textId="77777777" w:rsidR="00FD649A" w:rsidRPr="00FD649A" w:rsidRDefault="00FD649A" w:rsidP="00FD649A">
      <w:pPr>
        <w:spacing w:after="0" w:line="20" w:lineRule="atLeast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ผลการตัดสินของคณะกรรมการตัดสิน ถือเป็นที่สิ้นสุด</w:t>
      </w:r>
    </w:p>
    <w:p w14:paraId="65B18FF2" w14:textId="77777777" w:rsidR="00FD649A" w:rsidRPr="00FD649A" w:rsidRDefault="00FD649A" w:rsidP="00FD649A">
      <w:pPr>
        <w:spacing w:after="0" w:line="20" w:lineRule="atLeast"/>
        <w:ind w:left="1440" w:hanging="731"/>
        <w:contextualSpacing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 ในกรณีที่ทีมผู้ชนะที่จะเป็นตัวแทนของจังหวัดได้คะแนนเท่ากัน ให้พิจารณาจากเวลาในการส่งข้อสอบ หากเวลาในการส่งข้อสอบเท่ากัน ให้พิจารณาจัดลำดับจากคะแนนความถูกต้องในการตอบข้อสอบแบบอัตนัย</w:t>
      </w:r>
    </w:p>
    <w:p w14:paraId="67EC2069" w14:textId="77777777" w:rsidR="00FD649A" w:rsidRPr="00FD649A" w:rsidRDefault="00FD649A" w:rsidP="00FD649A">
      <w:pPr>
        <w:spacing w:after="0" w:line="20" w:lineRule="atLeast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8A452C1" w14:textId="77777777" w:rsidR="00FD649A" w:rsidRPr="00FD649A" w:rsidRDefault="00FD649A" w:rsidP="00FD649A">
      <w:pPr>
        <w:spacing w:after="0" w:line="20" w:lineRule="atLeast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6. </w:t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คณะกรรมการในการ</w:t>
      </w:r>
      <w:r w:rsidRPr="00FD649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ออกข้อสอบ</w:t>
      </w:r>
    </w:p>
    <w:p w14:paraId="0307A490" w14:textId="77777777" w:rsidR="00FD649A" w:rsidRPr="00FD649A" w:rsidRDefault="00FD649A" w:rsidP="00FD649A">
      <w:pPr>
        <w:spacing w:after="0" w:line="20" w:lineRule="atLeast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อาจารย์ หรือผู้เชี่ยวชาญ หรือผู้ทรงคุณวุฒิด้านวิชาวิทยาการคำนวณ</w:t>
      </w:r>
    </w:p>
    <w:p w14:paraId="5740D1BF" w14:textId="77777777" w:rsidR="00FD649A" w:rsidRPr="00FD649A" w:rsidRDefault="00FD649A" w:rsidP="00FD649A">
      <w:pPr>
        <w:spacing w:after="0" w:line="20" w:lineRule="atLeast"/>
        <w:ind w:firstLine="72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ครูผู้สอน</w:t>
      </w:r>
      <w:r w:rsidRPr="00FD64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วิชาวิทยาการคำนวณ</w:t>
      </w:r>
    </w:p>
    <w:p w14:paraId="6CBB7762" w14:textId="77777777" w:rsidR="00FD649A" w:rsidRPr="00FD649A" w:rsidRDefault="00FD649A" w:rsidP="00FD649A">
      <w:pPr>
        <w:spacing w:after="0" w:line="20" w:lineRule="atLeast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EDFEA21" w14:textId="77777777" w:rsidR="00FD649A" w:rsidRPr="00FD649A" w:rsidRDefault="00FD649A" w:rsidP="00FD649A">
      <w:pPr>
        <w:spacing w:after="0" w:line="20" w:lineRule="atLeast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7. </w:t>
      </w:r>
      <w:r w:rsidRPr="00FD64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สถานที่ทำการแข่งขัน</w:t>
      </w:r>
    </w:p>
    <w:p w14:paraId="1F25D3D3" w14:textId="77777777" w:rsidR="00FD649A" w:rsidRPr="00FD649A" w:rsidRDefault="00FD649A" w:rsidP="00FD649A">
      <w:pPr>
        <w:pStyle w:val="ListParagraph"/>
        <w:spacing w:after="0" w:line="20" w:lineRule="atLeast"/>
        <w:ind w:left="36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D649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- ห้องเรียนที่ไม่มีเสียงจากภายนอกรบกวน </w:t>
      </w:r>
    </w:p>
    <w:p w14:paraId="17D14390" w14:textId="77777777" w:rsidR="00FD649A" w:rsidRDefault="00FD649A" w:rsidP="00FD649A">
      <w:pPr>
        <w:spacing w:after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C4B6108" w14:textId="77777777" w:rsidR="00FD649A" w:rsidRDefault="00FD649A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br w:type="page"/>
      </w:r>
    </w:p>
    <w:p w14:paraId="3D952DA9" w14:textId="5F2A13ED" w:rsidR="00FD649A" w:rsidRDefault="00FD649A" w:rsidP="00FD649A">
      <w:pPr>
        <w:spacing w:after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EE63207" wp14:editId="6DF79E1C">
                <wp:extent cx="5435600" cy="387350"/>
                <wp:effectExtent l="0" t="0" r="12700" b="12700"/>
                <wp:docPr id="983248665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5600" cy="387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B8D893" w14:textId="77777777" w:rsidR="00FD649A" w:rsidRPr="00FB4906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กลุ่มสาระการเรียนรู้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วิทยา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ศาสตร์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 w:rsidRPr="00FB4906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การแข่งขันวาดภาพด้วยโปรแกรมคอมพิวเตอร์กราฟฟิก</w:t>
                            </w:r>
                          </w:p>
                          <w:p w14:paraId="531C7127" w14:textId="365947B6" w:rsid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52DCEE5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966E5FB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B91B045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F23F1A0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0F9678F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B06AA1A" w14:textId="77777777" w:rsidR="00FD649A" w:rsidRPr="00582039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EE63207" id="_x0000_s1040" style="width:428pt;height: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" fillcolor="window" strokecolor="windowText" strokeweight=".5pt">
                <v:stroke joinstyle="miter"/>
                <v:path arrowok="t"/>
                <v:textbox>
                  <w:txbxContent>
                    <w:p w14:paraId="08B8D893" w14:textId="77777777" w:rsidR="00FD649A" w:rsidRPr="00FB4906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กลุ่มสาระการเรียนรู้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วิทยา</w:t>
                      </w: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ศาสตร์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: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  <w:r w:rsidRPr="00FB4906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 การแข่งขันวาดภาพด้วยโปรแกรมคอมพิวเตอร์กราฟฟิก</w:t>
                      </w:r>
                    </w:p>
                    <w:p w14:paraId="531C7127" w14:textId="365947B6" w:rsidR="00FD649A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52DCEE5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966E5FB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B91B045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F23F1A0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0F9678F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B06AA1A" w14:textId="77777777" w:rsidR="00FD649A" w:rsidRPr="00582039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ADA5B0B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DF33ABC" w14:textId="62762E48" w:rsidR="00FB4906" w:rsidRPr="00FB4906" w:rsidRDefault="00FB4906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B49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FB4906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คุณสมบัติผู้เข้าแข่งขัน</w:t>
      </w:r>
    </w:p>
    <w:p w14:paraId="6741FC3F" w14:textId="0321667C" w:rsidR="00FB4906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</w:t>
      </w:r>
    </w:p>
    <w:p w14:paraId="71A37E08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06C0186" w14:textId="2560121C" w:rsidR="00FB4906" w:rsidRPr="00FB4906" w:rsidRDefault="00FB4906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B49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FB4906">
        <w:rPr>
          <w:rFonts w:ascii="TH SarabunPSK" w:hAnsi="TH SarabunPSK" w:cs="TH SarabunPSK"/>
          <w:b/>
          <w:bCs/>
          <w:sz w:val="32"/>
          <w:szCs w:val="32"/>
          <w:cs/>
        </w:rPr>
        <w:t>ประเภทและจำนวนนักเรียนที่เข้าแข่งชัน</w:t>
      </w:r>
    </w:p>
    <w:p w14:paraId="0C85DD05" w14:textId="33655121" w:rsidR="00FB4906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แข่งขันประเภททีมๆ ละ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783E2F5D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CB81F2C" w14:textId="2826EC26" w:rsidR="00FB4906" w:rsidRPr="00FB4906" w:rsidRDefault="00FB4906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Pr="00FB4906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วิธีดำเนินการและรายละเอียดหลักเกณฑ์การแข่งขัน</w:t>
      </w:r>
    </w:p>
    <w:p w14:paraId="3E90CA67" w14:textId="2C12C2BE" w:rsidR="00FB4906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ใช้โปรแกรม </w:t>
      </w:r>
      <w:r w:rsidRPr="00FB4906">
        <w:rPr>
          <w:rFonts w:ascii="TH SarabunPSK" w:hAnsi="TH SarabunPSK" w:cs="TH SarabunPSK"/>
          <w:sz w:val="32"/>
          <w:szCs w:val="32"/>
        </w:rPr>
        <w:t xml:space="preserve">Paint 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ที่มาพร้อมระบบปฏิบัติการ </w:t>
      </w:r>
      <w:r w:rsidRPr="00FB4906">
        <w:rPr>
          <w:rFonts w:ascii="TH SarabunPSK" w:hAnsi="TH SarabunPSK" w:cs="TH SarabunPSK"/>
          <w:sz w:val="32"/>
          <w:szCs w:val="32"/>
        </w:rPr>
        <w:t xml:space="preserve">Windows </w:t>
      </w:r>
      <w:r w:rsidRPr="00FB4906">
        <w:rPr>
          <w:rFonts w:ascii="TH SarabunPSK" w:hAnsi="TH SarabunPSK" w:cs="TH SarabunPSK"/>
          <w:sz w:val="32"/>
          <w:szCs w:val="32"/>
          <w:cs/>
        </w:rPr>
        <w:t>ในการแข่งขันเท่านั้น</w:t>
      </w:r>
    </w:p>
    <w:p w14:paraId="62994DEC" w14:textId="3FEAF7E3" w:rsidR="00FB4906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3.2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หน่วยจัดแข่งชันจัดเตรียมคอมพิวเตอร์สำหรับใช้ในการแข่งขันให้ทีมละ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เครื่อง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โดยมีระบบปฏิบัติการไม่ต่ำกว่า </w:t>
      </w:r>
      <w:r w:rsidRPr="00FB4906">
        <w:rPr>
          <w:rFonts w:ascii="TH SarabunPSK" w:hAnsi="TH SarabunPSK" w:cs="TH SarabunPSK"/>
          <w:sz w:val="32"/>
          <w:szCs w:val="32"/>
        </w:rPr>
        <w:t xml:space="preserve">Windows </w:t>
      </w:r>
      <w:r>
        <w:rPr>
          <w:rFonts w:ascii="TH SarabunPSK" w:hAnsi="TH SarabunPSK" w:cs="TH SarabunPSK"/>
          <w:sz w:val="32"/>
          <w:szCs w:val="32"/>
        </w:rPr>
        <w:t>10</w:t>
      </w:r>
      <w:r w:rsidRPr="00FB4906">
        <w:rPr>
          <w:rFonts w:ascii="TH SarabunPSK" w:hAnsi="TH SarabunPSK" w:cs="TH SarabunPSK"/>
          <w:sz w:val="32"/>
          <w:szCs w:val="32"/>
        </w:rPr>
        <w:t xml:space="preserve">, Memory 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4906">
        <w:rPr>
          <w:rFonts w:ascii="TH SarabunPSK" w:hAnsi="TH SarabunPSK" w:cs="TH SarabunPSK"/>
          <w:sz w:val="32"/>
          <w:szCs w:val="32"/>
        </w:rPr>
        <w:t xml:space="preserve">GB, CPU 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FB4906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4906">
        <w:rPr>
          <w:rFonts w:ascii="TH SarabunPSK" w:hAnsi="TH SarabunPSK" w:cs="TH SarabunPSK"/>
          <w:sz w:val="32"/>
          <w:szCs w:val="32"/>
        </w:rPr>
        <w:t>GHz,</w:t>
      </w:r>
    </w:p>
    <w:p w14:paraId="2E4F4003" w14:textId="7CB091DD" w:rsidR="00FB4906" w:rsidRPr="00FB4906" w:rsidRDefault="00FB4906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</w:rPr>
        <w:t xml:space="preserve">VGA CARD 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4906">
        <w:rPr>
          <w:rFonts w:ascii="TH SarabunPSK" w:hAnsi="TH SarabunPSK" w:cs="TH SarabunPSK"/>
          <w:sz w:val="32"/>
          <w:szCs w:val="32"/>
        </w:rPr>
        <w:t xml:space="preserve">Mb </w:t>
      </w:r>
      <w:r w:rsidRPr="00FB4906">
        <w:rPr>
          <w:rFonts w:ascii="TH SarabunPSK" w:hAnsi="TH SarabunPSK" w:cs="TH SarabunPSK"/>
          <w:sz w:val="32"/>
          <w:szCs w:val="32"/>
          <w:cs/>
        </w:rPr>
        <w:t>และไม่มีการเชื่อมต่อระบบเครือข่ายอินเทอร์เน็ต</w:t>
      </w:r>
    </w:p>
    <w:p w14:paraId="31576E6F" w14:textId="5096E44F" w:rsidR="00FB4906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3.3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คณะกรรมการจะเป็นผู้จัดเตรียมอุปกรณ์ (ดินสอ ยางลบ กระดาษ ฯลฯ)</w:t>
      </w:r>
    </w:p>
    <w:p w14:paraId="02346CC6" w14:textId="680F9A0C" w:rsidR="00FB4906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3.4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นักเรียนวาดภาพตามหัวข้อที่คณะกรรมการกำหนดซึ่งจะแจ้งให้ทราบในวันแข่งขัน</w:t>
      </w:r>
    </w:p>
    <w:p w14:paraId="303D903E" w14:textId="77777777" w:rsidR="00FB4906" w:rsidRPr="00FB4906" w:rsidRDefault="00FB4906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  <w:cs/>
        </w:rPr>
        <w:t>- นักเรียนวาดภาพในลักษณะการออกแบบตัวการ์ตูนด้วยโปรแกรมคอมพิวเตอร์กราฟิก</w:t>
      </w:r>
    </w:p>
    <w:p w14:paraId="44D369BA" w14:textId="6707E827" w:rsidR="00FB4906" w:rsidRPr="00FB4906" w:rsidRDefault="00FB4906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  <w:cs/>
        </w:rPr>
        <w:t>(</w:t>
      </w:r>
      <w:r w:rsidRPr="00FB4906">
        <w:rPr>
          <w:rFonts w:ascii="TH SarabunPSK" w:hAnsi="TH SarabunPSK" w:cs="TH SarabunPSK"/>
          <w:sz w:val="32"/>
          <w:szCs w:val="32"/>
        </w:rPr>
        <w:t xml:space="preserve">Cartoon Character Design) 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ลักษณะ ใน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FB4906">
        <w:rPr>
          <w:rFonts w:ascii="TH SarabunPSK" w:hAnsi="TH SarabunPSK" w:cs="TH SarabunPSK"/>
          <w:sz w:val="32"/>
          <w:szCs w:val="32"/>
        </w:rPr>
        <w:t xml:space="preserve"> </w:t>
      </w:r>
      <w:r w:rsidRPr="00FB4906">
        <w:rPr>
          <w:rFonts w:ascii="TH SarabunPSK" w:hAnsi="TH SarabunPSK" w:cs="TH SarabunPSK"/>
          <w:sz w:val="32"/>
          <w:szCs w:val="32"/>
          <w:cs/>
        </w:rPr>
        <w:t>หน้าจอ</w:t>
      </w:r>
    </w:p>
    <w:p w14:paraId="778A4EB7" w14:textId="25EC548D" w:rsidR="00FB4906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3.5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ห้ามนำเอกสาร อุปกรณ์บันทึกข้อมูล อุปกรณ์สื่อสารทุกประเภท และวัสดุอุปกรณ์อื่น ๆ นอกเหนือจากที่คณะกรรมการจัดเตรียมไว้ให้เข้าไปในห้องแข่งชัน หากฝ่าฝืนจะปรับให้ออกจากการแข่งขัน</w:t>
      </w:r>
    </w:p>
    <w:p w14:paraId="0FFAA936" w14:textId="74D8EF84" w:rsidR="00FB4906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3.6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ใช้เวลาในการแข่งขัน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ชั่วโมง</w:t>
      </w:r>
    </w:p>
    <w:p w14:paraId="58C4CD8A" w14:textId="50E62DAA" w:rsidR="00E61C55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3.7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ผลการตัดสินของคณะกรรมการถือเป็นที่สิ้นสุด</w:t>
      </w:r>
    </w:p>
    <w:p w14:paraId="3981D852" w14:textId="77777777" w:rsidR="00FB4906" w:rsidRPr="00E61C55" w:rsidRDefault="00FB4906" w:rsidP="00637C48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61C55">
        <w:rPr>
          <w:rFonts w:ascii="TH SarabunPSK" w:hAnsi="TH SarabunPSK" w:cs="TH SarabunPSK"/>
          <w:b/>
          <w:bCs/>
          <w:sz w:val="32"/>
          <w:szCs w:val="32"/>
          <w:cs/>
        </w:rPr>
        <w:t>การออกแบบตัวการ์ตูนด้วยโปรแกรมคอมพิวเตอร์กราฟิก (</w:t>
      </w:r>
      <w:r w:rsidRPr="00E61C55">
        <w:rPr>
          <w:rFonts w:ascii="TH SarabunPSK" w:hAnsi="TH SarabunPSK" w:cs="TH SarabunPSK"/>
          <w:b/>
          <w:bCs/>
          <w:sz w:val="32"/>
          <w:szCs w:val="32"/>
        </w:rPr>
        <w:t>Cartoon Character Design)</w:t>
      </w:r>
    </w:p>
    <w:p w14:paraId="4554A5F8" w14:textId="7A7FC74B" w:rsidR="00FB4906" w:rsidRPr="00FB4906" w:rsidRDefault="00FB4906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  <w:cs/>
        </w:rPr>
        <w:t xml:space="preserve">หมายถึง การออกแบบตัวการ์ตูนด้วยโปรแกรม </w:t>
      </w:r>
      <w:r w:rsidRPr="00FB4906">
        <w:rPr>
          <w:rFonts w:ascii="TH SarabunPSK" w:hAnsi="TH SarabunPSK" w:cs="TH SarabunPSK"/>
          <w:sz w:val="32"/>
          <w:szCs w:val="32"/>
        </w:rPr>
        <w:t xml:space="preserve">Paint 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E61C55">
        <w:rPr>
          <w:rFonts w:ascii="TH SarabunPSK" w:hAnsi="TH SarabunPSK" w:cs="TH SarabunPSK" w:hint="cs"/>
          <w:sz w:val="32"/>
          <w:szCs w:val="32"/>
          <w:cs/>
        </w:rPr>
        <w:t>1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ตัว โดยออกแบบลักษณะโดดเ</w:t>
      </w:r>
      <w:r w:rsidR="00E61C55">
        <w:rPr>
          <w:rFonts w:ascii="TH SarabunPSK" w:hAnsi="TH SarabunPSK" w:cs="TH SarabunPSK" w:hint="cs"/>
          <w:sz w:val="32"/>
          <w:szCs w:val="32"/>
          <w:cs/>
        </w:rPr>
        <w:t>ด่น</w:t>
      </w:r>
      <w:r w:rsidRPr="00FB4906">
        <w:rPr>
          <w:rFonts w:ascii="TH SarabunPSK" w:hAnsi="TH SarabunPSK" w:cs="TH SarabunPSK"/>
          <w:sz w:val="32"/>
          <w:szCs w:val="32"/>
          <w:cs/>
        </w:rPr>
        <w:t>ของบุคลิก</w:t>
      </w:r>
    </w:p>
    <w:p w14:paraId="5B6FEF50" w14:textId="05F11B4B" w:rsidR="00FB4906" w:rsidRPr="00FB4906" w:rsidRDefault="00FB4906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  <w:cs/>
        </w:rPr>
        <w:t xml:space="preserve">ตัวการ์ตูนนั้น </w:t>
      </w:r>
      <w:r w:rsidR="00E61C55">
        <w:rPr>
          <w:rFonts w:ascii="TH SarabunPSK" w:hAnsi="TH SarabunPSK" w:cs="TH SarabunPSK" w:hint="cs"/>
          <w:sz w:val="32"/>
          <w:szCs w:val="32"/>
          <w:cs/>
        </w:rPr>
        <w:t>4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ลักษณะ เช่น การแสดงกริยาท่าทาง (เดิน นั่ง นอน เปิดประตู ฯลฯ) การแสดงอารมณ์</w:t>
      </w:r>
    </w:p>
    <w:p w14:paraId="703CB031" w14:textId="4E0EAC87" w:rsidR="00FB4906" w:rsidRPr="00FB4906" w:rsidRDefault="00FB4906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  <w:cs/>
        </w:rPr>
        <w:t>(โกรธ ดีใจ เสียใจ ฯลฯ) กิจกรรมหรือการกระทำ (เล่นกีฬา ทำอาหาร ฯลฯ) เป็นต้น โดยอาจม</w:t>
      </w:r>
      <w:r w:rsidR="00E61C55">
        <w:rPr>
          <w:rFonts w:ascii="TH SarabunPSK" w:hAnsi="TH SarabunPSK" w:cs="TH SarabunPSK" w:hint="cs"/>
          <w:sz w:val="32"/>
          <w:szCs w:val="32"/>
          <w:cs/>
        </w:rPr>
        <w:t>ี</w:t>
      </w:r>
      <w:r w:rsidRPr="00FB4906">
        <w:rPr>
          <w:rFonts w:ascii="TH SarabunPSK" w:hAnsi="TH SarabunPSK" w:cs="TH SarabunPSK"/>
          <w:sz w:val="32"/>
          <w:szCs w:val="32"/>
          <w:cs/>
        </w:rPr>
        <w:t>องค์ประกอบ</w:t>
      </w:r>
    </w:p>
    <w:p w14:paraId="0499C7AE" w14:textId="2972B8F6" w:rsidR="00E61C55" w:rsidRPr="00FB4906" w:rsidRDefault="00FB4906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  <w:cs/>
        </w:rPr>
        <w:t xml:space="preserve">เพิ่มเติมเพื่อความสมบูรณ์ของตัวการ์ตูน ให้อยู่ภายใน </w:t>
      </w:r>
      <w:r w:rsidR="00E61C55">
        <w:rPr>
          <w:rFonts w:ascii="TH SarabunPSK" w:hAnsi="TH SarabunPSK" w:cs="TH SarabunPSK" w:hint="cs"/>
          <w:sz w:val="32"/>
          <w:szCs w:val="32"/>
          <w:cs/>
        </w:rPr>
        <w:t>1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หน้าจอ</w:t>
      </w:r>
    </w:p>
    <w:p w14:paraId="559C9A00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4593D36" w14:textId="04AC0085" w:rsidR="00FB4906" w:rsidRPr="00E61C55" w:rsidRDefault="00E61C55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61C55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FB4906" w:rsidRPr="00E61C55">
        <w:rPr>
          <w:rFonts w:ascii="TH SarabunPSK" w:hAnsi="TH SarabunPSK" w:cs="TH SarabunPSK"/>
          <w:b/>
          <w:bCs/>
          <w:sz w:val="32"/>
          <w:szCs w:val="32"/>
          <w:cs/>
        </w:rPr>
        <w:t>. เกณฑ์การให้คะแนน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100 คะแนน</w:t>
      </w:r>
    </w:p>
    <w:p w14:paraId="3C737868" w14:textId="68EABA11" w:rsidR="00FB4906" w:rsidRPr="00FB4906" w:rsidRDefault="00E61C5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4.1</w:t>
      </w:r>
      <w:r w:rsidR="00FB4906" w:rsidRPr="00FB4906">
        <w:rPr>
          <w:rFonts w:ascii="TH SarabunPSK" w:hAnsi="TH SarabunPSK" w:cs="TH SarabunPSK"/>
          <w:sz w:val="32"/>
          <w:szCs w:val="32"/>
          <w:cs/>
        </w:rPr>
        <w:t xml:space="preserve"> ความถูกต้องสมบูรณ์ของผลงาน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30</w:t>
      </w:r>
      <w:r w:rsidR="00FB4906" w:rsidRPr="00FB490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6BC9A9B5" w14:textId="728DF591" w:rsidR="00FB4906" w:rsidRPr="00FB4906" w:rsidRDefault="00E61C5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4.2</w:t>
      </w:r>
      <w:r w:rsidR="00FB4906" w:rsidRPr="00FB4906">
        <w:rPr>
          <w:rFonts w:ascii="TH SarabunPSK" w:hAnsi="TH SarabunPSK" w:cs="TH SarabunPSK"/>
          <w:sz w:val="32"/>
          <w:szCs w:val="32"/>
          <w:cs/>
        </w:rPr>
        <w:t xml:space="preserve"> การออกแบบลักษณะของผลงาน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25</w:t>
      </w:r>
      <w:r w:rsidR="00FB4906" w:rsidRPr="00FB490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0409E454" w14:textId="07FDFC32" w:rsidR="00FB4906" w:rsidRPr="00FB4906" w:rsidRDefault="00E61C5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4.3</w:t>
      </w:r>
      <w:r w:rsidR="00FB4906" w:rsidRPr="00FB4906">
        <w:rPr>
          <w:rFonts w:ascii="TH SarabunPSK" w:hAnsi="TH SarabunPSK" w:cs="TH SarabunPSK"/>
          <w:sz w:val="32"/>
          <w:szCs w:val="32"/>
          <w:cs/>
        </w:rPr>
        <w:t xml:space="preserve"> ความคิดสร้างสรรค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25</w:t>
      </w:r>
      <w:r w:rsidR="00FB4906" w:rsidRPr="00FB4906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46773894" w14:textId="312E85EB" w:rsidR="00E61C55" w:rsidRPr="00FB4906" w:rsidRDefault="00E61C5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4.4</w:t>
      </w:r>
      <w:r w:rsidR="00FB4906" w:rsidRPr="00FB4906">
        <w:rPr>
          <w:rFonts w:ascii="TH SarabunPSK" w:hAnsi="TH SarabunPSK" w:cs="TH SarabunPSK"/>
          <w:sz w:val="32"/>
          <w:szCs w:val="32"/>
          <w:cs/>
        </w:rPr>
        <w:t xml:space="preserve"> ความสวยงาม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20 </w:t>
      </w:r>
      <w:r w:rsidR="00FB4906" w:rsidRPr="00FB4906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38EA4F02" w14:textId="77777777" w:rsidR="00FB4906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  <w:cs/>
        </w:rPr>
        <w:t>ทั้งนี้ เกณฑ์การให้คะแนนย่อยแต่ละรายการ (ตัวอย่างอยู่ในภาคผนวก) อยู่ในดุลยพินิจของคณะกรรมการ</w:t>
      </w:r>
    </w:p>
    <w:p w14:paraId="4B981AEF" w14:textId="52360145" w:rsidR="00E61C55" w:rsidRPr="00FB4906" w:rsidRDefault="00FB4906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  <w:cs/>
        </w:rPr>
        <w:t>จะกำหนด แต่คะแนนรวมให้เป็นไปตามเกณฑ์การให้คะแนนตามรายการข้างต้น</w:t>
      </w:r>
    </w:p>
    <w:p w14:paraId="121C6FA2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F48A7CF" w14:textId="73CCC7DD" w:rsidR="00FB4906" w:rsidRPr="00B05323" w:rsidRDefault="00B05323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</w:t>
      </w:r>
      <w:r w:rsidR="00FB4906" w:rsidRPr="00B05323">
        <w:rPr>
          <w:rFonts w:ascii="TH SarabunPSK" w:hAnsi="TH SarabunPSK" w:cs="TH SarabunPSK"/>
          <w:b/>
          <w:bCs/>
          <w:sz w:val="32"/>
          <w:szCs w:val="32"/>
          <w:cs/>
        </w:rPr>
        <w:t>. เกณฑ์การตัดสิน</w:t>
      </w:r>
    </w:p>
    <w:p w14:paraId="215ABE31" w14:textId="77777777" w:rsidR="00FB4906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  <w:cs/>
        </w:rPr>
        <w:t>คณะกรรมการตัดสิน คัดเลือกทีมที่ได้คะแนนตามเกณฑ์ ดังนี้</w:t>
      </w:r>
    </w:p>
    <w:p w14:paraId="5CBD147F" w14:textId="26C01215" w:rsidR="00FB4906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 w:rsidR="00B05323">
        <w:rPr>
          <w:rFonts w:ascii="TH SarabunPSK" w:hAnsi="TH SarabunPSK" w:cs="TH SarabunPSK" w:hint="cs"/>
          <w:sz w:val="32"/>
          <w:szCs w:val="32"/>
          <w:cs/>
        </w:rPr>
        <w:t>80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5323">
        <w:rPr>
          <w:rFonts w:ascii="TH SarabunPSK" w:hAnsi="TH SarabunPSK" w:cs="TH SarabunPSK"/>
          <w:sz w:val="32"/>
          <w:szCs w:val="32"/>
          <w:cs/>
        </w:rPr>
        <w:t>–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5323">
        <w:rPr>
          <w:rFonts w:ascii="TH SarabunPSK" w:hAnsi="TH SarabunPSK" w:cs="TH SarabunPSK" w:hint="cs"/>
          <w:sz w:val="32"/>
          <w:szCs w:val="32"/>
          <w:cs/>
        </w:rPr>
        <w:t>100</w:t>
      </w:r>
      <w:r w:rsidR="00B05323">
        <w:rPr>
          <w:rFonts w:ascii="TH SarabunPSK" w:hAnsi="TH SarabunPSK" w:cs="TH SarabunPSK"/>
          <w:sz w:val="32"/>
          <w:szCs w:val="32"/>
          <w:cs/>
        </w:rPr>
        <w:tab/>
      </w:r>
      <w:r w:rsidR="00B05323">
        <w:rPr>
          <w:rFonts w:ascii="TH SarabunPSK" w:hAnsi="TH SarabunPSK" w:cs="TH SarabunPSK"/>
          <w:sz w:val="32"/>
          <w:szCs w:val="32"/>
          <w:cs/>
        </w:rPr>
        <w:tab/>
      </w:r>
      <w:r w:rsidR="00B05323">
        <w:rPr>
          <w:rFonts w:ascii="TH SarabunPSK" w:hAnsi="TH SarabunPSK" w:cs="TH SarabunPSK"/>
          <w:sz w:val="32"/>
          <w:szCs w:val="32"/>
          <w:cs/>
        </w:rPr>
        <w:tab/>
      </w:r>
      <w:r w:rsidRPr="00FB4906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ได้รับรางวัลระดับเหรียญทอง</w:t>
      </w:r>
    </w:p>
    <w:p w14:paraId="079EDFE4" w14:textId="60A96B24" w:rsidR="00FB4906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 w:rsidR="00B05323">
        <w:rPr>
          <w:rFonts w:ascii="TH SarabunPSK" w:hAnsi="TH SarabunPSK" w:cs="TH SarabunPSK" w:hint="cs"/>
          <w:sz w:val="32"/>
          <w:szCs w:val="32"/>
          <w:cs/>
        </w:rPr>
        <w:t>70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5323">
        <w:rPr>
          <w:rFonts w:ascii="TH SarabunPSK" w:hAnsi="TH SarabunPSK" w:cs="TH SarabunPSK"/>
          <w:sz w:val="32"/>
          <w:szCs w:val="32"/>
          <w:cs/>
        </w:rPr>
        <w:t>–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5323">
        <w:rPr>
          <w:rFonts w:ascii="TH SarabunPSK" w:hAnsi="TH SarabunPSK" w:cs="TH SarabunPSK" w:hint="cs"/>
          <w:sz w:val="32"/>
          <w:szCs w:val="32"/>
          <w:cs/>
        </w:rPr>
        <w:t>79</w:t>
      </w:r>
      <w:r w:rsidR="00B05323">
        <w:rPr>
          <w:rFonts w:ascii="TH SarabunPSK" w:hAnsi="TH SarabunPSK" w:cs="TH SarabunPSK"/>
          <w:sz w:val="32"/>
          <w:szCs w:val="32"/>
          <w:cs/>
        </w:rPr>
        <w:tab/>
      </w:r>
      <w:r w:rsidR="00B05323">
        <w:rPr>
          <w:rFonts w:ascii="TH SarabunPSK" w:hAnsi="TH SarabunPSK" w:cs="TH SarabunPSK"/>
          <w:sz w:val="32"/>
          <w:szCs w:val="32"/>
          <w:cs/>
        </w:rPr>
        <w:tab/>
      </w:r>
      <w:r w:rsidR="00B05323">
        <w:rPr>
          <w:rFonts w:ascii="TH SarabunPSK" w:hAnsi="TH SarabunPSK" w:cs="TH SarabunPSK"/>
          <w:sz w:val="32"/>
          <w:szCs w:val="32"/>
          <w:cs/>
        </w:rPr>
        <w:tab/>
      </w:r>
      <w:r w:rsidRPr="00FB4906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ได้รับรางวัลระดับเหรียญเงิน</w:t>
      </w:r>
    </w:p>
    <w:p w14:paraId="15D551A2" w14:textId="62B40D08" w:rsidR="00FB4906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 w:rsidR="00B05323">
        <w:rPr>
          <w:rFonts w:ascii="TH SarabunPSK" w:hAnsi="TH SarabunPSK" w:cs="TH SarabunPSK" w:hint="cs"/>
          <w:sz w:val="32"/>
          <w:szCs w:val="32"/>
          <w:cs/>
        </w:rPr>
        <w:t>60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5323">
        <w:rPr>
          <w:rFonts w:ascii="TH SarabunPSK" w:hAnsi="TH SarabunPSK" w:cs="TH SarabunPSK"/>
          <w:sz w:val="32"/>
          <w:szCs w:val="32"/>
          <w:cs/>
        </w:rPr>
        <w:t>–</w:t>
      </w:r>
      <w:r w:rsidRPr="00FB49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5323">
        <w:rPr>
          <w:rFonts w:ascii="TH SarabunPSK" w:hAnsi="TH SarabunPSK" w:cs="TH SarabunPSK" w:hint="cs"/>
          <w:sz w:val="32"/>
          <w:szCs w:val="32"/>
          <w:cs/>
        </w:rPr>
        <w:t>69</w:t>
      </w:r>
      <w:r w:rsidR="00B05323">
        <w:rPr>
          <w:rFonts w:ascii="TH SarabunPSK" w:hAnsi="TH SarabunPSK" w:cs="TH SarabunPSK"/>
          <w:sz w:val="32"/>
          <w:szCs w:val="32"/>
          <w:cs/>
        </w:rPr>
        <w:tab/>
      </w:r>
      <w:r w:rsidR="00B05323">
        <w:rPr>
          <w:rFonts w:ascii="TH SarabunPSK" w:hAnsi="TH SarabunPSK" w:cs="TH SarabunPSK"/>
          <w:sz w:val="32"/>
          <w:szCs w:val="32"/>
          <w:cs/>
        </w:rPr>
        <w:tab/>
      </w:r>
      <w:r w:rsidR="00B05323">
        <w:rPr>
          <w:rFonts w:ascii="TH SarabunPSK" w:hAnsi="TH SarabunPSK" w:cs="TH SarabunPSK"/>
          <w:sz w:val="32"/>
          <w:szCs w:val="32"/>
          <w:cs/>
        </w:rPr>
        <w:tab/>
      </w:r>
      <w:r w:rsidRPr="00FB4906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ได้รับรางวัลระดับเหรียญทองแดง</w:t>
      </w:r>
    </w:p>
    <w:p w14:paraId="079434AC" w14:textId="594FD25A" w:rsidR="00FB4906" w:rsidRPr="00FB4906" w:rsidRDefault="00FB4906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  <w:cs/>
        </w:rPr>
        <w:t xml:space="preserve">คะแนนต่ำกว่าร้อยละ </w:t>
      </w:r>
      <w:r w:rsidR="00B05323">
        <w:rPr>
          <w:rFonts w:ascii="TH SarabunPSK" w:hAnsi="TH SarabunPSK" w:cs="TH SarabunPSK" w:hint="cs"/>
          <w:sz w:val="32"/>
          <w:szCs w:val="32"/>
          <w:cs/>
        </w:rPr>
        <w:t>60</w:t>
      </w:r>
      <w:r w:rsidR="00B05323">
        <w:rPr>
          <w:rFonts w:ascii="TH SarabunPSK" w:hAnsi="TH SarabunPSK" w:cs="TH SarabunPSK"/>
          <w:sz w:val="32"/>
          <w:szCs w:val="32"/>
          <w:cs/>
        </w:rPr>
        <w:tab/>
      </w:r>
      <w:r w:rsidR="00B05323">
        <w:rPr>
          <w:rFonts w:ascii="TH SarabunPSK" w:hAnsi="TH SarabunPSK" w:cs="TH SarabunPSK"/>
          <w:sz w:val="32"/>
          <w:szCs w:val="32"/>
          <w:cs/>
        </w:rPr>
        <w:tab/>
      </w:r>
      <w:r w:rsidR="00B05323">
        <w:rPr>
          <w:rFonts w:ascii="TH SarabunPSK" w:hAnsi="TH SarabunPSK" w:cs="TH SarabunPSK"/>
          <w:sz w:val="32"/>
          <w:szCs w:val="32"/>
          <w:cs/>
        </w:rPr>
        <w:tab/>
      </w:r>
      <w:r w:rsidRPr="00FB4906">
        <w:rPr>
          <w:rFonts w:ascii="TH SarabunPSK" w:hAnsi="TH SarabunPSK" w:cs="TH SarabunPSK"/>
          <w:sz w:val="32"/>
          <w:szCs w:val="32"/>
          <w:cs/>
        </w:rPr>
        <w:t>ได้รับเกียรติบัตร เว้นแต่กรรมการมีความเห็นเป็นอย่างอื่น</w:t>
      </w:r>
    </w:p>
    <w:p w14:paraId="7FD873EB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BB55006" w14:textId="67F3678D" w:rsidR="00FB4906" w:rsidRPr="00B05323" w:rsidRDefault="00B05323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FB4906" w:rsidRPr="00B05323">
        <w:rPr>
          <w:rFonts w:ascii="TH SarabunPSK" w:hAnsi="TH SarabunPSK" w:cs="TH SarabunPSK"/>
          <w:b/>
          <w:bCs/>
          <w:sz w:val="32"/>
          <w:szCs w:val="32"/>
          <w:cs/>
        </w:rPr>
        <w:t>. คณะกรรมการการแข่งขัน</w:t>
      </w:r>
    </w:p>
    <w:p w14:paraId="55CBD018" w14:textId="533D2F5F" w:rsidR="00FB4906" w:rsidRPr="00656097" w:rsidRDefault="00B05323" w:rsidP="00637C48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56097">
        <w:rPr>
          <w:rFonts w:ascii="TH SarabunPSK" w:hAnsi="TH SarabunPSK" w:cs="TH SarabunPSK" w:hint="cs"/>
          <w:b/>
          <w:bCs/>
          <w:sz w:val="32"/>
          <w:szCs w:val="32"/>
          <w:cs/>
        </w:rPr>
        <w:t>6.1</w:t>
      </w:r>
      <w:r w:rsidR="00FB4906" w:rsidRPr="00656097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คุณสมบัติของกรรมการ</w:t>
      </w:r>
    </w:p>
    <w:p w14:paraId="06FB015D" w14:textId="542E52E4" w:rsidR="00FB4906" w:rsidRPr="00FB4906" w:rsidRDefault="00B05323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6.1.1</w:t>
      </w:r>
      <w:r w:rsidR="00FB4906" w:rsidRPr="00FB4906">
        <w:rPr>
          <w:rFonts w:ascii="TH SarabunPSK" w:hAnsi="TH SarabunPSK" w:cs="TH SarabunPSK"/>
          <w:sz w:val="32"/>
          <w:szCs w:val="32"/>
          <w:cs/>
        </w:rPr>
        <w:t xml:space="preserve"> กรรมการตัดสินกิจกรรมเป็นผู้ทรงคุณวุฒิ หรือมีความชำนาญ เชี่ยวชาญเฉพาะด้าน เช่น</w:t>
      </w:r>
    </w:p>
    <w:p w14:paraId="2C68803F" w14:textId="666FFBB0" w:rsidR="00FB4906" w:rsidRDefault="00FB4906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B4906">
        <w:rPr>
          <w:rFonts w:ascii="TH SarabunPSK" w:hAnsi="TH SarabunPSK" w:cs="TH SarabunPSK"/>
          <w:sz w:val="32"/>
          <w:szCs w:val="32"/>
          <w:cs/>
        </w:rPr>
        <w:t>ด้านคอมพิวเตอร์ ด้านศิลปะ ด้านการ์ตูน ฯลฯ</w:t>
      </w:r>
    </w:p>
    <w:p w14:paraId="608E83FE" w14:textId="77777777" w:rsidR="00656097" w:rsidRDefault="00656097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6.1.2 </w:t>
      </w:r>
      <w:r w:rsidRPr="00656097">
        <w:rPr>
          <w:rFonts w:ascii="TH SarabunPSK" w:hAnsi="TH SarabunPSK" w:cs="TH SarabunPSK"/>
          <w:sz w:val="32"/>
          <w:szCs w:val="32"/>
          <w:cs/>
        </w:rPr>
        <w:t>กรรมการควบคุมการแข่งขัน ได้แก่ ผู้ควบคุมคุมดูแลระบบบคอมพิวเตอร์ ช่างเทคนิค และ</w:t>
      </w:r>
    </w:p>
    <w:p w14:paraId="2BF1B108" w14:textId="1EBCD922" w:rsidR="00656097" w:rsidRPr="00656097" w:rsidRDefault="00656097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56097">
        <w:rPr>
          <w:rFonts w:ascii="TH SarabunPSK" w:hAnsi="TH SarabunPSK" w:cs="TH SarabunPSK"/>
          <w:sz w:val="32"/>
          <w:szCs w:val="32"/>
          <w:cs/>
        </w:rPr>
        <w:t>กรรมการผู้ดำเนินการแข่งขัน</w:t>
      </w:r>
    </w:p>
    <w:p w14:paraId="72213DDF" w14:textId="6708C92C" w:rsidR="00656097" w:rsidRPr="00656097" w:rsidRDefault="00656097" w:rsidP="00637C48">
      <w:pPr>
        <w:spacing w:after="0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6.1.3</w:t>
      </w:r>
      <w:r w:rsidRPr="00656097">
        <w:rPr>
          <w:rFonts w:ascii="TH SarabunPSK" w:hAnsi="TH SarabunPSK" w:cs="TH SarabunPSK"/>
          <w:sz w:val="32"/>
          <w:szCs w:val="32"/>
          <w:cs/>
        </w:rPr>
        <w:t xml:space="preserve"> จำนวนกรรมการข้างต้น ให้พิจารณาตามความความเหมาะสม</w:t>
      </w:r>
    </w:p>
    <w:p w14:paraId="225EE3BF" w14:textId="77777777" w:rsidR="00106D25" w:rsidRDefault="00656097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6.1.4 </w:t>
      </w:r>
      <w:r w:rsidR="00106D25" w:rsidRPr="00106D25">
        <w:rPr>
          <w:rFonts w:ascii="TH SarabunPSK" w:hAnsi="TH SarabunPSK" w:cs="TH SarabunPSK"/>
          <w:sz w:val="32"/>
          <w:szCs w:val="32"/>
          <w:cs/>
        </w:rPr>
        <w:t>ครูที่มีรายชื่อเป็นผู้ฝึกสอนไม่มีสิทธิ์เป็นคณะกรรมการการแข่งขัน แต่หากได้รับสิทธิ์เป็น</w:t>
      </w:r>
    </w:p>
    <w:p w14:paraId="004F762C" w14:textId="0D2D6A97" w:rsidR="00656097" w:rsidRPr="00656097" w:rsidRDefault="00106D2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106D25">
        <w:rPr>
          <w:rFonts w:ascii="TH SarabunPSK" w:hAnsi="TH SarabunPSK" w:cs="TH SarabunPSK"/>
          <w:sz w:val="32"/>
          <w:szCs w:val="32"/>
          <w:cs/>
        </w:rPr>
        <w:t>คณะกรรมการให้อยู่ในดุลยพินิจของประธานกรรมการเป็นผู้ตัดสินชี้ขาดถึงแนวปฏิบัติในการตัดสิน</w:t>
      </w:r>
    </w:p>
    <w:p w14:paraId="037527AA" w14:textId="4A9645BB" w:rsidR="00656097" w:rsidRPr="00656097" w:rsidRDefault="00656097" w:rsidP="00637C48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56097">
        <w:rPr>
          <w:rFonts w:ascii="TH SarabunPSK" w:hAnsi="TH SarabunPSK" w:cs="TH SarabunPSK" w:hint="cs"/>
          <w:b/>
          <w:bCs/>
          <w:sz w:val="32"/>
          <w:szCs w:val="32"/>
          <w:cs/>
        </w:rPr>
        <w:t>6.2</w:t>
      </w:r>
      <w:r w:rsidRPr="0065609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แนวทางการดำเนินงานของกรรมการ</w:t>
      </w:r>
    </w:p>
    <w:p w14:paraId="407F68A5" w14:textId="5432D0CD" w:rsidR="00656097" w:rsidRPr="00656097" w:rsidRDefault="00656097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6.2.1</w:t>
      </w:r>
      <w:r w:rsidRPr="00656097">
        <w:rPr>
          <w:rFonts w:ascii="TH SarabunPSK" w:hAnsi="TH SarabunPSK" w:cs="TH SarabunPSK"/>
          <w:sz w:val="32"/>
          <w:szCs w:val="32"/>
          <w:cs/>
        </w:rPr>
        <w:t xml:space="preserve"> กำหนดหัวข้อสำหรับใช้ในการแข่งขันให้มีความชัดเจนว่าเป็นการ์ตูนจำนวน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56097">
        <w:rPr>
          <w:rFonts w:ascii="TH SarabunPSK" w:hAnsi="TH SarabunPSK" w:cs="TH SarabunPSK"/>
          <w:sz w:val="32"/>
          <w:szCs w:val="32"/>
          <w:cs/>
        </w:rPr>
        <w:t xml:space="preserve"> ตัว โดยหัวข้อ</w:t>
      </w:r>
    </w:p>
    <w:p w14:paraId="72DE5984" w14:textId="447241AE" w:rsidR="00656097" w:rsidRPr="00656097" w:rsidRDefault="00656097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56097">
        <w:rPr>
          <w:rFonts w:ascii="TH SarabunPSK" w:hAnsi="TH SarabunPSK" w:cs="TH SarabunPSK"/>
          <w:sz w:val="32"/>
          <w:szCs w:val="32"/>
          <w:cs/>
        </w:rPr>
        <w:t xml:space="preserve">การแข่งขันต้องกำหนดลักษณะบุคลิกของตัวการ์ตูน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656097">
        <w:rPr>
          <w:rFonts w:ascii="TH SarabunPSK" w:hAnsi="TH SarabunPSK" w:cs="TH SarabunPSK"/>
          <w:sz w:val="32"/>
          <w:szCs w:val="32"/>
          <w:cs/>
        </w:rPr>
        <w:t xml:space="preserve"> ลักษณะ เช่น การแสดงกริยาท่าท่าง (เดิน นั่ง นอน</w:t>
      </w:r>
    </w:p>
    <w:p w14:paraId="1178EA5A" w14:textId="1C9B577E" w:rsidR="00656097" w:rsidRPr="00656097" w:rsidRDefault="00656097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เปิด</w:t>
      </w:r>
      <w:r w:rsidRPr="00656097">
        <w:rPr>
          <w:rFonts w:ascii="TH SarabunPSK" w:hAnsi="TH SarabunPSK" w:cs="TH SarabunPSK"/>
          <w:sz w:val="32"/>
          <w:szCs w:val="32"/>
          <w:cs/>
        </w:rPr>
        <w:t>ประตู ฯลฯ) การแสดงอารมณ์ (โกรธ ดีใจ เสียใจ ฯลฯ) กิจกรรมหรือการกระทำ (เล่นกีฬา ทำ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 </w:t>
      </w:r>
      <w:r w:rsidRPr="00656097">
        <w:rPr>
          <w:rFonts w:ascii="TH SarabunPSK" w:hAnsi="TH SarabunPSK" w:cs="TH SarabunPSK"/>
          <w:sz w:val="32"/>
          <w:szCs w:val="32"/>
          <w:cs/>
        </w:rPr>
        <w:t>เป็นต้น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6C33F95" w14:textId="279CCDC2" w:rsidR="00656097" w:rsidRPr="00656097" w:rsidRDefault="00656097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6.2.2 </w:t>
      </w:r>
      <w:r w:rsidRPr="00656097">
        <w:rPr>
          <w:rFonts w:ascii="TH SarabunPSK" w:hAnsi="TH SarabunPSK" w:cs="TH SarabunPSK"/>
          <w:sz w:val="32"/>
          <w:szCs w:val="32"/>
          <w:cs/>
        </w:rPr>
        <w:t>จัดเตรียมอุปกรณ์ (ดินสอ ยางลบ กระดาษ ฯลฯ) สำหรับใช้ในการแข่งขัน</w:t>
      </w:r>
    </w:p>
    <w:p w14:paraId="6B6B1C81" w14:textId="05A1C01A" w:rsidR="00656097" w:rsidRPr="00656097" w:rsidRDefault="00656097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6.2.3 </w:t>
      </w:r>
      <w:r w:rsidRPr="00656097">
        <w:rPr>
          <w:rFonts w:ascii="TH SarabunPSK" w:hAnsi="TH SarabunPSK" w:cs="TH SarabunPSK"/>
          <w:sz w:val="32"/>
          <w:szCs w:val="32"/>
          <w:cs/>
        </w:rPr>
        <w:t>ให้ศูนย์การแข่งขันประชาสัมพันธ์คุณลักษณะคอมพิวเตอร์ที่ใช้ในการแข่งขันบนเว็บไซต์</w:t>
      </w:r>
    </w:p>
    <w:p w14:paraId="073177DA" w14:textId="157549D7" w:rsidR="00656097" w:rsidRPr="00656097" w:rsidRDefault="00656097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56097">
        <w:rPr>
          <w:rFonts w:ascii="TH SarabunPSK" w:hAnsi="TH SarabunPSK" w:cs="TH SarabunPSK"/>
          <w:sz w:val="32"/>
          <w:szCs w:val="32"/>
          <w:cs/>
        </w:rPr>
        <w:t>ล่วงหน้า ก่อนการจัดการแข่ง</w:t>
      </w:r>
      <w:r>
        <w:rPr>
          <w:rFonts w:ascii="TH SarabunPSK" w:hAnsi="TH SarabunPSK" w:cs="TH SarabunPSK" w:hint="cs"/>
          <w:sz w:val="32"/>
          <w:szCs w:val="32"/>
          <w:cs/>
        </w:rPr>
        <w:t>ขัน</w:t>
      </w:r>
      <w:r w:rsidRPr="00656097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 w:rsidR="00C353E9">
        <w:rPr>
          <w:rFonts w:ascii="TH SarabunPSK" w:hAnsi="TH SarabunPSK" w:cs="TH SarabunPSK" w:hint="cs"/>
          <w:sz w:val="32"/>
          <w:szCs w:val="32"/>
          <w:cs/>
        </w:rPr>
        <w:t>1</w:t>
      </w:r>
      <w:r w:rsidRPr="00656097">
        <w:rPr>
          <w:rFonts w:ascii="TH SarabunPSK" w:hAnsi="TH SarabunPSK" w:cs="TH SarabunPSK"/>
          <w:sz w:val="32"/>
          <w:szCs w:val="32"/>
          <w:cs/>
        </w:rPr>
        <w:t xml:space="preserve"> สัปดาห์</w:t>
      </w:r>
    </w:p>
    <w:p w14:paraId="0FCFAAC2" w14:textId="1AE22CD4" w:rsidR="00656097" w:rsidRPr="00656097" w:rsidRDefault="00656097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6.2.4 </w:t>
      </w:r>
      <w:r w:rsidRPr="00656097">
        <w:rPr>
          <w:rFonts w:ascii="TH SarabunPSK" w:hAnsi="TH SarabunPSK" w:cs="TH SarabunPSK"/>
          <w:sz w:val="32"/>
          <w:szCs w:val="32"/>
          <w:cs/>
        </w:rPr>
        <w:t>กรรมการตรวจผลงานจากไฟล์ที่บันทึกเป็นรูปภาพแล้ว โดยภาพที่สร้างสำเร็จ</w:t>
      </w:r>
    </w:p>
    <w:p w14:paraId="68716161" w14:textId="1AB66EEE" w:rsidR="00656097" w:rsidRDefault="00656097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56097">
        <w:rPr>
          <w:rFonts w:ascii="TH SarabunPSK" w:hAnsi="TH SarabunPSK" w:cs="TH SarabunPSK"/>
          <w:sz w:val="32"/>
          <w:szCs w:val="32"/>
          <w:cs/>
        </w:rPr>
        <w:t xml:space="preserve">เป็นตัวการ์ตูนที่มี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656097">
        <w:rPr>
          <w:rFonts w:ascii="TH SarabunPSK" w:hAnsi="TH SarabunPSK" w:cs="TH SarabunPSK"/>
          <w:sz w:val="32"/>
          <w:szCs w:val="32"/>
          <w:cs/>
        </w:rPr>
        <w:t xml:space="preserve"> ลักษณะ ใน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56097">
        <w:rPr>
          <w:rFonts w:ascii="TH SarabunPSK" w:hAnsi="TH SarabunPSK" w:cs="TH SarabunPSK"/>
          <w:sz w:val="32"/>
          <w:szCs w:val="32"/>
          <w:cs/>
        </w:rPr>
        <w:t xml:space="preserve"> หน้าจอ</w:t>
      </w:r>
    </w:p>
    <w:p w14:paraId="2DCFDD84" w14:textId="77777777" w:rsidR="00BA38F2" w:rsidRDefault="00BA38F2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1C2A235F" w14:textId="647F68F1" w:rsidR="00BA38F2" w:rsidRPr="000E60F6" w:rsidRDefault="00BA38F2" w:rsidP="00637C48">
      <w:pPr>
        <w:spacing w:after="0"/>
        <w:ind w:firstLine="720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0E60F6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หมายเหตุ</w:t>
      </w:r>
      <w:r w:rsidRPr="000E60F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ab/>
      </w:r>
      <w:r w:rsidRPr="000E60F6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ศึกษาเกณฑ์การแข่ขันเพิ่มเติมได้ที่งานศิลปหัตถกรรมนักเรียน ครั้งที่ 72 ปีการศึกษา 2567</w:t>
      </w:r>
    </w:p>
    <w:p w14:paraId="2E2BFD26" w14:textId="77777777" w:rsidR="00FB4906" w:rsidRPr="00FB4906" w:rsidRDefault="00FB4906" w:rsidP="00637C4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F6C28E4" w14:textId="77777777" w:rsidR="00FB4906" w:rsidRDefault="00FB4906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FD6B55D" w14:textId="77777777" w:rsidR="00FB4906" w:rsidRDefault="00FB4906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DBB4E5" w14:textId="77777777" w:rsidR="00FB4906" w:rsidRDefault="00FB4906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65EC9F1" w14:textId="77777777" w:rsidR="00FB4906" w:rsidRDefault="00FB4906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3C4C9F7" w14:textId="77777777" w:rsidR="00FB4906" w:rsidRDefault="00FB4906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60C22B3" w14:textId="77777777" w:rsidR="00FB4906" w:rsidRDefault="00FB4906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0E90549" w14:textId="77777777" w:rsidR="00FD649A" w:rsidRDefault="00FD649A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br w:type="page"/>
      </w:r>
    </w:p>
    <w:p w14:paraId="44804872" w14:textId="77777777" w:rsidR="00FD649A" w:rsidRDefault="00FD649A" w:rsidP="00FD649A">
      <w:pPr>
        <w:spacing w:after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C9622AB" wp14:editId="46BCC26D">
                <wp:extent cx="5435600" cy="387350"/>
                <wp:effectExtent l="0" t="0" r="12700" b="12700"/>
                <wp:docPr id="736939981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5600" cy="387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92B080" w14:textId="68976571" w:rsidR="00FD649A" w:rsidRPr="00D65D7B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กลุ่มสาระการเรียนรู้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วิทยา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ศาสตร์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Pr="00D65D7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D65D7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การสร้างการ์ตูนเรื่องสั้น (</w:t>
                            </w:r>
                            <w:r w:rsidRPr="00D65D7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Comic Strip</w:t>
                            </w:r>
                            <w:r w:rsidRPr="00D65D7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04B2B73" w14:textId="7389C7E5" w:rsidR="00FD649A" w:rsidRPr="00FB4906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ECE7EF7" w14:textId="77777777" w:rsid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2E9BFAC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C6AE799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C43C8AD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F766480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BFA3932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97123EE" w14:textId="77777777" w:rsidR="00FD649A" w:rsidRPr="00582039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9622AB" id="_x0000_s1041" style="width:428pt;height: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" fillcolor="window" strokecolor="windowText" strokeweight=".5pt">
                <v:stroke joinstyle="miter"/>
                <v:path arrowok="t"/>
                <v:textbox>
                  <w:txbxContent>
                    <w:p w14:paraId="0192B080" w14:textId="68976571" w:rsidR="00FD649A" w:rsidRPr="00D65D7B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กลุ่มสาระการเรียนรู้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วิทยา</w:t>
                      </w: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ศาสตร์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: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Pr="00D65D7B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 w:rsidRPr="00D65D7B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การสร้างการ์ตูนเรื่องสั้น (</w:t>
                      </w:r>
                      <w:r w:rsidRPr="00D65D7B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Comic Strip</w:t>
                      </w:r>
                      <w:r w:rsidRPr="00D65D7B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04B2B73" w14:textId="7389C7E5" w:rsidR="00FD649A" w:rsidRPr="00FB4906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ECE7EF7" w14:textId="77777777" w:rsidR="00FD649A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2E9BFAC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C6AE799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C43C8AD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F766480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BFA3932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97123EE" w14:textId="77777777" w:rsidR="00FD649A" w:rsidRPr="00582039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13532C5" w14:textId="22B8A100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65D7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D65D7B">
        <w:rPr>
          <w:rFonts w:ascii="TH SarabunPSK" w:hAnsi="TH SarabunPSK" w:cs="TH SarabunPSK"/>
          <w:b/>
          <w:bCs/>
          <w:sz w:val="32"/>
          <w:szCs w:val="32"/>
          <w:cs/>
        </w:rPr>
        <w:t>. คุณสมบัติผู้เข้าแข่งขัน</w:t>
      </w:r>
    </w:p>
    <w:p w14:paraId="10E97255" w14:textId="35081D5A" w:rsidR="00D65D7B" w:rsidRPr="00D65D7B" w:rsidRDefault="00D65D7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1.1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นักเรียนชั้นประถมศึกษาปีที่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- 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14:paraId="037A7C34" w14:textId="4E717909" w:rsidR="00D65D7B" w:rsidRPr="00D65D7B" w:rsidRDefault="00D65D7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1.2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นักเรียนชั้นมัธยมศึกษาปีที่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</w:p>
    <w:p w14:paraId="6E423AE6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783D134" w14:textId="2F125B38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65D7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D65D7B">
        <w:rPr>
          <w:rFonts w:ascii="TH SarabunPSK" w:hAnsi="TH SarabunPSK" w:cs="TH SarabunPSK"/>
          <w:b/>
          <w:bCs/>
          <w:sz w:val="32"/>
          <w:szCs w:val="32"/>
          <w:cs/>
        </w:rPr>
        <w:t>. ประเภทและจำนวนนักเรียนที่เข้าแข่งขัน</w:t>
      </w:r>
    </w:p>
    <w:p w14:paraId="1E87B88B" w14:textId="723D3C69" w:rsidR="00D65D7B" w:rsidRPr="00D65D7B" w:rsidRDefault="00D65D7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แข่งขันประเภททีมๆ ละ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40D2EC9B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CC336F5" w14:textId="7DDA754C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65D7B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65D7B">
        <w:rPr>
          <w:rFonts w:ascii="TH SarabunPSK" w:hAnsi="TH SarabunPSK" w:cs="TH SarabunPSK"/>
          <w:b/>
          <w:bCs/>
          <w:sz w:val="32"/>
          <w:szCs w:val="32"/>
          <w:cs/>
        </w:rPr>
        <w:t>. วิธีดำเนินการและรายละเอียดหลักเกณฑ์การแข่งขัน</w:t>
      </w:r>
    </w:p>
    <w:p w14:paraId="38200B1A" w14:textId="446958C4" w:rsidR="00D65D7B" w:rsidRPr="00D65D7B" w:rsidRDefault="00D65D7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หน่วยจัดแข่งขันจัดเตรียมคอมพิวเตอร์สำหรับใช้ในการแข่งขันให้ทีมละ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เครื่อง โดยมี</w:t>
      </w:r>
    </w:p>
    <w:p w14:paraId="4056C3D4" w14:textId="324388CC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65D7B">
        <w:rPr>
          <w:rFonts w:ascii="TH SarabunPSK" w:hAnsi="TH SarabunPSK" w:cs="TH SarabunPSK"/>
          <w:sz w:val="32"/>
          <w:szCs w:val="32"/>
          <w:cs/>
        </w:rPr>
        <w:t xml:space="preserve">ระบบปฏิบัติการไม่ต่ำกว่า </w:t>
      </w:r>
      <w:r w:rsidRPr="00D65D7B">
        <w:rPr>
          <w:rFonts w:ascii="TH SarabunPSK" w:hAnsi="TH SarabunPSK" w:cs="TH SarabunPSK"/>
          <w:sz w:val="32"/>
          <w:szCs w:val="32"/>
        </w:rPr>
        <w:t xml:space="preserve">Windows </w:t>
      </w:r>
      <w:r>
        <w:rPr>
          <w:rFonts w:ascii="TH SarabunPSK" w:hAnsi="TH SarabunPSK" w:cs="TH SarabunPSK"/>
          <w:sz w:val="32"/>
          <w:szCs w:val="32"/>
        </w:rPr>
        <w:t>10</w:t>
      </w:r>
      <w:r w:rsidRPr="00D65D7B">
        <w:rPr>
          <w:rFonts w:ascii="TH SarabunPSK" w:hAnsi="TH SarabunPSK" w:cs="TH SarabunPSK"/>
          <w:sz w:val="32"/>
          <w:szCs w:val="32"/>
        </w:rPr>
        <w:t xml:space="preserve">, Memory 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5D7B">
        <w:rPr>
          <w:rFonts w:ascii="TH SarabunPSK" w:hAnsi="TH SarabunPSK" w:cs="TH SarabunPSK"/>
          <w:sz w:val="32"/>
          <w:szCs w:val="32"/>
        </w:rPr>
        <w:t xml:space="preserve">GB, CPU 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1.2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5D7B">
        <w:rPr>
          <w:rFonts w:ascii="TH SarabunPSK" w:hAnsi="TH SarabunPSK" w:cs="TH SarabunPSK"/>
          <w:sz w:val="32"/>
          <w:szCs w:val="32"/>
        </w:rPr>
        <w:t>GHz, VGA</w:t>
      </w:r>
    </w:p>
    <w:p w14:paraId="5BA37E9F" w14:textId="4590F802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65D7B">
        <w:rPr>
          <w:rFonts w:ascii="TH SarabunPSK" w:hAnsi="TH SarabunPSK" w:cs="TH SarabunPSK"/>
          <w:sz w:val="32"/>
          <w:szCs w:val="32"/>
        </w:rPr>
        <w:t xml:space="preserve">CARD 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5D7B">
        <w:rPr>
          <w:rFonts w:ascii="TH SarabunPSK" w:hAnsi="TH SarabunPSK" w:cs="TH SarabunPSK"/>
          <w:sz w:val="32"/>
          <w:szCs w:val="32"/>
        </w:rPr>
        <w:t xml:space="preserve">Mb </w:t>
      </w:r>
      <w:r w:rsidRPr="00D65D7B">
        <w:rPr>
          <w:rFonts w:ascii="TH SarabunPSK" w:hAnsi="TH SarabunPSK" w:cs="TH SarabunPSK"/>
          <w:sz w:val="32"/>
          <w:szCs w:val="32"/>
          <w:cs/>
        </w:rPr>
        <w:t>และไม่มีการเชื่อมต่อระบบเครือข่ายอินเทอร์เน็ต</w:t>
      </w:r>
    </w:p>
    <w:p w14:paraId="2A3D751A" w14:textId="6DF94778" w:rsidR="00D65D7B" w:rsidRPr="00D65D7B" w:rsidRDefault="00D65D7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3.2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คณะกรรมการจะเป็นผู้จัดเตรียมอุปกรณ์ (ดินสอ ยางลบ กระดาษ ฯลฯ)</w:t>
      </w:r>
    </w:p>
    <w:p w14:paraId="12C22A09" w14:textId="07AA6614" w:rsidR="00D65D7B" w:rsidRPr="00D65D7B" w:rsidRDefault="00D65D7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3.3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นักเรียนวาดภาพตามหัวข้อที่คณะกรรมการกำหนดซึ่งจะแจ้งให้ทราบในวันแข่ง</w:t>
      </w:r>
      <w:r>
        <w:rPr>
          <w:rFonts w:ascii="TH SarabunPSK" w:hAnsi="TH SarabunPSK" w:cs="TH SarabunPSK" w:hint="cs"/>
          <w:sz w:val="32"/>
          <w:szCs w:val="32"/>
          <w:cs/>
        </w:rPr>
        <w:t>ขัน</w:t>
      </w:r>
    </w:p>
    <w:p w14:paraId="3DD3489A" w14:textId="5683CA03" w:rsidR="00D65D7B" w:rsidRPr="00D65D7B" w:rsidRDefault="00D65D7B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3.3.1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ระดับชั้นประถมศึกษาปีที่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- 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นักเรียนวาดภาพตามหัวข้อที่กำหนดให้ในลักษณะการ์ตูน</w:t>
      </w:r>
    </w:p>
    <w:p w14:paraId="0AD378CF" w14:textId="0FDADB83" w:rsidR="00D65D7B" w:rsidRPr="00D65D7B" w:rsidRDefault="00D65D7B" w:rsidP="00637C48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D65D7B">
        <w:rPr>
          <w:rFonts w:ascii="TH SarabunPSK" w:hAnsi="TH SarabunPSK" w:cs="TH SarabunPSK"/>
          <w:sz w:val="32"/>
          <w:szCs w:val="32"/>
          <w:cs/>
        </w:rPr>
        <w:t>เรื่องสั้น (</w:t>
      </w:r>
      <w:r w:rsidRPr="00D65D7B">
        <w:rPr>
          <w:rFonts w:ascii="TH SarabunPSK" w:hAnsi="TH SarabunPSK" w:cs="TH SarabunPSK"/>
          <w:sz w:val="32"/>
          <w:szCs w:val="32"/>
        </w:rPr>
        <w:t>Comic S</w:t>
      </w:r>
      <w:r>
        <w:rPr>
          <w:rFonts w:ascii="TH SarabunPSK" w:hAnsi="TH SarabunPSK" w:cs="TH SarabunPSK"/>
          <w:sz w:val="32"/>
          <w:szCs w:val="32"/>
        </w:rPr>
        <w:t>tri</w:t>
      </w:r>
      <w:r w:rsidRPr="00D65D7B">
        <w:rPr>
          <w:rFonts w:ascii="TH SarabunPSK" w:hAnsi="TH SarabunPSK" w:cs="TH SarabunPSK"/>
          <w:sz w:val="32"/>
          <w:szCs w:val="32"/>
        </w:rPr>
        <w:t xml:space="preserve">p) 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โดยเล่าเรื่องราวให้สัมพันธ์ต่อเนื่องกันอย่างสมบูรณ์ มีการลำดับเรื่องราวเป็นกรอบย่อยๆ อาจมีขนาดของกรอบแตกต่างกัน ไม่จำกัดจำนวนกรอบ ใน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หน้าจอ ขนาด </w:t>
      </w:r>
      <w:r w:rsidRPr="00D65D7B">
        <w:rPr>
          <w:rFonts w:ascii="TH SarabunPSK" w:hAnsi="TH SarabunPSK" w:cs="TH SarabunPSK"/>
          <w:sz w:val="32"/>
          <w:szCs w:val="32"/>
        </w:rPr>
        <w:t>A4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แนวตั้งหรือแนวนอนก็ได้</w:t>
      </w:r>
    </w:p>
    <w:p w14:paraId="6DCE4CC7" w14:textId="77777777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  <w:u w:val="single"/>
        </w:rPr>
      </w:pPr>
      <w:r w:rsidRPr="00D65D7B">
        <w:rPr>
          <w:rFonts w:ascii="TH SarabunPSK" w:hAnsi="TH SarabunPSK" w:cs="TH SarabunPSK"/>
          <w:sz w:val="32"/>
          <w:szCs w:val="32"/>
          <w:u w:val="single"/>
          <w:cs/>
        </w:rPr>
        <w:t>ทั้งนี้ให้นักเรียนสร้างชิ้นงานจากการสร้างลายเส้นเองเท่านั้น</w:t>
      </w:r>
    </w:p>
    <w:p w14:paraId="1E64553F" w14:textId="16427041" w:rsidR="00D65D7B" w:rsidRPr="00D65D7B" w:rsidRDefault="00D65D7B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3.3.2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ระดับขั้นมัธยมศึกษาปีที่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-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นักเรียนวาดภาพตามหัวข้อที่กำหนดให้ในลักษณะการ์ตูน</w:t>
      </w:r>
    </w:p>
    <w:p w14:paraId="19586C2E" w14:textId="7B763F61" w:rsidR="00D65D7B" w:rsidRPr="00D65D7B" w:rsidRDefault="00D65D7B" w:rsidP="00637C48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D65D7B">
        <w:rPr>
          <w:rFonts w:ascii="TH SarabunPSK" w:hAnsi="TH SarabunPSK" w:cs="TH SarabunPSK"/>
          <w:sz w:val="32"/>
          <w:szCs w:val="32"/>
          <w:cs/>
        </w:rPr>
        <w:t>เรื่องสั้น (</w:t>
      </w:r>
      <w:r w:rsidRPr="00D65D7B">
        <w:rPr>
          <w:rFonts w:ascii="TH SarabunPSK" w:hAnsi="TH SarabunPSK" w:cs="TH SarabunPSK"/>
          <w:sz w:val="32"/>
          <w:szCs w:val="32"/>
        </w:rPr>
        <w:t>Comic St</w:t>
      </w:r>
      <w:r>
        <w:rPr>
          <w:rFonts w:ascii="TH SarabunPSK" w:hAnsi="TH SarabunPSK" w:cs="TH SarabunPSK"/>
          <w:sz w:val="32"/>
          <w:szCs w:val="32"/>
        </w:rPr>
        <w:t>ri</w:t>
      </w:r>
      <w:r w:rsidRPr="00D65D7B">
        <w:rPr>
          <w:rFonts w:ascii="TH SarabunPSK" w:hAnsi="TH SarabunPSK" w:cs="TH SarabunPSK"/>
          <w:sz w:val="32"/>
          <w:szCs w:val="32"/>
        </w:rPr>
        <w:t xml:space="preserve">p) 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โดยเล่าเรื่องราวให้สัมพันธ์ต่อเนื่องกันอย่างสมบูรณ์ มีการลำดับเรื่องราวเป็นกรอบย่อยๆ อาจมีขนาดของกรอบแตกต่างกัน ไม่จำกัดจำนวนกรอบ จำนวนไม่ต่ำกว่า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หน้ากระดาษ ขนาด </w:t>
      </w:r>
      <w:r w:rsidRPr="00D65D7B">
        <w:rPr>
          <w:rFonts w:ascii="TH SarabunPSK" w:hAnsi="TH SarabunPSK" w:cs="TH SarabunPSK"/>
          <w:sz w:val="32"/>
          <w:szCs w:val="32"/>
        </w:rPr>
        <w:t>A4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แนวตั้ง</w:t>
      </w:r>
    </w:p>
    <w:p w14:paraId="703ADB87" w14:textId="77777777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65D7B">
        <w:rPr>
          <w:rFonts w:ascii="TH SarabunPSK" w:hAnsi="TH SarabunPSK" w:cs="TH SarabunPSK"/>
          <w:sz w:val="32"/>
          <w:szCs w:val="32"/>
          <w:cs/>
        </w:rPr>
        <w:t xml:space="preserve">หรือแนวนอนก็ได้ </w:t>
      </w:r>
      <w:r w:rsidRPr="00D65D7B">
        <w:rPr>
          <w:rFonts w:ascii="TH SarabunPSK" w:hAnsi="TH SarabunPSK" w:cs="TH SarabunPSK"/>
          <w:sz w:val="32"/>
          <w:szCs w:val="32"/>
          <w:u w:val="single"/>
          <w:cs/>
        </w:rPr>
        <w:t>ทั้งนี้ให้นักเรียนสร้างชิ้นงานจากการสร้างลายเส้นขึ้นเองเท่านั้น</w:t>
      </w:r>
    </w:p>
    <w:p w14:paraId="1D04BA70" w14:textId="7291E086" w:rsidR="00D65D7B" w:rsidRPr="00D65D7B" w:rsidRDefault="00D65D7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3.4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ไม่จำกัดโปรแกรมที่ใช้ในการแข่งขัน โดยให้นักเรียนนำโปรแกรมที่ใช้ในการแข่งขันบรรจุลงใน</w:t>
      </w:r>
    </w:p>
    <w:p w14:paraId="59711FD8" w14:textId="7572A378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65D7B">
        <w:rPr>
          <w:rFonts w:ascii="TH SarabunPSK" w:hAnsi="TH SarabunPSK" w:cs="TH SarabunPSK"/>
          <w:sz w:val="32"/>
          <w:szCs w:val="32"/>
        </w:rPr>
        <w:t xml:space="preserve">Flash Dive 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และนำส่งให้กรรมการในวันแข่งขัน (ให้ระบุชื่อโรงเรียนติดบน </w:t>
      </w:r>
      <w:r w:rsidRPr="00D65D7B">
        <w:rPr>
          <w:rFonts w:ascii="TH SarabunPSK" w:hAnsi="TH SarabunPSK" w:cs="TH SarabunPSK"/>
          <w:sz w:val="32"/>
          <w:szCs w:val="32"/>
        </w:rPr>
        <w:t>Flash D</w:t>
      </w:r>
      <w:r>
        <w:rPr>
          <w:rFonts w:ascii="TH SarabunPSK" w:hAnsi="TH SarabunPSK" w:cs="TH SarabunPSK"/>
          <w:sz w:val="32"/>
          <w:szCs w:val="32"/>
        </w:rPr>
        <w:t>ri</w:t>
      </w:r>
      <w:r w:rsidRPr="00D65D7B">
        <w:rPr>
          <w:rFonts w:ascii="TH SarabunPSK" w:hAnsi="TH SarabunPSK" w:cs="TH SarabunPSK"/>
          <w:sz w:val="32"/>
          <w:szCs w:val="32"/>
        </w:rPr>
        <w:t xml:space="preserve">ve 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และตั้งชื่อ </w:t>
      </w:r>
      <w:r w:rsidRPr="00D65D7B">
        <w:rPr>
          <w:rFonts w:ascii="TH SarabunPSK" w:hAnsi="TH SarabunPSK" w:cs="TH SarabunPSK"/>
          <w:sz w:val="32"/>
          <w:szCs w:val="32"/>
        </w:rPr>
        <w:t>Folder</w:t>
      </w:r>
    </w:p>
    <w:p w14:paraId="63DF9468" w14:textId="00FCBC6B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65D7B">
        <w:rPr>
          <w:rFonts w:ascii="TH SarabunPSK" w:hAnsi="TH SarabunPSK" w:cs="TH SarabunPSK"/>
          <w:sz w:val="32"/>
          <w:szCs w:val="32"/>
          <w:cs/>
        </w:rPr>
        <w:t>เป็นชื่อโรงเรียน) ห้ามมีข้อมูลนอกเหนือจากโปรแกรมที่ใช้ในการแข่งขันโดยเด็ด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Pr="00D65D7B">
        <w:rPr>
          <w:rFonts w:ascii="TH SarabunPSK" w:hAnsi="TH SarabunPSK" w:cs="TH SarabunPSK"/>
          <w:sz w:val="32"/>
          <w:szCs w:val="32"/>
          <w:cs/>
        </w:rPr>
        <w:t>าด</w:t>
      </w:r>
    </w:p>
    <w:p w14:paraId="134D4C0D" w14:textId="630D6F68" w:rsidR="00D65D7B" w:rsidRPr="00D65D7B" w:rsidRDefault="00D65D7B" w:rsidP="00637C48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3.5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ให้กรรมการประจำห้องแข่งขันคัดลอกข้อมูลจาก </w:t>
      </w:r>
      <w:r w:rsidRPr="00D65D7B">
        <w:rPr>
          <w:rFonts w:ascii="TH SarabunPSK" w:hAnsi="TH SarabunPSK" w:cs="TH SarabunPSK"/>
          <w:sz w:val="32"/>
          <w:szCs w:val="32"/>
        </w:rPr>
        <w:t xml:space="preserve">Flash Drive </w:t>
      </w:r>
      <w:r w:rsidRPr="00D65D7B">
        <w:rPr>
          <w:rFonts w:ascii="TH SarabunPSK" w:hAnsi="TH SarabunPSK" w:cs="TH SarabunPSK"/>
          <w:sz w:val="32"/>
          <w:szCs w:val="32"/>
          <w:cs/>
        </w:rPr>
        <w:t>ทั้งหมดลงเครื่องคอมพิวเตอร์ของ</w:t>
      </w:r>
    </w:p>
    <w:p w14:paraId="176B4247" w14:textId="77777777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65D7B">
        <w:rPr>
          <w:rFonts w:ascii="TH SarabunPSK" w:hAnsi="TH SarabunPSK" w:cs="TH SarabunPSK"/>
          <w:sz w:val="32"/>
          <w:szCs w:val="32"/>
          <w:cs/>
        </w:rPr>
        <w:t xml:space="preserve">นักเรียนแล้วให้กรรมการเก็บ </w:t>
      </w:r>
      <w:r w:rsidRPr="00D65D7B">
        <w:rPr>
          <w:rFonts w:ascii="TH SarabunPSK" w:hAnsi="TH SarabunPSK" w:cs="TH SarabunPSK"/>
          <w:sz w:val="32"/>
          <w:szCs w:val="32"/>
        </w:rPr>
        <w:t xml:space="preserve">Flash Drive </w:t>
      </w:r>
      <w:r w:rsidRPr="00D65D7B">
        <w:rPr>
          <w:rFonts w:ascii="TH SarabunPSK" w:hAnsi="TH SarabunPSK" w:cs="TH SarabunPSK"/>
          <w:sz w:val="32"/>
          <w:szCs w:val="32"/>
          <w:cs/>
        </w:rPr>
        <w:t>ไว้ตรวจสอบ โดยสามารถติดต่อรับคืนที่ศูนย์การแข่งขัน หลังจาก</w:t>
      </w:r>
    </w:p>
    <w:p w14:paraId="08DA5013" w14:textId="2E721F6F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65D7B">
        <w:rPr>
          <w:rFonts w:ascii="TH SarabunPSK" w:hAnsi="TH SarabunPSK" w:cs="TH SarabunPSK"/>
          <w:sz w:val="32"/>
          <w:szCs w:val="32"/>
          <w:cs/>
        </w:rPr>
        <w:t xml:space="preserve">ประกาศผลการแข่งขันแล้ว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สัปดาห์</w:t>
      </w:r>
    </w:p>
    <w:p w14:paraId="3A3E97CF" w14:textId="003BC451" w:rsidR="00D65D7B" w:rsidRPr="00D65D7B" w:rsidRDefault="00D65D7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3.6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ให้นักเรียนติดตั้งโปรแกรมจากไฟล์ที่กรรมการคัดลอกก่อนการแข่งขัน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ชั่วโมง กรณีที่มีปัญหา</w:t>
      </w:r>
    </w:p>
    <w:p w14:paraId="0E52AECD" w14:textId="77777777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65D7B">
        <w:rPr>
          <w:rFonts w:ascii="TH SarabunPSK" w:hAnsi="TH SarabunPSK" w:cs="TH SarabunPSK"/>
          <w:sz w:val="32"/>
          <w:szCs w:val="32"/>
          <w:cs/>
        </w:rPr>
        <w:t>ให้กรรมการอำนวยความสะดวกในการติดตั้งโปรแกรม</w:t>
      </w:r>
    </w:p>
    <w:p w14:paraId="1508B6B5" w14:textId="14C8B07F" w:rsidR="00D65D7B" w:rsidRPr="00D65D7B" w:rsidRDefault="00D65D7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3.7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เมื่อเริ่มการแข่งขันแล้วนักเรียนจะต้องรับผิดชอบการติดตั้งโปรแกรมด้วยตนเอง</w:t>
      </w:r>
    </w:p>
    <w:p w14:paraId="0A55F521" w14:textId="71EDF6FE" w:rsidR="00D65D7B" w:rsidRPr="00D65D7B" w:rsidRDefault="00D65D7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3.8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หลังเวลากำหนดเริ่มการแข่ง</w:t>
      </w:r>
      <w:r>
        <w:rPr>
          <w:rFonts w:ascii="TH SarabunPSK" w:hAnsi="TH SarabunPSK" w:cs="TH SarabunPSK" w:hint="cs"/>
          <w:sz w:val="32"/>
          <w:szCs w:val="32"/>
          <w:cs/>
        </w:rPr>
        <w:t>ขั</w:t>
      </w:r>
      <w:r w:rsidRPr="00D65D7B">
        <w:rPr>
          <w:rFonts w:ascii="TH SarabunPSK" w:hAnsi="TH SarabunPSK" w:cs="TH SarabunPSK"/>
          <w:sz w:val="32"/>
          <w:szCs w:val="32"/>
          <w:cs/>
        </w:rPr>
        <w:t>นผ่านไปแล้ว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30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นาที ไม่อนุญาตให้นักเรียนเข้าห้องแข่ง</w:t>
      </w:r>
      <w:r>
        <w:rPr>
          <w:rFonts w:ascii="TH SarabunPSK" w:hAnsi="TH SarabunPSK" w:cs="TH SarabunPSK" w:hint="cs"/>
          <w:sz w:val="32"/>
          <w:szCs w:val="32"/>
          <w:cs/>
        </w:rPr>
        <w:t>ขั</w:t>
      </w:r>
      <w:r w:rsidRPr="00D65D7B">
        <w:rPr>
          <w:rFonts w:ascii="TH SarabunPSK" w:hAnsi="TH SarabunPSK" w:cs="TH SarabunPSK"/>
          <w:sz w:val="32"/>
          <w:szCs w:val="32"/>
          <w:cs/>
        </w:rPr>
        <w:t>น และ</w:t>
      </w:r>
    </w:p>
    <w:p w14:paraId="1EA9AF62" w14:textId="77777777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65D7B">
        <w:rPr>
          <w:rFonts w:ascii="TH SarabunPSK" w:hAnsi="TH SarabunPSK" w:cs="TH SarabunPSK"/>
          <w:sz w:val="32"/>
          <w:szCs w:val="32"/>
          <w:cs/>
        </w:rPr>
        <w:t>ไม่อนุญาตให้ออกจากห้องแข่งขันก่อนหมดเวลากาการแข่งขัน</w:t>
      </w:r>
    </w:p>
    <w:p w14:paraId="6EBA0583" w14:textId="4B737FCB" w:rsidR="00D65D7B" w:rsidRPr="00D65D7B" w:rsidRDefault="00D65D7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3.9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สามารถใช้เมาส์ปากกาในการแข่งขันได้ โดยให้ผู้เข้าแข่ง</w:t>
      </w:r>
      <w:r>
        <w:rPr>
          <w:rFonts w:ascii="TH SarabunPSK" w:hAnsi="TH SarabunPSK" w:cs="TH SarabunPSK" w:hint="cs"/>
          <w:sz w:val="32"/>
          <w:szCs w:val="32"/>
          <w:cs/>
        </w:rPr>
        <w:t>ขัน</w:t>
      </w:r>
      <w:r w:rsidRPr="00D65D7B">
        <w:rPr>
          <w:rFonts w:ascii="TH SarabunPSK" w:hAnsi="TH SarabunPSK" w:cs="TH SarabunPSK"/>
          <w:sz w:val="32"/>
          <w:szCs w:val="32"/>
          <w:cs/>
        </w:rPr>
        <w:t>นำอุปกรณ์มาเอง</w:t>
      </w:r>
    </w:p>
    <w:p w14:paraId="7172544B" w14:textId="4E9C34F0" w:rsidR="00D65D7B" w:rsidRPr="00D65D7B" w:rsidRDefault="00D65D7B" w:rsidP="00637C48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3.10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ห้ามนำเอกสาร อุปกรณ์บันทึกข้อมูล อุปกรณ์สื่อสารทุกประเภท และวัสดุอุปกรณ์อื่น ๆ</w:t>
      </w:r>
    </w:p>
    <w:p w14:paraId="4A18BC0E" w14:textId="5ADC3EE8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65D7B">
        <w:rPr>
          <w:rFonts w:ascii="TH SarabunPSK" w:hAnsi="TH SarabunPSK" w:cs="TH SarabunPSK"/>
          <w:sz w:val="32"/>
          <w:szCs w:val="32"/>
          <w:cs/>
        </w:rPr>
        <w:lastRenderedPageBreak/>
        <w:t xml:space="preserve">นอกเหนือจากที่ระบุไว้ในข้อ </w:t>
      </w:r>
      <w:r>
        <w:rPr>
          <w:rFonts w:ascii="TH SarabunPSK" w:hAnsi="TH SarabunPSK" w:cs="TH SarabunPSK" w:hint="cs"/>
          <w:sz w:val="32"/>
          <w:szCs w:val="32"/>
          <w:cs/>
        </w:rPr>
        <w:t>2.3.9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และที่คณะกรรมการจัดเตรียมไว้ให้ เข้าไปในห้องแข่ง</w:t>
      </w:r>
      <w:r>
        <w:rPr>
          <w:rFonts w:ascii="TH SarabunPSK" w:hAnsi="TH SarabunPSK" w:cs="TH SarabunPSK" w:hint="cs"/>
          <w:sz w:val="32"/>
          <w:szCs w:val="32"/>
          <w:cs/>
        </w:rPr>
        <w:t>ขัน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หากฝ่าฝืน</w:t>
      </w:r>
    </w:p>
    <w:p w14:paraId="31F333D6" w14:textId="77777777" w:rsidR="00D65D7B" w:rsidRPr="00D65D7B" w:rsidRDefault="00D65D7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65D7B">
        <w:rPr>
          <w:rFonts w:ascii="TH SarabunPSK" w:hAnsi="TH SarabunPSK" w:cs="TH SarabunPSK"/>
          <w:sz w:val="32"/>
          <w:szCs w:val="32"/>
          <w:cs/>
        </w:rPr>
        <w:t>จะปรับให้ออกจากการแข่งขัน</w:t>
      </w:r>
    </w:p>
    <w:p w14:paraId="5A186EE9" w14:textId="4FA7C25D" w:rsidR="00D65D7B" w:rsidRPr="00D65D7B" w:rsidRDefault="00D65D7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3.11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ใช้เวลาในการแข่งขัน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ชั่วโมง</w:t>
      </w:r>
    </w:p>
    <w:p w14:paraId="7663B622" w14:textId="6583A9B9" w:rsidR="00D65D7B" w:rsidRPr="00D65D7B" w:rsidRDefault="00D65D7B" w:rsidP="00637C48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3.12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ในการแข่งขันให้สรุปแนวคิดในการออกแบบ ไม่เกิน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หน้ากระดาษ </w:t>
      </w:r>
      <w:r w:rsidRPr="00D65D7B">
        <w:rPr>
          <w:rFonts w:ascii="TH SarabunPSK" w:hAnsi="TH SarabunPSK" w:cs="TH SarabunPSK"/>
          <w:sz w:val="32"/>
          <w:szCs w:val="32"/>
        </w:rPr>
        <w:t>A4</w:t>
      </w:r>
    </w:p>
    <w:p w14:paraId="11B975D0" w14:textId="63E3CF4D" w:rsidR="00A910ED" w:rsidRPr="00D65D7B" w:rsidRDefault="00D65D7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3.12</w:t>
      </w:r>
      <w:r w:rsidRPr="00D65D7B">
        <w:rPr>
          <w:rFonts w:ascii="TH SarabunPSK" w:hAnsi="TH SarabunPSK" w:cs="TH SarabunPSK"/>
          <w:sz w:val="32"/>
          <w:szCs w:val="32"/>
          <w:cs/>
        </w:rPr>
        <w:t xml:space="preserve"> ผลการตัดสินของคณะกรรมการถือเป็นที่สิ้นสุด</w:t>
      </w:r>
    </w:p>
    <w:p w14:paraId="12513530" w14:textId="6F38BB0B" w:rsidR="00A910ED" w:rsidRPr="00A910ED" w:rsidRDefault="00A910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A910ED">
        <w:rPr>
          <w:rFonts w:ascii="TH SarabunPSK" w:hAnsi="TH SarabunPSK" w:cs="TH SarabunPSK"/>
          <w:b/>
          <w:bCs/>
          <w:sz w:val="32"/>
          <w:szCs w:val="32"/>
          <w:cs/>
        </w:rPr>
        <w:t>การ์ตูนเรื่องสั้น (</w:t>
      </w:r>
      <w:r w:rsidRPr="00A910ED">
        <w:rPr>
          <w:rFonts w:ascii="TH SarabunPSK" w:hAnsi="TH SarabunPSK" w:cs="TH SarabunPSK"/>
          <w:b/>
          <w:bCs/>
          <w:sz w:val="32"/>
          <w:szCs w:val="32"/>
        </w:rPr>
        <w:t>Comic Strip)</w:t>
      </w:r>
      <w:r w:rsidRPr="00A910ED">
        <w:rPr>
          <w:rFonts w:ascii="TH SarabunPSK" w:hAnsi="TH SarabunPSK" w:cs="TH SarabunPSK"/>
          <w:sz w:val="32"/>
          <w:szCs w:val="32"/>
        </w:rPr>
        <w:t xml:space="preserve"> </w:t>
      </w:r>
      <w:r w:rsidRPr="00A910ED">
        <w:rPr>
          <w:rFonts w:ascii="TH SarabunPSK" w:hAnsi="TH SarabunPSK" w:cs="TH SarabunPSK"/>
          <w:sz w:val="32"/>
          <w:szCs w:val="32"/>
          <w:cs/>
        </w:rPr>
        <w:t>เป็นการวาดภาพเล่าเรื่องราวให้สัมพันธ์ต่อเนื่องกัน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อย่างสมบูรณ์แบบ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มิติ เช่น การ์ตูนขำ</w:t>
      </w:r>
      <w:r>
        <w:rPr>
          <w:rFonts w:ascii="TH SarabunPSK" w:hAnsi="TH SarabunPSK" w:cs="TH SarabunPSK" w:hint="cs"/>
          <w:sz w:val="32"/>
          <w:szCs w:val="32"/>
          <w:cs/>
        </w:rPr>
        <w:t>ขัน</w:t>
      </w:r>
      <w:r w:rsidRPr="00A910ED">
        <w:rPr>
          <w:rFonts w:ascii="TH SarabunPSK" w:hAnsi="TH SarabunPSK" w:cs="TH SarabunPSK"/>
          <w:sz w:val="32"/>
          <w:szCs w:val="32"/>
          <w:cs/>
        </w:rPr>
        <w:t>หลายกรอบ เป็นต้น ด้วยโปรแกรมคอมพิวเตอร์กราฟิกมีการลำดับเรื่องราวเป็นกรอบย่อย ๆ อาจมีขนาดของกรอบแตกต่างกัน ไม่จำกัดจำนวนกรอบ สามามารถสื่อสาร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910ED">
        <w:rPr>
          <w:rFonts w:ascii="TH SarabunPSK" w:hAnsi="TH SarabunPSK" w:cs="TH SarabunPSK"/>
          <w:sz w:val="32"/>
          <w:szCs w:val="32"/>
          <w:cs/>
        </w:rPr>
        <w:t>ให้ผู้อ่านเข้าใจได้ จะมีข้อความหรือไม่ก็ได้ ลักษณะของพื้นหลังจะเป็นภาพวาด หรือสีเพียงอย่างเดียวก็ได้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910ED">
        <w:rPr>
          <w:rFonts w:ascii="TH SarabunPSK" w:hAnsi="TH SarabunPSK" w:cs="TH SarabunPSK"/>
          <w:sz w:val="32"/>
          <w:szCs w:val="32"/>
          <w:cs/>
        </w:rPr>
        <w:t>และยังคงรักษาบุคลิกของตัวละครต่าง ๆ ในเรื่องไว้ในทุกกรอบตามลำดับเรื่องจนจบ</w:t>
      </w:r>
    </w:p>
    <w:p w14:paraId="0225A8B1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5F475E1" w14:textId="76CBC3DB" w:rsidR="00A910ED" w:rsidRPr="00A910ED" w:rsidRDefault="00A910ED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910ED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A910ED">
        <w:rPr>
          <w:rFonts w:ascii="TH SarabunPSK" w:hAnsi="TH SarabunPSK" w:cs="TH SarabunPSK"/>
          <w:b/>
          <w:bCs/>
          <w:sz w:val="32"/>
          <w:szCs w:val="32"/>
          <w:cs/>
        </w:rPr>
        <w:t>. เกณฑ์การให้คะแนน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2E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2E7B">
        <w:rPr>
          <w:rFonts w:ascii="TH SarabunPSK" w:hAnsi="TH SarabunPSK" w:cs="TH SarabunPSK" w:hint="cs"/>
          <w:b/>
          <w:bCs/>
          <w:sz w:val="32"/>
          <w:szCs w:val="32"/>
          <w:cs/>
        </w:rPr>
        <w:t>100</w:t>
      </w:r>
      <w:r w:rsidRPr="00A910ED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คะแนน</w:t>
      </w:r>
    </w:p>
    <w:p w14:paraId="15D375BA" w14:textId="06419284" w:rsidR="00A910ED" w:rsidRPr="00A910ED" w:rsidRDefault="00A910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4.1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ความถูกต้องสมบูรณ์ของผลงาน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42E7B">
        <w:rPr>
          <w:rFonts w:ascii="TH SarabunPSK" w:hAnsi="TH SarabunPSK" w:cs="TH SarabunPSK"/>
          <w:sz w:val="32"/>
          <w:szCs w:val="32"/>
          <w:cs/>
        </w:rPr>
        <w:tab/>
      </w:r>
      <w:r w:rsidR="00742E7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30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0B22753B" w14:textId="2BAA089C" w:rsidR="00A910ED" w:rsidRPr="00A910ED" w:rsidRDefault="00A910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4.2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ความคิดสร้างสรรค์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42E7B">
        <w:rPr>
          <w:rFonts w:ascii="TH SarabunPSK" w:hAnsi="TH SarabunPSK" w:cs="TH SarabunPSK"/>
          <w:sz w:val="32"/>
          <w:szCs w:val="32"/>
          <w:cs/>
        </w:rPr>
        <w:tab/>
      </w:r>
      <w:r w:rsidR="00742E7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25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1FF8E3C8" w14:textId="61C25B8F" w:rsidR="00A910ED" w:rsidRPr="00A910ED" w:rsidRDefault="00A910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4.3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การออกแบบลักษณะของผลงาน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42E7B">
        <w:rPr>
          <w:rFonts w:ascii="TH SarabunPSK" w:hAnsi="TH SarabunPSK" w:cs="TH SarabunPSK"/>
          <w:sz w:val="32"/>
          <w:szCs w:val="32"/>
          <w:cs/>
        </w:rPr>
        <w:tab/>
      </w:r>
      <w:r w:rsidR="00742E7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25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4D7C6709" w14:textId="3594AAF8" w:rsidR="00A910ED" w:rsidRPr="00A910ED" w:rsidRDefault="00A910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4.4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ความสวยงาม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42E7B">
        <w:rPr>
          <w:rFonts w:ascii="TH SarabunPSK" w:hAnsi="TH SarabunPSK" w:cs="TH SarabunPSK"/>
          <w:sz w:val="32"/>
          <w:szCs w:val="32"/>
          <w:cs/>
        </w:rPr>
        <w:tab/>
      </w:r>
      <w:r w:rsidR="00742E7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3580F4D2" w14:textId="236FB873" w:rsidR="00A910ED" w:rsidRPr="00A910ED" w:rsidRDefault="00A910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</w:t>
      </w:r>
      <w:r w:rsidRPr="00A910ED">
        <w:rPr>
          <w:rFonts w:ascii="TH SarabunPSK" w:hAnsi="TH SarabunPSK" w:cs="TH SarabunPSK"/>
          <w:sz w:val="32"/>
          <w:szCs w:val="32"/>
          <w:cs/>
        </w:rPr>
        <w:t>งนี้ เกณฑ์การให้คะแนนย่อยแต่ละรายการ (ตัวอย่างอยู่ในภาคผนวก) อยู่ในดุล</w:t>
      </w:r>
      <w:r>
        <w:rPr>
          <w:rFonts w:ascii="TH SarabunPSK" w:hAnsi="TH SarabunPSK" w:cs="TH SarabunPSK" w:hint="cs"/>
          <w:sz w:val="32"/>
          <w:szCs w:val="32"/>
          <w:cs/>
        </w:rPr>
        <w:t>พินิจของ</w:t>
      </w:r>
      <w:r w:rsidRPr="00A910ED">
        <w:rPr>
          <w:rFonts w:ascii="TH SarabunPSK" w:hAnsi="TH SarabunPSK" w:cs="TH SarabunPSK"/>
          <w:sz w:val="32"/>
          <w:szCs w:val="32"/>
          <w:cs/>
        </w:rPr>
        <w:t>คณะกรรมการจะกำหนด แต่คะแนนรวมให้เป็นไปตามเกณฑ์การให้คะแนนตามรายการข้างต้น</w:t>
      </w:r>
    </w:p>
    <w:p w14:paraId="1D3A5AD6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5871E1D" w14:textId="79C532CA" w:rsidR="00A910ED" w:rsidRPr="00A910ED" w:rsidRDefault="00A910ED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A910ED">
        <w:rPr>
          <w:rFonts w:ascii="TH SarabunPSK" w:hAnsi="TH SarabunPSK" w:cs="TH SarabunPSK"/>
          <w:b/>
          <w:bCs/>
          <w:sz w:val="32"/>
          <w:szCs w:val="32"/>
          <w:cs/>
        </w:rPr>
        <w:t>. เกณฑ์การตัดสิน</w:t>
      </w:r>
    </w:p>
    <w:p w14:paraId="1B9AFE87" w14:textId="77777777" w:rsidR="00A910ED" w:rsidRPr="00A910ED" w:rsidRDefault="00A910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A910ED">
        <w:rPr>
          <w:rFonts w:ascii="TH SarabunPSK" w:hAnsi="TH SarabunPSK" w:cs="TH SarabunPSK"/>
          <w:sz w:val="32"/>
          <w:szCs w:val="32"/>
          <w:cs/>
        </w:rPr>
        <w:t>คณะกรรมการตัดสิน คัดเลือกทีมที่ได้คะแนนตามเกณฑ์ ดังนี้</w:t>
      </w:r>
    </w:p>
    <w:p w14:paraId="7654DBF8" w14:textId="4B9EE92C" w:rsidR="00A910ED" w:rsidRPr="00A910ED" w:rsidRDefault="00A910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A910ED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>
        <w:rPr>
          <w:rFonts w:ascii="TH SarabunPSK" w:hAnsi="TH SarabunPSK" w:cs="TH SarabunPSK" w:hint="cs"/>
          <w:sz w:val="32"/>
          <w:szCs w:val="32"/>
          <w:cs/>
        </w:rPr>
        <w:t>80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100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910ED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ได้รับรางวัลระดับเหรียญทอง</w:t>
      </w:r>
    </w:p>
    <w:p w14:paraId="5DFF96D8" w14:textId="2A642716" w:rsidR="00A910ED" w:rsidRPr="00A910ED" w:rsidRDefault="00A910ED" w:rsidP="00637C48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A910ED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>
        <w:rPr>
          <w:rFonts w:ascii="TH SarabunPSK" w:hAnsi="TH SarabunPSK" w:cs="TH SarabunPSK" w:hint="cs"/>
          <w:sz w:val="32"/>
          <w:szCs w:val="32"/>
          <w:cs/>
        </w:rPr>
        <w:t>70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79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910ED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ได้รับรางวัลระดับเหรียญเงิน</w:t>
      </w:r>
    </w:p>
    <w:p w14:paraId="1AF5DE3A" w14:textId="11E0C10C" w:rsidR="00A910ED" w:rsidRPr="00A910ED" w:rsidRDefault="00A910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A910ED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>
        <w:rPr>
          <w:rFonts w:ascii="TH SarabunPSK" w:hAnsi="TH SarabunPSK" w:cs="TH SarabunPSK" w:hint="cs"/>
          <w:sz w:val="32"/>
          <w:szCs w:val="32"/>
          <w:cs/>
        </w:rPr>
        <w:t>60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69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910ED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ได้รับรางวัลระดับเหรียญทองแดง</w:t>
      </w:r>
    </w:p>
    <w:p w14:paraId="0BFABE08" w14:textId="1003CAC7" w:rsidR="00A910ED" w:rsidRPr="00A910ED" w:rsidRDefault="00A910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A910ED">
        <w:rPr>
          <w:rFonts w:ascii="TH SarabunPSK" w:hAnsi="TH SarabunPSK" w:cs="TH SarabunPSK"/>
          <w:sz w:val="32"/>
          <w:szCs w:val="32"/>
          <w:cs/>
        </w:rPr>
        <w:t xml:space="preserve">คะแนนต่ำกว่าร้อยละ </w:t>
      </w:r>
      <w:r>
        <w:rPr>
          <w:rFonts w:ascii="TH SarabunPSK" w:hAnsi="TH SarabunPSK" w:cs="TH SarabunPSK" w:hint="cs"/>
          <w:sz w:val="32"/>
          <w:szCs w:val="32"/>
          <w:cs/>
        </w:rPr>
        <w:t>60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910ED">
        <w:rPr>
          <w:rFonts w:ascii="TH SarabunPSK" w:hAnsi="TH SarabunPSK" w:cs="TH SarabunPSK"/>
          <w:sz w:val="32"/>
          <w:szCs w:val="32"/>
          <w:cs/>
        </w:rPr>
        <w:t>ได้รับเกียรติบัตร เว้นแต่กรรมการมีความเห็นเป็นอย่างอื่น</w:t>
      </w:r>
    </w:p>
    <w:p w14:paraId="4D46AC1A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8A1EE70" w14:textId="62BB7A10" w:rsidR="00A910ED" w:rsidRPr="00A910ED" w:rsidRDefault="00A910ED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910ED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A910ED">
        <w:rPr>
          <w:rFonts w:ascii="TH SarabunPSK" w:hAnsi="TH SarabunPSK" w:cs="TH SarabunPSK"/>
          <w:b/>
          <w:bCs/>
          <w:sz w:val="32"/>
          <w:szCs w:val="32"/>
          <w:cs/>
        </w:rPr>
        <w:t>. คณะกรรมการการแข่งขัน</w:t>
      </w:r>
    </w:p>
    <w:p w14:paraId="27453766" w14:textId="6FBEAACF" w:rsidR="00A910ED" w:rsidRPr="00A910ED" w:rsidRDefault="00A910ED" w:rsidP="00637C48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910ED">
        <w:rPr>
          <w:rFonts w:ascii="TH SarabunPSK" w:hAnsi="TH SarabunPSK" w:cs="TH SarabunPSK" w:hint="cs"/>
          <w:b/>
          <w:bCs/>
          <w:sz w:val="32"/>
          <w:szCs w:val="32"/>
          <w:cs/>
        </w:rPr>
        <w:t>6.1</w:t>
      </w:r>
      <w:r w:rsidRPr="00A910ED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คุณสมบัติของกรรมการ</w:t>
      </w:r>
    </w:p>
    <w:p w14:paraId="6AA755A2" w14:textId="77777777" w:rsidR="00A910ED" w:rsidRDefault="00A910ED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6.1.1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กรรมการตัดสินกิจกรรมเป็นผู้ทรงคุณวุฒิ หรือมีความชำนาญ เชี่ยวชาญเฉพาะด้าน เช่น </w:t>
      </w:r>
    </w:p>
    <w:p w14:paraId="173BE4D3" w14:textId="71E84A51" w:rsidR="00A910ED" w:rsidRPr="00A910ED" w:rsidRDefault="00A910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A910ED">
        <w:rPr>
          <w:rFonts w:ascii="TH SarabunPSK" w:hAnsi="TH SarabunPSK" w:cs="TH SarabunPSK"/>
          <w:sz w:val="32"/>
          <w:szCs w:val="32"/>
          <w:cs/>
        </w:rPr>
        <w:t>ด้านคอมพิวเตอร์ ด้านศิลปะ ด้านการ์ตูน ฯลฯ</w:t>
      </w:r>
    </w:p>
    <w:p w14:paraId="6FC641C6" w14:textId="73EE7A4F" w:rsidR="00A910ED" w:rsidRPr="00A910ED" w:rsidRDefault="00A910ED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6.1.2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กรรมการควบคุมการแข่ง</w:t>
      </w:r>
      <w:r>
        <w:rPr>
          <w:rFonts w:ascii="TH SarabunPSK" w:hAnsi="TH SarabunPSK" w:cs="TH SarabunPSK" w:hint="cs"/>
          <w:sz w:val="32"/>
          <w:szCs w:val="32"/>
          <w:cs/>
        </w:rPr>
        <w:t>ขัน</w:t>
      </w:r>
      <w:r w:rsidRPr="00A910ED">
        <w:rPr>
          <w:rFonts w:ascii="TH SarabunPSK" w:hAnsi="TH SarabunPSK" w:cs="TH SarabunPSK"/>
          <w:sz w:val="32"/>
          <w:szCs w:val="32"/>
          <w:cs/>
        </w:rPr>
        <w:t>ได้แก่ผู้ควบคุมดูแลระบบคอมพิวเตอร์ช่างเทคนิค และ</w:t>
      </w:r>
    </w:p>
    <w:p w14:paraId="23D641F1" w14:textId="77777777" w:rsidR="00A910ED" w:rsidRPr="00A910ED" w:rsidRDefault="00A910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A910ED">
        <w:rPr>
          <w:rFonts w:ascii="TH SarabunPSK" w:hAnsi="TH SarabunPSK" w:cs="TH SarabunPSK"/>
          <w:sz w:val="32"/>
          <w:szCs w:val="32"/>
          <w:cs/>
        </w:rPr>
        <w:t>กรรมการผู้ดำเนินการแข่งขัน</w:t>
      </w:r>
    </w:p>
    <w:p w14:paraId="6DAC7B83" w14:textId="29138434" w:rsidR="00A910ED" w:rsidRPr="00A910ED" w:rsidRDefault="00A910ED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6.1.3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จำนวนกรรมการข้างต้น ให้พิจารณาตามความความเหมาะสม</w:t>
      </w:r>
    </w:p>
    <w:p w14:paraId="4EE80227" w14:textId="77777777" w:rsidR="00106D25" w:rsidRDefault="00A910ED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6.1.4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6D25" w:rsidRPr="00106D25">
        <w:rPr>
          <w:rFonts w:ascii="TH SarabunPSK" w:hAnsi="TH SarabunPSK" w:cs="TH SarabunPSK"/>
          <w:sz w:val="32"/>
          <w:szCs w:val="32"/>
          <w:cs/>
        </w:rPr>
        <w:t>ครูที่มีรายชื่อเป็นผู้ฝึกสอนไม่มีสิทธิ์เป็นคณะกรรมการการแข่งขัน แต่หากได้รับสิทธิ์เป็น</w:t>
      </w:r>
    </w:p>
    <w:p w14:paraId="0D0B3CF1" w14:textId="67B9686D" w:rsidR="00A910ED" w:rsidRPr="00A910ED" w:rsidRDefault="00106D2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106D25">
        <w:rPr>
          <w:rFonts w:ascii="TH SarabunPSK" w:hAnsi="TH SarabunPSK" w:cs="TH SarabunPSK"/>
          <w:sz w:val="32"/>
          <w:szCs w:val="32"/>
          <w:cs/>
        </w:rPr>
        <w:t>คณะกรรมการให้อยู่ในดุลยพินิจของประธานกรรมการเป็นผู้ตัดสินชี้ขาดถึงแนวปฏิบัติในการตัดสิน</w:t>
      </w:r>
    </w:p>
    <w:p w14:paraId="19763767" w14:textId="77777777" w:rsidR="00FD649A" w:rsidRDefault="00FD649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32D8FD8" w14:textId="2B4537B0" w:rsidR="00A910ED" w:rsidRPr="00A910ED" w:rsidRDefault="00A910ED" w:rsidP="00637C48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910E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6.2</w:t>
      </w:r>
      <w:r w:rsidRPr="00A910ED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แนวทางการดำเนินงานของกรรมการ</w:t>
      </w:r>
    </w:p>
    <w:p w14:paraId="05F3FDFB" w14:textId="79A25DD5" w:rsidR="00A910ED" w:rsidRPr="00A910ED" w:rsidRDefault="00A910ED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6.2.1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กำหนดหัวข้อที่นักเรียนสามารถจินตนาการเรื่องราว เหตุการณ์ น่าติดตามตั้งแต่ต้นจนจบ</w:t>
      </w:r>
    </w:p>
    <w:p w14:paraId="7C63359D" w14:textId="77777777" w:rsidR="00A910ED" w:rsidRPr="00A910ED" w:rsidRDefault="00A910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A910ED">
        <w:rPr>
          <w:rFonts w:ascii="TH SarabunPSK" w:hAnsi="TH SarabunPSK" w:cs="TH SarabunPSK"/>
          <w:sz w:val="32"/>
          <w:szCs w:val="32"/>
          <w:cs/>
        </w:rPr>
        <w:t>เช่น วันเปิดเทอม</w:t>
      </w:r>
      <w:r w:rsidRPr="00A910ED">
        <w:rPr>
          <w:rFonts w:ascii="TH SarabunPSK" w:hAnsi="TH SarabunPSK" w:cs="TH SarabunPSK"/>
          <w:sz w:val="32"/>
          <w:szCs w:val="32"/>
        </w:rPr>
        <w:t xml:space="preserve">, </w:t>
      </w:r>
      <w:r w:rsidRPr="00A910ED">
        <w:rPr>
          <w:rFonts w:ascii="TH SarabunPSK" w:hAnsi="TH SarabunPSK" w:cs="TH SarabunPSK"/>
          <w:sz w:val="32"/>
          <w:szCs w:val="32"/>
          <w:cs/>
        </w:rPr>
        <w:t>กีฬาสีของฉัน</w:t>
      </w:r>
      <w:r w:rsidRPr="00A910ED">
        <w:rPr>
          <w:rFonts w:ascii="TH SarabunPSK" w:hAnsi="TH SarabunPSK" w:cs="TH SarabunPSK"/>
          <w:sz w:val="32"/>
          <w:szCs w:val="32"/>
        </w:rPr>
        <w:t xml:space="preserve">, </w:t>
      </w:r>
      <w:r w:rsidRPr="00A910ED">
        <w:rPr>
          <w:rFonts w:ascii="TH SarabunPSK" w:hAnsi="TH SarabunPSK" w:cs="TH SarabunPSK"/>
          <w:sz w:val="32"/>
          <w:szCs w:val="32"/>
          <w:cs/>
        </w:rPr>
        <w:t>กว่าจะถึงโรงเรียน เป็นต้น</w:t>
      </w:r>
    </w:p>
    <w:p w14:paraId="050CB80C" w14:textId="0CDDECFD" w:rsidR="00A910ED" w:rsidRPr="00A910ED" w:rsidRDefault="00A910ED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6.2.2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จัดเตรียมอุปกรณ์ (ดินสอ ยางลบ กระดาษ ฯลฯ) สำหรับใช้ในการแข่งขัน</w:t>
      </w:r>
    </w:p>
    <w:p w14:paraId="53FD5DD4" w14:textId="3BAA2A1E" w:rsidR="00A910ED" w:rsidRPr="00A910ED" w:rsidRDefault="00A910ED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6.2.3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ให้กรรมการประจำห้องแข่งขันคัดลอกข้อมูลจาก </w:t>
      </w:r>
      <w:r w:rsidRPr="00A910ED">
        <w:rPr>
          <w:rFonts w:ascii="TH SarabunPSK" w:hAnsi="TH SarabunPSK" w:cs="TH SarabunPSK"/>
          <w:sz w:val="32"/>
          <w:szCs w:val="32"/>
        </w:rPr>
        <w:t xml:space="preserve">Flash Drive </w:t>
      </w:r>
      <w:r w:rsidRPr="00A910ED">
        <w:rPr>
          <w:rFonts w:ascii="TH SarabunPSK" w:hAnsi="TH SarabunPSK" w:cs="TH SarabunPSK"/>
          <w:sz w:val="32"/>
          <w:szCs w:val="32"/>
          <w:cs/>
        </w:rPr>
        <w:t>ทั้งหมดลงเครื่อง</w:t>
      </w:r>
    </w:p>
    <w:p w14:paraId="3A057412" w14:textId="77777777" w:rsidR="00A910ED" w:rsidRPr="00A910ED" w:rsidRDefault="00A910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A910ED">
        <w:rPr>
          <w:rFonts w:ascii="TH SarabunPSK" w:hAnsi="TH SarabunPSK" w:cs="TH SarabunPSK"/>
          <w:sz w:val="32"/>
          <w:szCs w:val="32"/>
          <w:cs/>
        </w:rPr>
        <w:t xml:space="preserve">คอมพิวเตอร์ของนักเรียนแล้วให้กรรมการเก็บ </w:t>
      </w:r>
      <w:r w:rsidRPr="00A910ED">
        <w:rPr>
          <w:rFonts w:ascii="TH SarabunPSK" w:hAnsi="TH SarabunPSK" w:cs="TH SarabunPSK"/>
          <w:sz w:val="32"/>
          <w:szCs w:val="32"/>
        </w:rPr>
        <w:t xml:space="preserve">Flash Dive </w:t>
      </w:r>
      <w:r w:rsidRPr="00A910ED">
        <w:rPr>
          <w:rFonts w:ascii="TH SarabunPSK" w:hAnsi="TH SarabunPSK" w:cs="TH SarabunPSK"/>
          <w:sz w:val="32"/>
          <w:szCs w:val="32"/>
          <w:cs/>
        </w:rPr>
        <w:t>ไว้ตรวจสอบ โดยสามารถติดต่อรับคืบคืนที่</w:t>
      </w:r>
    </w:p>
    <w:p w14:paraId="60536CC5" w14:textId="35A762DE" w:rsidR="00E732F2" w:rsidRPr="00A910ED" w:rsidRDefault="00A910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A910ED">
        <w:rPr>
          <w:rFonts w:ascii="TH SarabunPSK" w:hAnsi="TH SarabunPSK" w:cs="TH SarabunPSK"/>
          <w:sz w:val="32"/>
          <w:szCs w:val="32"/>
          <w:cs/>
        </w:rPr>
        <w:t xml:space="preserve">ศูนย์การแข่งขันหลังจากประกาศผลการแข่งขันแล้ว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สัปดาห์</w:t>
      </w:r>
    </w:p>
    <w:p w14:paraId="5BFA3300" w14:textId="7CB29416" w:rsidR="00A910ED" w:rsidRPr="00A910ED" w:rsidRDefault="00A910ED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6.2.4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ให้ศูนย์การแข่งขันประชาสัมพันธ์คุณลักษณะคอมพิวเตอร์ที่ใช้ในการแข่งขัน</w:t>
      </w:r>
    </w:p>
    <w:p w14:paraId="28836BEE" w14:textId="04F6349B" w:rsidR="00A910ED" w:rsidRPr="00A910ED" w:rsidRDefault="00A910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A910ED">
        <w:rPr>
          <w:rFonts w:ascii="TH SarabunPSK" w:hAnsi="TH SarabunPSK" w:cs="TH SarabunPSK"/>
          <w:sz w:val="32"/>
          <w:szCs w:val="32"/>
          <w:cs/>
        </w:rPr>
        <w:t xml:space="preserve">บนเว็บไซต์ล่วงหน้า ก่อนการจัดการแข่งขันไม่น้อยกว่า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สัปดาห์</w:t>
      </w:r>
    </w:p>
    <w:p w14:paraId="09C540F9" w14:textId="12A0B8A8" w:rsidR="00D65D7B" w:rsidRPr="00974B11" w:rsidRDefault="00A910ED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6.2.5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 กรรมการตรวจผลงานจากไฟล์ที่ผ่านการบันทึกไฟล์ขนาด </w:t>
      </w:r>
      <w:r w:rsidRPr="00A910ED">
        <w:rPr>
          <w:rFonts w:ascii="TH SarabunPSK" w:hAnsi="TH SarabunPSK" w:cs="TH SarabunPSK"/>
          <w:sz w:val="32"/>
          <w:szCs w:val="32"/>
        </w:rPr>
        <w:t>A</w:t>
      </w:r>
      <w:r w:rsidRPr="00A910ED">
        <w:rPr>
          <w:rFonts w:ascii="TH SarabunPSK" w:hAnsi="TH SarabunPSK" w:cs="TH SarabunPSK"/>
          <w:sz w:val="32"/>
          <w:szCs w:val="32"/>
          <w:cs/>
        </w:rPr>
        <w:t xml:space="preserve">4 ในรูปแบบ </w:t>
      </w:r>
      <w:r w:rsidRPr="00A910ED">
        <w:rPr>
          <w:rFonts w:ascii="TH SarabunPSK" w:hAnsi="TH SarabunPSK" w:cs="TH SarabunPSK"/>
          <w:sz w:val="32"/>
          <w:szCs w:val="32"/>
        </w:rPr>
        <w:t xml:space="preserve">JPG </w:t>
      </w:r>
      <w:r w:rsidRPr="00A910ED">
        <w:rPr>
          <w:rFonts w:ascii="TH SarabunPSK" w:hAnsi="TH SarabunPSK" w:cs="TH SarabunPSK"/>
          <w:sz w:val="32"/>
          <w:szCs w:val="32"/>
          <w:cs/>
        </w:rPr>
        <w:t>เท่านั้น</w:t>
      </w:r>
    </w:p>
    <w:p w14:paraId="75B63071" w14:textId="77777777" w:rsidR="00D65D7B" w:rsidRDefault="00D65D7B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7F9BBA7" w14:textId="77777777" w:rsidR="00974B11" w:rsidRPr="000E60F6" w:rsidRDefault="00974B11" w:rsidP="00637C48">
      <w:pPr>
        <w:spacing w:after="0"/>
        <w:ind w:firstLine="720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0E60F6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หมายเหตุ</w:t>
      </w:r>
      <w:r w:rsidRPr="000E60F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ab/>
      </w:r>
      <w:r w:rsidRPr="000E60F6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ศึกษาเกณฑ์การแข่ขันเพิ่มเติมได้ที่งานศิลปหัตถกรรมนักเรียน ครั้งที่ 72 ปีการศึกษา 2567</w:t>
      </w:r>
    </w:p>
    <w:p w14:paraId="20DE358A" w14:textId="77777777" w:rsidR="00D65D7B" w:rsidRDefault="00D65D7B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37F129B" w14:textId="77777777" w:rsidR="00D65D7B" w:rsidRDefault="00D65D7B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4D6FF53" w14:textId="77777777" w:rsidR="00974B11" w:rsidRDefault="00974B11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6FCDAFC" w14:textId="77777777" w:rsidR="00974B11" w:rsidRDefault="00974B11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33F6CEE" w14:textId="77777777" w:rsidR="00974B11" w:rsidRDefault="00974B11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3A9F234" w14:textId="77777777" w:rsidR="00974B11" w:rsidRDefault="00974B11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8F3E3C7" w14:textId="77777777" w:rsidR="00974B11" w:rsidRDefault="00974B11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12BECAB" w14:textId="77777777" w:rsidR="00974B11" w:rsidRDefault="00974B11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3204905" w14:textId="77777777" w:rsidR="00974B11" w:rsidRDefault="00974B11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692A0D" w14:textId="77777777" w:rsidR="00974B11" w:rsidRDefault="00974B11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D36694E" w14:textId="77777777" w:rsidR="00974B11" w:rsidRDefault="00974B11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A04BF88" w14:textId="77777777" w:rsidR="00974B11" w:rsidRDefault="00974B11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F6944F4" w14:textId="77777777" w:rsidR="00974B11" w:rsidRDefault="00974B11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F8C3C24" w14:textId="77777777" w:rsidR="00974B11" w:rsidRDefault="00974B11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48EAC06" w14:textId="77777777" w:rsidR="00974B11" w:rsidRDefault="00974B11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B4624A" w14:textId="77777777" w:rsidR="00FD649A" w:rsidRDefault="00FD649A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br w:type="page"/>
      </w:r>
    </w:p>
    <w:p w14:paraId="056EE828" w14:textId="5CAD94A7" w:rsidR="00FD649A" w:rsidRDefault="00FD649A" w:rsidP="00FD649A">
      <w:pPr>
        <w:spacing w:after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A2CB140" wp14:editId="6F988AE9">
                <wp:extent cx="5435600" cy="387350"/>
                <wp:effectExtent l="0" t="0" r="12700" b="12700"/>
                <wp:docPr id="822934568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5600" cy="387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CCFAE9" w14:textId="4B98FE2E" w:rsidR="00FD649A" w:rsidRPr="00D65D7B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กลุ่มสาระการเรียนรู้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วิทยา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ศาสตร์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 w:rsidRPr="00FD649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FD649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การออกแบบสิ่งของเครื่องใช้ด้วยโปรแกรมคอมพิวเตอร์</w:t>
                            </w:r>
                          </w:p>
                          <w:p w14:paraId="74C26ED8" w14:textId="77777777" w:rsidR="00FD649A" w:rsidRPr="00FB4906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2234921" w14:textId="77777777" w:rsid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EB97025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B1030A1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7266DA0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8486480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C444004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158B82A" w14:textId="77777777" w:rsidR="00FD649A" w:rsidRPr="00582039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2CB140" id="_x0000_s1042" style="width:428pt;height: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" fillcolor="window" strokecolor="windowText" strokeweight=".5pt">
                <v:stroke joinstyle="miter"/>
                <v:path arrowok="t"/>
                <v:textbox>
                  <w:txbxContent>
                    <w:p w14:paraId="0ACCFAE9" w14:textId="4B98FE2E" w:rsidR="00FD649A" w:rsidRPr="00D65D7B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กลุ่มสาระการเรียนรู้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วิทยา</w:t>
                      </w: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ศาสตร์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: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 w:rsidRPr="00FD649A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 w:rsidRPr="00FD649A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การออกแบบสิ่งของเครื่องใช้ด้วยโปรแกรมคอมพิวเตอร์</w:t>
                      </w:r>
                    </w:p>
                    <w:p w14:paraId="74C26ED8" w14:textId="77777777" w:rsidR="00FD649A" w:rsidRPr="00FB4906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2234921" w14:textId="77777777" w:rsidR="00FD649A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EB97025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B1030A1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7266DA0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8486480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C444004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158B82A" w14:textId="77777777" w:rsidR="00FD649A" w:rsidRPr="00582039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DD86CE" w14:textId="0CE5985C" w:rsidR="00EA38ED" w:rsidRPr="00EA38ED" w:rsidRDefault="00EA38ED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A38ED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EA38ED">
        <w:rPr>
          <w:rFonts w:ascii="TH SarabunPSK" w:hAnsi="TH SarabunPSK" w:cs="TH SarabunPSK"/>
          <w:b/>
          <w:bCs/>
          <w:sz w:val="32"/>
          <w:szCs w:val="32"/>
          <w:cs/>
        </w:rPr>
        <w:t>. คุณสมบัติผู้เข้าแข่งขัน</w:t>
      </w:r>
    </w:p>
    <w:p w14:paraId="2B899296" w14:textId="6932B4F4" w:rsid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 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นักเรียนชั้นมัธยมศึกษาปีที่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00DC">
        <w:rPr>
          <w:rFonts w:ascii="TH SarabunPSK" w:hAnsi="TH SarabunPSK" w:cs="TH SarabunPSK"/>
          <w:sz w:val="32"/>
          <w:szCs w:val="32"/>
          <w:cs/>
        </w:rPr>
        <w:t>–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</w:p>
    <w:p w14:paraId="5954EE53" w14:textId="08F7E9CA" w:rsidR="001700DC" w:rsidRPr="00EA38ED" w:rsidRDefault="001700DC" w:rsidP="001700DC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 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นักเรียนชั้นมัธยมศึกษาปีที่ </w:t>
      </w:r>
      <w:r>
        <w:rPr>
          <w:rFonts w:ascii="TH SarabunPSK" w:hAnsi="TH SarabunPSK" w:cs="TH SarabunPSK"/>
          <w:sz w:val="32"/>
          <w:szCs w:val="32"/>
        </w:rPr>
        <w:t>4 - 6</w:t>
      </w:r>
    </w:p>
    <w:p w14:paraId="6AC762A3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EC82781" w14:textId="0A835102" w:rsidR="00EA38ED" w:rsidRPr="00EA38ED" w:rsidRDefault="00EA38ED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A38E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EA38ED">
        <w:rPr>
          <w:rFonts w:ascii="TH SarabunPSK" w:hAnsi="TH SarabunPSK" w:cs="TH SarabunPSK"/>
          <w:b/>
          <w:bCs/>
          <w:sz w:val="32"/>
          <w:szCs w:val="32"/>
          <w:cs/>
        </w:rPr>
        <w:t>. ประเภทและจำนวนนักเรียนที่เข้าแข่งขัน</w:t>
      </w:r>
    </w:p>
    <w:p w14:paraId="3FA065B1" w14:textId="2492E396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แข่งขันประเภททีมๆ ละ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290C5C32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76A0B60" w14:textId="7E1FE7CB" w:rsidR="00EA38ED" w:rsidRPr="00EA38ED" w:rsidRDefault="00EA38ED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A38ED">
        <w:rPr>
          <w:rFonts w:ascii="TH SarabunPSK" w:hAnsi="TH SarabunPSK" w:cs="TH SarabunPSK"/>
          <w:b/>
          <w:bCs/>
          <w:sz w:val="32"/>
          <w:szCs w:val="32"/>
          <w:cs/>
        </w:rPr>
        <w:t>. วิธีดำเนินการและรายละเอียดหลักเกณฑ์การแข่งขัน</w:t>
      </w:r>
    </w:p>
    <w:p w14:paraId="4971BC8F" w14:textId="322E4EAE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หน่วยจัดแข่งชันจัดเตรียมคอมพิวเตอร์สำหรับใช้ในการแข่งขันให้ทีมละ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เครื่อง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โดยมีระบบปฏิบัติการไม่ต่ำกว่า </w:t>
      </w:r>
      <w:r w:rsidRPr="00EA38ED">
        <w:rPr>
          <w:rFonts w:ascii="TH SarabunPSK" w:hAnsi="TH SarabunPSK" w:cs="TH SarabunPSK"/>
          <w:sz w:val="32"/>
          <w:szCs w:val="32"/>
        </w:rPr>
        <w:t xml:space="preserve">Windows </w:t>
      </w:r>
      <w:r>
        <w:rPr>
          <w:rFonts w:ascii="TH SarabunPSK" w:hAnsi="TH SarabunPSK" w:cs="TH SarabunPSK"/>
          <w:sz w:val="32"/>
          <w:szCs w:val="32"/>
        </w:rPr>
        <w:t>10</w:t>
      </w:r>
      <w:r w:rsidRPr="00EA38ED">
        <w:rPr>
          <w:rFonts w:ascii="TH SarabunPSK" w:hAnsi="TH SarabunPSK" w:cs="TH SarabunPSK"/>
          <w:sz w:val="32"/>
          <w:szCs w:val="32"/>
        </w:rPr>
        <w:t xml:space="preserve">, Memory 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A38ED">
        <w:rPr>
          <w:rFonts w:ascii="TH SarabunPSK" w:hAnsi="TH SarabunPSK" w:cs="TH SarabunPSK"/>
          <w:sz w:val="32"/>
          <w:szCs w:val="32"/>
        </w:rPr>
        <w:t xml:space="preserve">GB, CPU 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1.2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A38ED">
        <w:rPr>
          <w:rFonts w:ascii="TH SarabunPSK" w:hAnsi="TH SarabunPSK" w:cs="TH SarabunPSK"/>
          <w:sz w:val="32"/>
          <w:szCs w:val="32"/>
        </w:rPr>
        <w:t>GHz,</w:t>
      </w:r>
    </w:p>
    <w:p w14:paraId="2B5B91B1" w14:textId="2FF1EC59" w:rsidR="00EA38ED" w:rsidRPr="00EA38ED" w:rsidRDefault="00EA38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A38ED">
        <w:rPr>
          <w:rFonts w:ascii="TH SarabunPSK" w:hAnsi="TH SarabunPSK" w:cs="TH SarabunPSK"/>
          <w:sz w:val="32"/>
          <w:szCs w:val="32"/>
        </w:rPr>
        <w:t xml:space="preserve">VGA CARD 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A38ED">
        <w:rPr>
          <w:rFonts w:ascii="TH SarabunPSK" w:hAnsi="TH SarabunPSK" w:cs="TH SarabunPSK"/>
          <w:sz w:val="32"/>
          <w:szCs w:val="32"/>
        </w:rPr>
        <w:t xml:space="preserve">Mb </w:t>
      </w:r>
      <w:r w:rsidRPr="00EA38ED">
        <w:rPr>
          <w:rFonts w:ascii="TH SarabunPSK" w:hAnsi="TH SarabunPSK" w:cs="TH SarabunPSK"/>
          <w:sz w:val="32"/>
          <w:szCs w:val="32"/>
          <w:cs/>
        </w:rPr>
        <w:t>และไม่มีการเชื่อมต่อระบบเครือข่ายอินเทอร์เน็ต</w:t>
      </w:r>
    </w:p>
    <w:p w14:paraId="72F101AC" w14:textId="3B357CEC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3.2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คณะกรรมการจะเป็นผู้จัดเตรียมอุปกรณ์ (ดินสอ ยางลบ กระดาษ ฯลฯ)</w:t>
      </w:r>
    </w:p>
    <w:p w14:paraId="22DA238A" w14:textId="0AFD668B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3.3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ไม่จำกัดโปรแกรมที่ใช้ใช้ในการแข่งชัน โดยให้นักเรียนนำโปรแกรมที่ใช้ในการแข่ง</w:t>
      </w:r>
      <w:r>
        <w:rPr>
          <w:rFonts w:ascii="TH SarabunPSK" w:hAnsi="TH SarabunPSK" w:cs="TH SarabunPSK" w:hint="cs"/>
          <w:sz w:val="32"/>
          <w:szCs w:val="32"/>
          <w:cs/>
        </w:rPr>
        <w:t>ขัน</w:t>
      </w:r>
      <w:r w:rsidRPr="00EA38ED">
        <w:rPr>
          <w:rFonts w:ascii="TH SarabunPSK" w:hAnsi="TH SarabunPSK" w:cs="TH SarabunPSK"/>
          <w:sz w:val="32"/>
          <w:szCs w:val="32"/>
          <w:cs/>
        </w:rPr>
        <w:t>บรรจุลงใน</w:t>
      </w:r>
    </w:p>
    <w:p w14:paraId="259228F2" w14:textId="27BE8C37" w:rsidR="00EA38ED" w:rsidRPr="00EA38ED" w:rsidRDefault="00EA38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A38ED">
        <w:rPr>
          <w:rFonts w:ascii="TH SarabunPSK" w:hAnsi="TH SarabunPSK" w:cs="TH SarabunPSK"/>
          <w:sz w:val="32"/>
          <w:szCs w:val="32"/>
        </w:rPr>
        <w:t>Flash D</w:t>
      </w:r>
      <w:r>
        <w:rPr>
          <w:rFonts w:ascii="TH SarabunPSK" w:hAnsi="TH SarabunPSK" w:cs="TH SarabunPSK"/>
          <w:sz w:val="32"/>
          <w:szCs w:val="32"/>
        </w:rPr>
        <w:t>ri</w:t>
      </w:r>
      <w:r w:rsidRPr="00EA38ED">
        <w:rPr>
          <w:rFonts w:ascii="TH SarabunPSK" w:hAnsi="TH SarabunPSK" w:cs="TH SarabunPSK"/>
          <w:sz w:val="32"/>
          <w:szCs w:val="32"/>
        </w:rPr>
        <w:t xml:space="preserve">ve 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และนำส่งให้กรรมการในวันแข่งชัน (ให้ระบุชื่อโรงเรียนติดบน </w:t>
      </w:r>
      <w:r w:rsidRPr="00EA38ED">
        <w:rPr>
          <w:rFonts w:ascii="TH SarabunPSK" w:hAnsi="TH SarabunPSK" w:cs="TH SarabunPSK"/>
          <w:sz w:val="32"/>
          <w:szCs w:val="32"/>
        </w:rPr>
        <w:t xml:space="preserve">Flash Drive 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และตั้งชื่อ </w:t>
      </w:r>
      <w:r w:rsidRPr="00EA38ED">
        <w:rPr>
          <w:rFonts w:ascii="TH SarabunPSK" w:hAnsi="TH SarabunPSK" w:cs="TH SarabunPSK"/>
          <w:sz w:val="32"/>
          <w:szCs w:val="32"/>
        </w:rPr>
        <w:t>Folder</w:t>
      </w:r>
    </w:p>
    <w:p w14:paraId="73398E26" w14:textId="3F8F5309" w:rsidR="00EA38ED" w:rsidRPr="00EA38ED" w:rsidRDefault="00EA38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A38ED">
        <w:rPr>
          <w:rFonts w:ascii="TH SarabunPSK" w:hAnsi="TH SarabunPSK" w:cs="TH SarabunPSK"/>
          <w:sz w:val="32"/>
          <w:szCs w:val="32"/>
          <w:cs/>
        </w:rPr>
        <w:t>เป็นชื่อโรงเรียน) ห้านมีข้อมูลนอกเหนือจากโปรแกรมที่ในการแข่งโดย</w:t>
      </w:r>
      <w:r>
        <w:rPr>
          <w:rFonts w:ascii="TH SarabunPSK" w:hAnsi="TH SarabunPSK" w:cs="TH SarabunPSK" w:hint="cs"/>
          <w:sz w:val="32"/>
          <w:szCs w:val="32"/>
          <w:cs/>
        </w:rPr>
        <w:t>เด็ดขาด</w:t>
      </w:r>
    </w:p>
    <w:p w14:paraId="020F3787" w14:textId="49B0A7DF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3.4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ให้กรรมการประจำห้องแข่งขันคัดลอกข้อมูลจาก </w:t>
      </w:r>
      <w:r w:rsidRPr="00EA38ED">
        <w:rPr>
          <w:rFonts w:ascii="TH SarabunPSK" w:hAnsi="TH SarabunPSK" w:cs="TH SarabunPSK"/>
          <w:sz w:val="32"/>
          <w:szCs w:val="32"/>
        </w:rPr>
        <w:t xml:space="preserve">Flash Drive </w:t>
      </w:r>
      <w:r w:rsidRPr="00EA38ED">
        <w:rPr>
          <w:rFonts w:ascii="TH SarabunPSK" w:hAnsi="TH SarabunPSK" w:cs="TH SarabunPSK"/>
          <w:sz w:val="32"/>
          <w:szCs w:val="32"/>
          <w:cs/>
        </w:rPr>
        <w:t>ทั้งหมดลงเครื่องคอมพิวเตอร์ของ</w:t>
      </w:r>
    </w:p>
    <w:p w14:paraId="1CD1E2ED" w14:textId="77777777" w:rsidR="00EA38ED" w:rsidRPr="00EA38ED" w:rsidRDefault="00EA38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A38ED">
        <w:rPr>
          <w:rFonts w:ascii="TH SarabunPSK" w:hAnsi="TH SarabunPSK" w:cs="TH SarabunPSK"/>
          <w:sz w:val="32"/>
          <w:szCs w:val="32"/>
          <w:cs/>
        </w:rPr>
        <w:t xml:space="preserve">นักเรียนแล้วให้กรรมการเก็บ </w:t>
      </w:r>
      <w:r w:rsidRPr="00EA38ED">
        <w:rPr>
          <w:rFonts w:ascii="TH SarabunPSK" w:hAnsi="TH SarabunPSK" w:cs="TH SarabunPSK"/>
          <w:sz w:val="32"/>
          <w:szCs w:val="32"/>
        </w:rPr>
        <w:t xml:space="preserve">Flash Drive </w:t>
      </w:r>
      <w:r w:rsidRPr="00EA38ED">
        <w:rPr>
          <w:rFonts w:ascii="TH SarabunPSK" w:hAnsi="TH SarabunPSK" w:cs="TH SarabunPSK"/>
          <w:sz w:val="32"/>
          <w:szCs w:val="32"/>
          <w:cs/>
        </w:rPr>
        <w:t>ไว้ตรวจสอบ โดยสามารถติดต่อรับคืนที่ศูนย์การแข่งขัน หลังจาก</w:t>
      </w:r>
    </w:p>
    <w:p w14:paraId="3AFB705F" w14:textId="3B4B7643" w:rsidR="00EA38ED" w:rsidRPr="00EA38ED" w:rsidRDefault="00EA38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A38ED">
        <w:rPr>
          <w:rFonts w:ascii="TH SarabunPSK" w:hAnsi="TH SarabunPSK" w:cs="TH SarabunPSK"/>
          <w:sz w:val="32"/>
          <w:szCs w:val="32"/>
          <w:cs/>
        </w:rPr>
        <w:t xml:space="preserve">ประกาศผลการแข่งขันแล้ว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สัปดาห์</w:t>
      </w:r>
    </w:p>
    <w:p w14:paraId="66B79BAE" w14:textId="77777777" w:rsidR="00EA38ED" w:rsidRDefault="00EA38ED" w:rsidP="00637C48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3.5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ให้นักเรียนติดตั้งโปรแกรมจากไฟล์ที่กรรมการคัดลอกก่อนการแข่งขัน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ชั่วโมง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38ED">
        <w:rPr>
          <w:rFonts w:ascii="TH SarabunPSK" w:hAnsi="TH SarabunPSK" w:cs="TH SarabunPSK"/>
          <w:sz w:val="32"/>
          <w:szCs w:val="32"/>
          <w:cs/>
        </w:rPr>
        <w:t>กรณีที่มีปัญหาให้</w:t>
      </w:r>
    </w:p>
    <w:p w14:paraId="7A8C99A6" w14:textId="1BC144D0" w:rsidR="00EA38ED" w:rsidRPr="00EA38ED" w:rsidRDefault="00EA38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A38ED">
        <w:rPr>
          <w:rFonts w:ascii="TH SarabunPSK" w:hAnsi="TH SarabunPSK" w:cs="TH SarabunPSK"/>
          <w:sz w:val="32"/>
          <w:szCs w:val="32"/>
          <w:cs/>
        </w:rPr>
        <w:t>กรรมการอำนวยความสะดวกในการติดตั้งโปร</w:t>
      </w:r>
      <w:r>
        <w:rPr>
          <w:rFonts w:ascii="TH SarabunPSK" w:hAnsi="TH SarabunPSK" w:cs="TH SarabunPSK" w:hint="cs"/>
          <w:sz w:val="32"/>
          <w:szCs w:val="32"/>
          <w:cs/>
        </w:rPr>
        <w:t>แ</w:t>
      </w:r>
      <w:r w:rsidRPr="00EA38ED">
        <w:rPr>
          <w:rFonts w:ascii="TH SarabunPSK" w:hAnsi="TH SarabunPSK" w:cs="TH SarabunPSK"/>
          <w:sz w:val="32"/>
          <w:szCs w:val="32"/>
          <w:cs/>
        </w:rPr>
        <w:t>กรม</w:t>
      </w:r>
    </w:p>
    <w:p w14:paraId="7EEF6B3D" w14:textId="69ABC08E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3.6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เมื่อเริ่มการแข่งขันแล้วนักเรียนจะต้องรับผิดชอบการติดตั้งโปรแกรมด้วยตนเอง</w:t>
      </w:r>
    </w:p>
    <w:p w14:paraId="41F1FFC4" w14:textId="3F1B7BD1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3.7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หลังเวลากำหนดเริ่มการแข่งขันผ่านไปแล้ว </w:t>
      </w:r>
      <w:r>
        <w:rPr>
          <w:rFonts w:ascii="TH SarabunPSK" w:hAnsi="TH SarabunPSK" w:cs="TH SarabunPSK" w:hint="cs"/>
          <w:sz w:val="32"/>
          <w:szCs w:val="32"/>
          <w:cs/>
        </w:rPr>
        <w:t>30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นาที ไม่อนุญาตให้นักเรียนเข้าห้องแข่ง</w:t>
      </w:r>
      <w:r>
        <w:rPr>
          <w:rFonts w:ascii="TH SarabunPSK" w:hAnsi="TH SarabunPSK" w:cs="TH SarabunPSK" w:hint="cs"/>
          <w:sz w:val="32"/>
          <w:szCs w:val="32"/>
          <w:cs/>
        </w:rPr>
        <w:t>ขัน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และไม่</w:t>
      </w:r>
    </w:p>
    <w:p w14:paraId="7BEDDEBC" w14:textId="77777777" w:rsidR="00EA38ED" w:rsidRPr="00EA38ED" w:rsidRDefault="00EA38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A38ED">
        <w:rPr>
          <w:rFonts w:ascii="TH SarabunPSK" w:hAnsi="TH SarabunPSK" w:cs="TH SarabunPSK"/>
          <w:sz w:val="32"/>
          <w:szCs w:val="32"/>
          <w:cs/>
        </w:rPr>
        <w:t>อนุญาตให้ออกจากห้องแข่งขันก่อนหมดเวลาการแข่งขัน</w:t>
      </w:r>
    </w:p>
    <w:p w14:paraId="6F86DF02" w14:textId="021CBE4F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3.8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นักเรียนออกแบบสิ่งของเครื่องใช้ด้วยโปรแกรมคอมพิวเตอร์ตามหัวข้อที่คณะกรรมการกำหนด</w:t>
      </w:r>
    </w:p>
    <w:p w14:paraId="242654BA" w14:textId="77777777" w:rsidR="00EA38ED" w:rsidRPr="00EA38ED" w:rsidRDefault="00EA38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A38ED">
        <w:rPr>
          <w:rFonts w:ascii="TH SarabunPSK" w:hAnsi="TH SarabunPSK" w:cs="TH SarabunPSK"/>
          <w:sz w:val="32"/>
          <w:szCs w:val="32"/>
          <w:cs/>
        </w:rPr>
        <w:t>ซึ่งจะแจ้งให้ทราบในวันแข่งขัน</w:t>
      </w:r>
    </w:p>
    <w:p w14:paraId="6D8D26EE" w14:textId="510BE8F9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3.9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ให้นักเรียนสรุปแนวคิดการออกแบบชิ้นงานและแบบร่างชิ้นงาน ตามแบบฟอร์มที่กำหนด</w:t>
      </w:r>
    </w:p>
    <w:p w14:paraId="5B1B5D9D" w14:textId="26A6BD95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3.10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สามารถใช้เมาส์ปากกาในการแข่งขันได้ โดยให้ผู้เข้าแข่งขันนำอุปกรณ์มาเอง</w:t>
      </w:r>
    </w:p>
    <w:p w14:paraId="43E33244" w14:textId="4F709D47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3.11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ห้ามนำเอกสาร อุปกรณ์บันทึกข้อมูล อุปกรณ์สื่อสารทุกประเภท และวัสดุอุปกรณ์อื่น ๆ</w:t>
      </w:r>
    </w:p>
    <w:p w14:paraId="7E0C398F" w14:textId="2C25FBF7" w:rsidR="00EA38ED" w:rsidRPr="00EA38ED" w:rsidRDefault="00EA38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A38ED">
        <w:rPr>
          <w:rFonts w:ascii="TH SarabunPSK" w:hAnsi="TH SarabunPSK" w:cs="TH SarabunPSK"/>
          <w:sz w:val="32"/>
          <w:szCs w:val="32"/>
          <w:cs/>
        </w:rPr>
        <w:t xml:space="preserve">นอกเหนือจากที่ระบุไว้ในข้อ </w:t>
      </w:r>
      <w:r>
        <w:rPr>
          <w:rFonts w:ascii="TH SarabunPSK" w:hAnsi="TH SarabunPSK" w:cs="TH SarabunPSK" w:hint="cs"/>
          <w:sz w:val="32"/>
          <w:szCs w:val="32"/>
          <w:cs/>
        </w:rPr>
        <w:t>3.3.10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และที่คณะกรรมการจัดเตรียมไว้ให้ เข้าไปในห้องแข่ง</w:t>
      </w:r>
      <w:r>
        <w:rPr>
          <w:rFonts w:ascii="TH SarabunPSK" w:hAnsi="TH SarabunPSK" w:cs="TH SarabunPSK" w:hint="cs"/>
          <w:sz w:val="32"/>
          <w:szCs w:val="32"/>
          <w:cs/>
        </w:rPr>
        <w:t>ขัน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หากฝ่าฝืน</w:t>
      </w:r>
    </w:p>
    <w:p w14:paraId="36092181" w14:textId="77777777" w:rsidR="00EA38ED" w:rsidRPr="00EA38ED" w:rsidRDefault="00EA38ED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A38ED">
        <w:rPr>
          <w:rFonts w:ascii="TH SarabunPSK" w:hAnsi="TH SarabunPSK" w:cs="TH SarabunPSK"/>
          <w:sz w:val="32"/>
          <w:szCs w:val="32"/>
          <w:cs/>
        </w:rPr>
        <w:t>จะปรับให้ออกจากการแข่งขัน</w:t>
      </w:r>
    </w:p>
    <w:p w14:paraId="175723C3" w14:textId="533C5360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3.12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ใช้เวลาแข่งขัน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ชั่วโมง</w:t>
      </w:r>
    </w:p>
    <w:p w14:paraId="568112B5" w14:textId="2313626D" w:rsidR="00EA38ED" w:rsidRPr="00EA38ED" w:rsidRDefault="00EA38ED" w:rsidP="00637C48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3.13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ผลการตัดสินของคณะกรรมการถือเป็นที่สิ้นสุด</w:t>
      </w:r>
    </w:p>
    <w:p w14:paraId="72470CE2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D8A4432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CC8809F" w14:textId="2AC61E6F" w:rsidR="00EA38ED" w:rsidRPr="00EA38ED" w:rsidRDefault="00EA38ED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4</w:t>
      </w:r>
      <w:r w:rsidRPr="00EA38ED">
        <w:rPr>
          <w:rFonts w:ascii="TH SarabunPSK" w:hAnsi="TH SarabunPSK" w:cs="TH SarabunPSK"/>
          <w:b/>
          <w:bCs/>
          <w:sz w:val="32"/>
          <w:szCs w:val="32"/>
          <w:cs/>
        </w:rPr>
        <w:t>. เกณฑ์การให้คะแนน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100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6B2DA660" w14:textId="75356F64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4.1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การออกแบบชิ้นงานในโปรแกรม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50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38F4BFC5" w14:textId="24FA54C7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4.2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ความคิดสร้างสรรค์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30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2C551223" w14:textId="5CD6449F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4.3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แนวคิดและความถูกต้องสมบูรณ์ของชิ้นงาน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20</w:t>
      </w:r>
      <w:r w:rsidRPr="00EA38ED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4171690D" w14:textId="7803E5D6" w:rsidR="00EA38ED" w:rsidRPr="00EA38ED" w:rsidRDefault="00EA38ED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EA38ED">
        <w:rPr>
          <w:rFonts w:ascii="TH SarabunPSK" w:hAnsi="TH SarabunPSK" w:cs="TH SarabunPSK"/>
          <w:sz w:val="32"/>
          <w:szCs w:val="32"/>
          <w:cs/>
        </w:rPr>
        <w:t>ทั้งนี้ เกณฑ์การให้คะแนนย่อยแต่ละรายการ (ตัวอย่างอยู่ในภาคผนวก) อยู่ในดุลยพินิจของคณะกรรมการจะกำหนด แต่คะแนนนรวมให้เป็นไปตามเกณฑ์การให้คะแนนตามรายการข้างต้น</w:t>
      </w:r>
    </w:p>
    <w:p w14:paraId="63452D95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6742CC3" w14:textId="0C66EAAA" w:rsidR="006D5EEC" w:rsidRPr="006D5EEC" w:rsidRDefault="006D5EEC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6D5EEC">
        <w:rPr>
          <w:rFonts w:ascii="TH SarabunPSK" w:hAnsi="TH SarabunPSK" w:cs="TH SarabunPSK"/>
          <w:b/>
          <w:bCs/>
          <w:sz w:val="32"/>
          <w:szCs w:val="32"/>
          <w:cs/>
        </w:rPr>
        <w:t>. เกณฑ์การตัดสิน</w:t>
      </w:r>
    </w:p>
    <w:p w14:paraId="21E60EE8" w14:textId="77777777" w:rsidR="006D5EEC" w:rsidRPr="006D5EEC" w:rsidRDefault="006D5EEC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6D5EEC">
        <w:rPr>
          <w:rFonts w:ascii="TH SarabunPSK" w:hAnsi="TH SarabunPSK" w:cs="TH SarabunPSK"/>
          <w:sz w:val="32"/>
          <w:szCs w:val="32"/>
          <w:cs/>
        </w:rPr>
        <w:t>คณะกรรมการตัดสิน คัดเลือกทีมที่ได้คะแนนตามเกณฑ์ ดังนี้</w:t>
      </w:r>
    </w:p>
    <w:p w14:paraId="70F1C729" w14:textId="32C370DD" w:rsidR="006D5EEC" w:rsidRPr="006D5EEC" w:rsidRDefault="006D5EEC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6D5EEC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>
        <w:rPr>
          <w:rFonts w:ascii="TH SarabunPSK" w:hAnsi="TH SarabunPSK" w:cs="TH SarabunPSK" w:hint="cs"/>
          <w:sz w:val="32"/>
          <w:szCs w:val="32"/>
          <w:cs/>
        </w:rPr>
        <w:t>80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100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D5EEC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ได้รับรางวัลระดับเหรียญทอง</w:t>
      </w:r>
    </w:p>
    <w:p w14:paraId="6DB0D2EF" w14:textId="6B22B1FF" w:rsidR="006D5EEC" w:rsidRPr="006D5EEC" w:rsidRDefault="006D5EEC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6D5EEC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>
        <w:rPr>
          <w:rFonts w:ascii="TH SarabunPSK" w:hAnsi="TH SarabunPSK" w:cs="TH SarabunPSK" w:hint="cs"/>
          <w:sz w:val="32"/>
          <w:szCs w:val="32"/>
          <w:cs/>
        </w:rPr>
        <w:t>70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79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D5EEC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ได้รับรางวัลระดับเหรียญเงิน</w:t>
      </w:r>
    </w:p>
    <w:p w14:paraId="0F2281BF" w14:textId="078D2D9F" w:rsidR="006D5EEC" w:rsidRPr="006D5EEC" w:rsidRDefault="006D5EEC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6D5EEC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>
        <w:rPr>
          <w:rFonts w:ascii="TH SarabunPSK" w:hAnsi="TH SarabunPSK" w:cs="TH SarabunPSK" w:hint="cs"/>
          <w:sz w:val="32"/>
          <w:szCs w:val="32"/>
          <w:cs/>
        </w:rPr>
        <w:t>60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69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D5EEC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ได้รับรางวัลระดับเหรียญทองแดง</w:t>
      </w:r>
    </w:p>
    <w:p w14:paraId="63C10F0E" w14:textId="1AF08AD5" w:rsidR="006D5EEC" w:rsidRDefault="006D5EEC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6D5EEC">
        <w:rPr>
          <w:rFonts w:ascii="TH SarabunPSK" w:hAnsi="TH SarabunPSK" w:cs="TH SarabunPSK"/>
          <w:sz w:val="32"/>
          <w:szCs w:val="32"/>
          <w:cs/>
        </w:rPr>
        <w:t xml:space="preserve">คะแนนต่ำกว่าร้อยละ </w:t>
      </w:r>
      <w:r>
        <w:rPr>
          <w:rFonts w:ascii="TH SarabunPSK" w:hAnsi="TH SarabunPSK" w:cs="TH SarabunPSK" w:hint="cs"/>
          <w:sz w:val="32"/>
          <w:szCs w:val="32"/>
          <w:cs/>
        </w:rPr>
        <w:t>60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D5EEC">
        <w:rPr>
          <w:rFonts w:ascii="TH SarabunPSK" w:hAnsi="TH SarabunPSK" w:cs="TH SarabunPSK"/>
          <w:sz w:val="32"/>
          <w:szCs w:val="32"/>
          <w:cs/>
        </w:rPr>
        <w:t>ได้รับเกียรติบัตร เว้นแต่กรรมการมีความเห็นเป็นอย่างอื่น</w:t>
      </w:r>
    </w:p>
    <w:p w14:paraId="4ABCD563" w14:textId="77777777" w:rsidR="00FD649A" w:rsidRDefault="00FD649A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0B7185F" w14:textId="6FF2A550" w:rsidR="006D5EEC" w:rsidRPr="006D5EEC" w:rsidRDefault="006D5EEC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D5EEC">
        <w:rPr>
          <w:rFonts w:ascii="TH SarabunPSK" w:hAnsi="TH SarabunPSK" w:cs="TH SarabunPSK"/>
          <w:b/>
          <w:bCs/>
          <w:sz w:val="32"/>
          <w:szCs w:val="32"/>
          <w:cs/>
        </w:rPr>
        <w:t>. คณะกรรมการตัดสิน</w:t>
      </w:r>
    </w:p>
    <w:p w14:paraId="3B2EF41D" w14:textId="18044E2A" w:rsidR="006D5EEC" w:rsidRPr="006D5EEC" w:rsidRDefault="006D5EEC" w:rsidP="00637C48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6.1</w:t>
      </w:r>
      <w:r w:rsidRPr="006D5EEC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คุณสมบัติของกรรมการ</w:t>
      </w:r>
    </w:p>
    <w:p w14:paraId="3A434D68" w14:textId="77777777" w:rsidR="006D5EEC" w:rsidRDefault="006D5EEC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6.1.1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กรรมการตัดสินกิจกรรมเป็นผู้ทรงคุณวุฒิ หรือมีความ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สามารถ </w:t>
      </w:r>
      <w:r w:rsidRPr="006D5EEC">
        <w:rPr>
          <w:rFonts w:ascii="TH SarabunPSK" w:hAnsi="TH SarabunPSK" w:cs="TH SarabunPSK"/>
          <w:sz w:val="32"/>
          <w:szCs w:val="32"/>
          <w:cs/>
        </w:rPr>
        <w:t>เช่น ด้านคอมพิวเตอร์ ด้าน</w:t>
      </w:r>
    </w:p>
    <w:p w14:paraId="2DB65C4E" w14:textId="4DBBD766" w:rsidR="006D5EEC" w:rsidRPr="006D5EEC" w:rsidRDefault="006D5EEC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D5EEC">
        <w:rPr>
          <w:rFonts w:ascii="TH SarabunPSK" w:hAnsi="TH SarabunPSK" w:cs="TH SarabunPSK"/>
          <w:sz w:val="32"/>
          <w:szCs w:val="32"/>
          <w:cs/>
        </w:rPr>
        <w:t>การออกแบบ ฯลฯ</w:t>
      </w:r>
    </w:p>
    <w:p w14:paraId="47FFE371" w14:textId="75F8C1BE" w:rsidR="006D5EEC" w:rsidRPr="006D5EEC" w:rsidRDefault="006D5EEC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6.1.2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กรรมการควบคุมการแ</w:t>
      </w:r>
      <w:r>
        <w:rPr>
          <w:rFonts w:ascii="TH SarabunPSK" w:hAnsi="TH SarabunPSK" w:cs="TH SarabunPSK" w:hint="cs"/>
          <w:sz w:val="32"/>
          <w:szCs w:val="32"/>
          <w:cs/>
        </w:rPr>
        <w:t>ข่ง</w:t>
      </w:r>
      <w:r w:rsidRPr="006D5EEC">
        <w:rPr>
          <w:rFonts w:ascii="TH SarabunPSK" w:hAnsi="TH SarabunPSK" w:cs="TH SarabunPSK"/>
          <w:sz w:val="32"/>
          <w:szCs w:val="32"/>
          <w:cs/>
        </w:rPr>
        <w:t>ขันได้แก่ ผู้ควบคุมดูแลระบบคอม</w:t>
      </w:r>
      <w:r>
        <w:rPr>
          <w:rFonts w:ascii="TH SarabunPSK" w:hAnsi="TH SarabunPSK" w:cs="TH SarabunPSK" w:hint="cs"/>
          <w:sz w:val="32"/>
          <w:szCs w:val="32"/>
          <w:cs/>
        </w:rPr>
        <w:t>พิ</w:t>
      </w:r>
      <w:r w:rsidRPr="006D5EEC">
        <w:rPr>
          <w:rFonts w:ascii="TH SarabunPSK" w:hAnsi="TH SarabunPSK" w:cs="TH SarabunPSK"/>
          <w:sz w:val="32"/>
          <w:szCs w:val="32"/>
          <w:cs/>
        </w:rPr>
        <w:t>วเตอร์ช่างเทคนิค และ</w:t>
      </w:r>
    </w:p>
    <w:p w14:paraId="3EC54E5A" w14:textId="77777777" w:rsidR="006D5EEC" w:rsidRPr="006D5EEC" w:rsidRDefault="006D5EEC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D5EEC">
        <w:rPr>
          <w:rFonts w:ascii="TH SarabunPSK" w:hAnsi="TH SarabunPSK" w:cs="TH SarabunPSK"/>
          <w:sz w:val="32"/>
          <w:szCs w:val="32"/>
          <w:cs/>
        </w:rPr>
        <w:t>กรรมการผู้ดำเนินการแข่งขัน</w:t>
      </w:r>
    </w:p>
    <w:p w14:paraId="325BA68B" w14:textId="42C5B049" w:rsidR="006D5EEC" w:rsidRPr="006D5EEC" w:rsidRDefault="006D5EEC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6.1.3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จ้านวนกรรมการข้างต้น ให้พิจารณาตามความเหมาะสม</w:t>
      </w:r>
    </w:p>
    <w:p w14:paraId="6DC59498" w14:textId="77777777" w:rsidR="00106D25" w:rsidRDefault="006D5EEC" w:rsidP="00637C48">
      <w:pPr>
        <w:spacing w:after="0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6.1.4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6D25" w:rsidRPr="00106D25">
        <w:rPr>
          <w:rFonts w:ascii="TH SarabunPSK" w:hAnsi="TH SarabunPSK" w:cs="TH SarabunPSK"/>
          <w:sz w:val="32"/>
          <w:szCs w:val="32"/>
          <w:cs/>
        </w:rPr>
        <w:t>ครูที่มีรายชื่อเป็นผู้ฝึกสอนไม่มีสิทธิ์เป็นคณะกรรมการการแข่งขัน แต่หากได้รับสิทธิ์เป็น</w:t>
      </w:r>
    </w:p>
    <w:p w14:paraId="0110DFCB" w14:textId="4976CDE5" w:rsidR="006D5EEC" w:rsidRPr="006D5EEC" w:rsidRDefault="00106D2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106D25">
        <w:rPr>
          <w:rFonts w:ascii="TH SarabunPSK" w:hAnsi="TH SarabunPSK" w:cs="TH SarabunPSK"/>
          <w:sz w:val="32"/>
          <w:szCs w:val="32"/>
          <w:cs/>
        </w:rPr>
        <w:t>คณะกรรมการให้อยู่ในดุลยพินิจของประธานกรรมการเป็นผู้ตัดสินชี้ขาดถึงแนวปฏิบัติในการตัดสิน</w:t>
      </w:r>
    </w:p>
    <w:p w14:paraId="7F66122F" w14:textId="0898F650" w:rsidR="006D5EEC" w:rsidRPr="00106D25" w:rsidRDefault="006D5EEC" w:rsidP="00637C48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6D25">
        <w:rPr>
          <w:rFonts w:ascii="TH SarabunPSK" w:hAnsi="TH SarabunPSK" w:cs="TH SarabunPSK" w:hint="cs"/>
          <w:b/>
          <w:bCs/>
          <w:sz w:val="32"/>
          <w:szCs w:val="32"/>
          <w:cs/>
        </w:rPr>
        <w:t>6.2</w:t>
      </w:r>
      <w:r w:rsidRPr="00106D25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แนวทางการดำเนินงานของกรรมการ</w:t>
      </w:r>
    </w:p>
    <w:p w14:paraId="09D4920F" w14:textId="14AE12ED" w:rsidR="006D5EEC" w:rsidRPr="006D5EEC" w:rsidRDefault="006D5EEC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6.2.1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กำหนดหัวข้อสำหรับใช้ในการแข่งขัน (</w:t>
      </w:r>
      <w:r w:rsidRPr="006D5EEC">
        <w:rPr>
          <w:rFonts w:ascii="TH SarabunPSK" w:hAnsi="TH SarabunPSK" w:cs="TH SarabunPSK"/>
          <w:sz w:val="32"/>
          <w:szCs w:val="32"/>
        </w:rPr>
        <w:t xml:space="preserve">Theme) </w:t>
      </w:r>
      <w:r w:rsidRPr="006D5EEC">
        <w:rPr>
          <w:rFonts w:ascii="TH SarabunPSK" w:hAnsi="TH SarabunPSK" w:cs="TH SarabunPSK"/>
          <w:sz w:val="32"/>
          <w:szCs w:val="32"/>
          <w:cs/>
        </w:rPr>
        <w:t>ให้มีความชัดเจนว่าเป็นสิ่งของเครื่องใช้</w:t>
      </w:r>
    </w:p>
    <w:p w14:paraId="3A51032C" w14:textId="77777777" w:rsidR="006D5EEC" w:rsidRDefault="006D5EEC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D5EEC">
        <w:rPr>
          <w:rFonts w:ascii="TH SarabunPSK" w:hAnsi="TH SarabunPSK" w:cs="TH SarabunPSK"/>
          <w:sz w:val="32"/>
          <w:szCs w:val="32"/>
          <w:cs/>
        </w:rPr>
        <w:t xml:space="preserve">เท่านั้น จำนวน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ชิ้นงาน เช่น พัดลม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เครื่อง</w:t>
      </w:r>
      <w:r w:rsidRPr="006D5EEC">
        <w:rPr>
          <w:rFonts w:ascii="TH SarabunPSK" w:hAnsi="TH SarabunPSK" w:cs="TH SarabunPSK"/>
          <w:sz w:val="32"/>
          <w:szCs w:val="32"/>
        </w:rPr>
        <w:t xml:space="preserve">, 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ชุดรับแขก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ชุด</w:t>
      </w:r>
      <w:r w:rsidRPr="006D5EEC">
        <w:rPr>
          <w:rFonts w:ascii="TH SarabunPSK" w:hAnsi="TH SarabunPSK" w:cs="TH SarabunPSK"/>
          <w:sz w:val="32"/>
          <w:szCs w:val="32"/>
        </w:rPr>
        <w:t xml:space="preserve">, 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เตียงนอน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ขุด</w:t>
      </w:r>
      <w:r w:rsidRPr="006D5EEC">
        <w:rPr>
          <w:rFonts w:ascii="TH SarabunPSK" w:hAnsi="TH SarabunPSK" w:cs="TH SarabunPSK"/>
          <w:sz w:val="32"/>
          <w:szCs w:val="32"/>
        </w:rPr>
        <w:t xml:space="preserve">, </w:t>
      </w:r>
      <w:r w:rsidRPr="006D5EEC">
        <w:rPr>
          <w:rFonts w:ascii="TH SarabunPSK" w:hAnsi="TH SarabunPSK" w:cs="TH SarabunPSK"/>
          <w:sz w:val="32"/>
          <w:szCs w:val="32"/>
          <w:cs/>
        </w:rPr>
        <w:t>กระ</w:t>
      </w:r>
      <w:r>
        <w:rPr>
          <w:rFonts w:ascii="TH SarabunPSK" w:hAnsi="TH SarabunPSK" w:cs="TH SarabunPSK" w:hint="cs"/>
          <w:sz w:val="32"/>
          <w:szCs w:val="32"/>
          <w:cs/>
        </w:rPr>
        <w:t>เป๋าเดินทาง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ใบ </w:t>
      </w:r>
    </w:p>
    <w:p w14:paraId="217E0968" w14:textId="7B3BA5B5" w:rsidR="006D5EEC" w:rsidRDefault="006D5EEC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D5EEC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14:paraId="3ED30F68" w14:textId="00428999" w:rsidR="006D5EEC" w:rsidRPr="006D5EEC" w:rsidRDefault="006D5EEC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6.2.2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แบบสรุปแนวคิดการออกแบบบและแบบร่าง</w:t>
      </w:r>
      <w:r>
        <w:rPr>
          <w:rFonts w:ascii="TH SarabunPSK" w:hAnsi="TH SarabunPSK" w:cs="TH SarabunPSK" w:hint="cs"/>
          <w:sz w:val="32"/>
          <w:szCs w:val="32"/>
          <w:cs/>
        </w:rPr>
        <w:t>ชิ้</w:t>
      </w:r>
      <w:r w:rsidRPr="006D5EEC">
        <w:rPr>
          <w:rFonts w:ascii="TH SarabunPSK" w:hAnsi="TH SarabunPSK" w:cs="TH SarabunPSK"/>
          <w:sz w:val="32"/>
          <w:szCs w:val="32"/>
          <w:cs/>
        </w:rPr>
        <w:t>นงาน ตามแบบฟอร์มที่กำหนด</w:t>
      </w:r>
    </w:p>
    <w:p w14:paraId="4202D86E" w14:textId="1BDC2542" w:rsidR="006D5EEC" w:rsidRPr="006D5EEC" w:rsidRDefault="006D5EEC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6.2.3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จัดเตรียมอุปกรณ์ (ดินสอ ยางลบ กระดาษ ฯลฯ)</w:t>
      </w:r>
    </w:p>
    <w:p w14:paraId="0235D107" w14:textId="5ABA42A5" w:rsidR="006D5EEC" w:rsidRPr="006D5EEC" w:rsidRDefault="006D5EEC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6.2.4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ก่อนการแข่งขันให้กรรมการอำนวยความสะดวกในการติดตั้งโปรแกรม</w:t>
      </w:r>
    </w:p>
    <w:p w14:paraId="65A09D95" w14:textId="060062CE" w:rsidR="006D5EEC" w:rsidRPr="006D5EEC" w:rsidRDefault="006D5EEC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6.2.5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ให้กรรมการประจำห้องแข่งขันคัดลอกข้อมูลจาก </w:t>
      </w:r>
      <w:r w:rsidRPr="006D5EEC">
        <w:rPr>
          <w:rFonts w:ascii="TH SarabunPSK" w:hAnsi="TH SarabunPSK" w:cs="TH SarabunPSK"/>
          <w:sz w:val="32"/>
          <w:szCs w:val="32"/>
        </w:rPr>
        <w:t xml:space="preserve">Flash Dive </w:t>
      </w:r>
      <w:r w:rsidRPr="006D5EEC">
        <w:rPr>
          <w:rFonts w:ascii="TH SarabunPSK" w:hAnsi="TH SarabunPSK" w:cs="TH SarabunPSK"/>
          <w:sz w:val="32"/>
          <w:szCs w:val="32"/>
          <w:cs/>
        </w:rPr>
        <w:t>ทั้งหมดลงเครื่องคอมพิวเตอร์</w:t>
      </w:r>
    </w:p>
    <w:p w14:paraId="5DCA4521" w14:textId="79C17BEB" w:rsidR="006D5EEC" w:rsidRPr="006D5EEC" w:rsidRDefault="006D5EEC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D5EEC">
        <w:rPr>
          <w:rFonts w:ascii="TH SarabunPSK" w:hAnsi="TH SarabunPSK" w:cs="TH SarabunPSK"/>
          <w:sz w:val="32"/>
          <w:szCs w:val="32"/>
          <w:cs/>
        </w:rPr>
        <w:t xml:space="preserve">ของนักเรียนแล้วให้กรรมการเก็บ </w:t>
      </w:r>
      <w:r w:rsidRPr="006D5EEC">
        <w:rPr>
          <w:rFonts w:ascii="TH SarabunPSK" w:hAnsi="TH SarabunPSK" w:cs="TH SarabunPSK"/>
          <w:sz w:val="32"/>
          <w:szCs w:val="32"/>
        </w:rPr>
        <w:t xml:space="preserve">Flash Drive </w:t>
      </w:r>
      <w:r w:rsidRPr="006D5EEC">
        <w:rPr>
          <w:rFonts w:ascii="TH SarabunPSK" w:hAnsi="TH SarabunPSK" w:cs="TH SarabunPSK"/>
          <w:sz w:val="32"/>
          <w:szCs w:val="32"/>
          <w:cs/>
        </w:rPr>
        <w:t>ไว้ตรวจสอบ โดยสามารถติดต่อรับคืนที่ศูนย์การแข่ง</w:t>
      </w:r>
      <w:r>
        <w:rPr>
          <w:rFonts w:ascii="TH SarabunPSK" w:hAnsi="TH SarabunPSK" w:cs="TH SarabunPSK" w:hint="cs"/>
          <w:sz w:val="32"/>
          <w:szCs w:val="32"/>
          <w:cs/>
        </w:rPr>
        <w:t>ขัน</w:t>
      </w:r>
      <w:r w:rsidRPr="006D5EEC">
        <w:rPr>
          <w:rFonts w:ascii="TH SarabunPSK" w:hAnsi="TH SarabunPSK" w:cs="TH SarabunPSK"/>
          <w:sz w:val="32"/>
          <w:szCs w:val="32"/>
          <w:cs/>
        </w:rPr>
        <w:t>หลังจาก</w:t>
      </w:r>
    </w:p>
    <w:p w14:paraId="33CAF854" w14:textId="569E08C6" w:rsidR="006D5EEC" w:rsidRPr="006D5EEC" w:rsidRDefault="006D5EEC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D5EEC">
        <w:rPr>
          <w:rFonts w:ascii="TH SarabunPSK" w:hAnsi="TH SarabunPSK" w:cs="TH SarabunPSK"/>
          <w:sz w:val="32"/>
          <w:szCs w:val="32"/>
          <w:cs/>
        </w:rPr>
        <w:t xml:space="preserve">ประกาศผลการแข่งขันแล้ว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สัปดาห์</w:t>
      </w:r>
    </w:p>
    <w:p w14:paraId="0CA5733A" w14:textId="0A6C0962" w:rsidR="006D5EEC" w:rsidRPr="006D5EEC" w:rsidRDefault="006D5EEC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6.2.6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ให้ศูนย์การแข่งขันประชาสัมพันธ์คุณลักษณะคอมพิวเตอร์ที่ใช้ในการแ</w:t>
      </w:r>
      <w:r>
        <w:rPr>
          <w:rFonts w:ascii="TH SarabunPSK" w:hAnsi="TH SarabunPSK" w:cs="TH SarabunPSK" w:hint="cs"/>
          <w:sz w:val="32"/>
          <w:szCs w:val="32"/>
          <w:cs/>
        </w:rPr>
        <w:t>ข่งขัน</w:t>
      </w:r>
      <w:r w:rsidRPr="006D5EEC">
        <w:rPr>
          <w:rFonts w:ascii="TH SarabunPSK" w:hAnsi="TH SarabunPSK" w:cs="TH SarabunPSK"/>
          <w:sz w:val="32"/>
          <w:szCs w:val="32"/>
          <w:cs/>
        </w:rPr>
        <w:t>บนเว็บไซต์</w:t>
      </w:r>
    </w:p>
    <w:p w14:paraId="42424133" w14:textId="2EA28820" w:rsidR="006D5EEC" w:rsidRPr="006D5EEC" w:rsidRDefault="006D5EEC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D5EEC">
        <w:rPr>
          <w:rFonts w:ascii="TH SarabunPSK" w:hAnsi="TH SarabunPSK" w:cs="TH SarabunPSK"/>
          <w:sz w:val="32"/>
          <w:szCs w:val="32"/>
          <w:cs/>
        </w:rPr>
        <w:t xml:space="preserve">ล่วงหน้า ก่อนการจัดการแข่งขันไม่น้อยกว่า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D5EEC">
        <w:rPr>
          <w:rFonts w:ascii="TH SarabunPSK" w:hAnsi="TH SarabunPSK" w:cs="TH SarabunPSK"/>
          <w:sz w:val="32"/>
          <w:szCs w:val="32"/>
          <w:cs/>
        </w:rPr>
        <w:t xml:space="preserve"> สัปดาห์</w:t>
      </w:r>
    </w:p>
    <w:p w14:paraId="15816070" w14:textId="77777777" w:rsidR="00FD649A" w:rsidRDefault="00FD649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73C8CEA" w14:textId="49532363" w:rsidR="00F44998" w:rsidRPr="006D2C62" w:rsidRDefault="00F44998" w:rsidP="00637C4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แบบสรุปแนวคิดการออกแบบ</w:t>
      </w:r>
    </w:p>
    <w:p w14:paraId="6A142A84" w14:textId="77777777" w:rsidR="00F44998" w:rsidRPr="006D2C62" w:rsidRDefault="00F44998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4210D9F" w14:textId="3C0D7C27" w:rsidR="00F44998" w:rsidRPr="006D2C62" w:rsidRDefault="00F44998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2C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ชื่อผลงาน ......................................................................................................................................................</w:t>
      </w:r>
    </w:p>
    <w:p w14:paraId="55E4CA38" w14:textId="62D937BD" w:rsidR="00F44998" w:rsidRPr="006D2C62" w:rsidRDefault="00F44998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2C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 .....................................................................</w:t>
      </w:r>
      <w:r w:rsidR="00823E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สังกัด </w:t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</w:t>
      </w:r>
    </w:p>
    <w:p w14:paraId="621D9D08" w14:textId="23F68E2C" w:rsidR="00F44998" w:rsidRPr="006D2C62" w:rsidRDefault="00F44998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2C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โปรแกรมที่ใช้ในการออกแบบ ........................................................................................................................</w:t>
      </w:r>
    </w:p>
    <w:p w14:paraId="04FE8E69" w14:textId="0E9D8E04" w:rsidR="00F44998" w:rsidRPr="006D2C62" w:rsidRDefault="00F44998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2C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แนวคิดในการออกแบบ</w:t>
      </w:r>
    </w:p>
    <w:p w14:paraId="599C07F1" w14:textId="46527308" w:rsidR="00F44998" w:rsidRPr="006D2C62" w:rsidRDefault="00F44998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- วัสดุ</w:t>
      </w:r>
    </w:p>
    <w:p w14:paraId="6253A760" w14:textId="78BE00E3" w:rsidR="00F44998" w:rsidRDefault="00F44998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2C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F0E33BE" w14:textId="17101E9A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53EB92D" w14:textId="39F95DAD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EA56EEB" w14:textId="1501B393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9CDD2F4" w14:textId="5F1EE08A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24CAE17" w14:textId="4C8B05E7" w:rsidR="006D2C62" w:rsidRP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ขนาด</w:t>
      </w:r>
    </w:p>
    <w:p w14:paraId="42BF6FEA" w14:textId="6355C87A" w:rsidR="006D2C62" w:rsidRP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-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วิธีการใช้งาน</w:t>
      </w:r>
    </w:p>
    <w:p w14:paraId="45352964" w14:textId="77777777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2C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381C2D0" w14:textId="77777777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41B651A" w14:textId="77777777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A02717B" w14:textId="77777777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AC8701E" w14:textId="77777777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4EDF954" w14:textId="28E5C8CD" w:rsidR="006D2C62" w:rsidRPr="006D2C62" w:rsidRDefault="006D2C62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คุณลักษณะพิเศษ</w:t>
      </w:r>
    </w:p>
    <w:p w14:paraId="5882D0AC" w14:textId="77777777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2C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D8C496D" w14:textId="77777777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9E9A67F" w14:textId="77777777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3A5566B" w14:textId="77777777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8F0F926" w14:textId="77777777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242804B" w14:textId="19AC2C35" w:rsidR="006D2C62" w:rsidRP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 ๆ</w:t>
      </w:r>
    </w:p>
    <w:p w14:paraId="3C40924A" w14:textId="77777777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2C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43900F2" w14:textId="77777777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9E5F225" w14:textId="77777777" w:rsidR="006D2C62" w:rsidRDefault="006D2C62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7CA5E3B" w14:textId="77777777" w:rsidR="00FD649A" w:rsidRDefault="00FD649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791B270" w14:textId="28419A54" w:rsidR="00B977DA" w:rsidRPr="006D2C62" w:rsidRDefault="00B977DA" w:rsidP="00637C4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ร่างชิ้นงาน</w:t>
      </w:r>
    </w:p>
    <w:p w14:paraId="1B7735AD" w14:textId="77777777" w:rsidR="00B977DA" w:rsidRPr="006D2C62" w:rsidRDefault="00B977DA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752F029" w14:textId="77777777" w:rsidR="00B977DA" w:rsidRPr="006D2C62" w:rsidRDefault="00B977DA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2C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ชื่อผลงาน ......................................................................................................................................................</w:t>
      </w:r>
    </w:p>
    <w:p w14:paraId="53D42537" w14:textId="77777777" w:rsidR="00B977DA" w:rsidRPr="006D2C62" w:rsidRDefault="00B977DA" w:rsidP="00637C4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D2C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 .....................................................................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สังกัด </w:t>
      </w:r>
      <w:r w:rsidRPr="006D2C6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</w:t>
      </w:r>
    </w:p>
    <w:p w14:paraId="377BE875" w14:textId="45D3D689" w:rsidR="00B977DA" w:rsidRPr="006D2C62" w:rsidRDefault="00B977DA" w:rsidP="00637C4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899F32" w14:textId="66C8E3C4" w:rsidR="002164BE" w:rsidRDefault="00FD649A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43D6D1FC" wp14:editId="01ECA3FA">
                <wp:extent cx="6416702" cy="7633252"/>
                <wp:effectExtent l="0" t="0" r="22225" b="25400"/>
                <wp:docPr id="1214580695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702" cy="763325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95831D" id="สี่เหลี่ยมผืนผ้า 4" o:spid="_x0000_s1026" style="width:505.25pt;height:60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" fillcolor="white [3201]" strokecolor="black [3213]" strokeweight="2pt">
                <w10:anchorlock/>
              </v:rect>
            </w:pict>
          </mc:Fallback>
        </mc:AlternateContent>
      </w:r>
    </w:p>
    <w:p w14:paraId="12DF82D4" w14:textId="77777777" w:rsidR="002164BE" w:rsidRDefault="002164BE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9293F71" w14:textId="77777777" w:rsidR="002164BE" w:rsidRDefault="002164BE" w:rsidP="00637C4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6F7D71A" w14:textId="79A4E2FC" w:rsidR="002164BE" w:rsidRDefault="00FD649A" w:rsidP="00FD649A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5A4CDCA" wp14:editId="5E779C1E">
                <wp:extent cx="5435600" cy="387350"/>
                <wp:effectExtent l="0" t="0" r="12700" b="12700"/>
                <wp:docPr id="2126880070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5600" cy="387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A7FE5" w14:textId="77777777" w:rsidR="00FD649A" w:rsidRPr="008A4169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กลุ่มสาระการเรียนรู้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วิทยา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ศาสตร์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A416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7. </w:t>
                            </w:r>
                            <w:r w:rsidRPr="008A416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การแข่งขันโปรแกรมนำเสนอ (</w:t>
                            </w:r>
                            <w:r w:rsidRPr="008A416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Presentation)</w:t>
                            </w:r>
                          </w:p>
                          <w:p w14:paraId="103B2A68" w14:textId="13C95CCB" w:rsidR="00FD649A" w:rsidRP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8D68CFB" w14:textId="77777777" w:rsidR="00FD649A" w:rsidRPr="00FB4906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9EB51AC" w14:textId="77777777" w:rsid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3A9212F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A6AB88E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B36E711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44B5BF4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A13853F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9EB810C" w14:textId="77777777" w:rsidR="00FD649A" w:rsidRPr="00582039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A4CDCA" id="_x0000_s1043" style="width:428pt;height: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" fillcolor="window" strokecolor="windowText" strokeweight=".5pt">
                <v:stroke joinstyle="miter"/>
                <v:path arrowok="t"/>
                <v:textbox>
                  <w:txbxContent>
                    <w:p w14:paraId="3EBA7FE5" w14:textId="77777777" w:rsidR="00FD649A" w:rsidRPr="008A4169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กลุ่มสาระการเรียนรู้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วิทยา</w:t>
                      </w: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ศาสตร์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: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A416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7. </w:t>
                      </w:r>
                      <w:r w:rsidRPr="008A416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การแข่งขันโปรแกรมนำเสนอ (</w:t>
                      </w:r>
                      <w:r w:rsidRPr="008A416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Presentation)</w:t>
                      </w:r>
                    </w:p>
                    <w:p w14:paraId="103B2A68" w14:textId="13C95CCB" w:rsidR="00FD649A" w:rsidRPr="00FD649A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8D68CFB" w14:textId="77777777" w:rsidR="00FD649A" w:rsidRPr="00FB4906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9EB51AC" w14:textId="77777777" w:rsidR="00FD649A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3A9212F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A6AB88E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B36E711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44B5BF4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A13853F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9EB810C" w14:textId="77777777" w:rsidR="00FD649A" w:rsidRPr="00582039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DC08140" w14:textId="6E5B566E" w:rsidR="007D6152" w:rsidRDefault="007D6152" w:rsidP="00637C48">
      <w:pPr>
        <w:spacing w:after="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14:paraId="080E9155" w14:textId="7BF09E10" w:rsidR="008A4169" w:rsidRPr="008A4169" w:rsidRDefault="008A4169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A41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8A4169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คุณสมบัติผู้เข้าแข่งขัน</w:t>
      </w:r>
    </w:p>
    <w:p w14:paraId="31EA1EB4" w14:textId="005A950E" w:rsidR="008A4169" w:rsidRPr="008A4169" w:rsidRDefault="008A4169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นักเรียนขั้นประถมศึกษาปีที่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4 - 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14:paraId="39A6359E" w14:textId="77777777" w:rsidR="00FD649A" w:rsidRDefault="00FD649A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DA8BB66" w14:textId="2EF9A11A" w:rsidR="008A4169" w:rsidRPr="008A4169" w:rsidRDefault="008A4169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A41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8A4169">
        <w:rPr>
          <w:rFonts w:ascii="TH SarabunPSK" w:hAnsi="TH SarabunPSK" w:cs="TH SarabunPSK"/>
          <w:b/>
          <w:bCs/>
          <w:sz w:val="32"/>
          <w:szCs w:val="32"/>
          <w:cs/>
        </w:rPr>
        <w:t>ประเภทและจำนวนนักเรียนที่เข้าแข่งขัน</w:t>
      </w:r>
    </w:p>
    <w:p w14:paraId="4D2A3A5B" w14:textId="7DF04C6D" w:rsidR="008A4169" w:rsidRPr="008A4169" w:rsidRDefault="008A4169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แข่งขันประเภททีมๆ ละ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64D7F6EB" w14:textId="77777777" w:rsidR="00FD649A" w:rsidRDefault="00FD649A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80D8A1A" w14:textId="3863B9B4" w:rsidR="008A4169" w:rsidRPr="008A4169" w:rsidRDefault="008A4169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Pr="008A4169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วิธีดำเนินการและรายละเอียดหลักเกณฑ์การแข่งขัน</w:t>
      </w:r>
    </w:p>
    <w:p w14:paraId="6A77E780" w14:textId="449A1113" w:rsidR="008A4169" w:rsidRPr="008A4169" w:rsidRDefault="008A4169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 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หน่วยจัดแข่งขันจัดเตรียมคอมพิวเตอร์สำหรับใช้ในการแข่งขันให้ทีมละ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เครื่อง โดยมีระบบ</w:t>
      </w:r>
    </w:p>
    <w:p w14:paraId="3292A91E" w14:textId="66F8C847" w:rsidR="008A4169" w:rsidRPr="008A4169" w:rsidRDefault="008A4169" w:rsidP="00FD649A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8A4169">
        <w:rPr>
          <w:rFonts w:ascii="TH SarabunPSK" w:hAnsi="TH SarabunPSK" w:cs="TH SarabunPSK"/>
          <w:sz w:val="32"/>
          <w:szCs w:val="32"/>
          <w:cs/>
        </w:rPr>
        <w:t xml:space="preserve">ปฏิบัติการไม่ต่ำกว่า </w:t>
      </w:r>
      <w:r w:rsidRPr="008A4169">
        <w:rPr>
          <w:rFonts w:ascii="TH SarabunPSK" w:hAnsi="TH SarabunPSK" w:cs="TH SarabunPSK"/>
          <w:sz w:val="32"/>
          <w:szCs w:val="32"/>
        </w:rPr>
        <w:t xml:space="preserve">Mindows </w:t>
      </w:r>
      <w:r w:rsidR="00F867FC">
        <w:rPr>
          <w:rFonts w:ascii="TH SarabunPSK" w:hAnsi="TH SarabunPSK" w:cs="TH SarabunPSK"/>
          <w:sz w:val="32"/>
          <w:szCs w:val="32"/>
        </w:rPr>
        <w:t>7</w:t>
      </w:r>
      <w:r w:rsidRPr="008A4169">
        <w:rPr>
          <w:rFonts w:ascii="TH SarabunPSK" w:hAnsi="TH SarabunPSK" w:cs="TH SarabunPSK"/>
          <w:sz w:val="32"/>
          <w:szCs w:val="32"/>
        </w:rPr>
        <w:t xml:space="preserve">, MeMemory 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A4169">
        <w:rPr>
          <w:rFonts w:ascii="TH SarabunPSK" w:hAnsi="TH SarabunPSK" w:cs="TH SarabunPSK"/>
          <w:sz w:val="32"/>
          <w:szCs w:val="32"/>
        </w:rPr>
        <w:t xml:space="preserve">GB, CPU 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1.2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A4169">
        <w:rPr>
          <w:rFonts w:ascii="TH SarabunPSK" w:hAnsi="TH SarabunPSK" w:cs="TH SarabunPSK"/>
          <w:sz w:val="32"/>
          <w:szCs w:val="32"/>
        </w:rPr>
        <w:t xml:space="preserve">GHz, VGA CARD 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A4169">
        <w:rPr>
          <w:rFonts w:ascii="TH SarabunPSK" w:hAnsi="TH SarabunPSK" w:cs="TH SarabunPSK"/>
          <w:sz w:val="32"/>
          <w:szCs w:val="32"/>
        </w:rPr>
        <w:t xml:space="preserve">Mb </w:t>
      </w:r>
      <w:r w:rsidRPr="008A4169">
        <w:rPr>
          <w:rFonts w:ascii="TH SarabunPSK" w:hAnsi="TH SarabunPSK" w:cs="TH SarabunPSK"/>
          <w:sz w:val="32"/>
          <w:szCs w:val="32"/>
          <w:cs/>
        </w:rPr>
        <w:t>และไม่มีการเชื่อมต่อระบบเครือข่ายอินเทอร์เน็ต</w:t>
      </w:r>
    </w:p>
    <w:p w14:paraId="3F6EAADB" w14:textId="6889C088" w:rsidR="008A4169" w:rsidRPr="008A4169" w:rsidRDefault="008A4169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3.2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คณะกรรมการจะเป็นผู้จัดเตรียมอปกรณ์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4169">
        <w:rPr>
          <w:rFonts w:ascii="TH SarabunPSK" w:hAnsi="TH SarabunPSK" w:cs="TH SarabunPSK"/>
          <w:sz w:val="32"/>
          <w:szCs w:val="32"/>
          <w:cs/>
        </w:rPr>
        <w:t>(ไม่ใครไฟน หฟัง ดินสอ ยางลบ กระดาษ ฯลๆ)</w:t>
      </w:r>
    </w:p>
    <w:p w14:paraId="198ED2D3" w14:textId="6F5D82D8" w:rsidR="008A4169" w:rsidRPr="008A4169" w:rsidRDefault="008A4169" w:rsidP="00FD649A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8A4169">
        <w:rPr>
          <w:rFonts w:ascii="TH SarabunPSK" w:hAnsi="TH SarabunPSK" w:cs="TH SarabunPSK"/>
          <w:sz w:val="32"/>
          <w:szCs w:val="32"/>
          <w:cs/>
        </w:rPr>
        <w:t>ไฟล์ข้อมูล รูปภาพ และเสียงประกอบสำหรับใช้ในการแข่งขันทั้งนี้ กำหนดให้ใช้ไฟล์ทรัพยากรที่กรรมการจัดเตรียมไว้ให้เท่านั้น แต่สามารถปรับแต่ง ดัดแปลง แก้ไข ได้ตามความเหมาะสม</w:t>
      </w:r>
    </w:p>
    <w:p w14:paraId="173AA532" w14:textId="595D85B4" w:rsidR="008A4169" w:rsidRPr="008A4169" w:rsidRDefault="008A4169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3.3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เป็นการแข่งขัน โดยไม่จำกัดโปรแกรมที่ใช้ในการแข่ง</w:t>
      </w:r>
      <w:r>
        <w:rPr>
          <w:rFonts w:ascii="TH SarabunPSK" w:hAnsi="TH SarabunPSK" w:cs="TH SarabunPSK" w:hint="cs"/>
          <w:sz w:val="32"/>
          <w:szCs w:val="32"/>
          <w:cs/>
        </w:rPr>
        <w:t>ขัน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และอนุญาตให้นักเรียนติดตั้งโปรแกรม</w:t>
      </w:r>
    </w:p>
    <w:p w14:paraId="19048C8F" w14:textId="6B94372F" w:rsidR="008A4169" w:rsidRPr="008A4169" w:rsidRDefault="008A4169" w:rsidP="00FD649A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8A4169">
        <w:rPr>
          <w:rFonts w:ascii="TH SarabunPSK" w:hAnsi="TH SarabunPSK" w:cs="TH SarabunPSK"/>
          <w:sz w:val="32"/>
          <w:szCs w:val="32"/>
          <w:cs/>
        </w:rPr>
        <w:t xml:space="preserve">จาก </w:t>
      </w:r>
      <w:r w:rsidRPr="008A4169">
        <w:rPr>
          <w:rFonts w:ascii="TH SarabunPSK" w:hAnsi="TH SarabunPSK" w:cs="TH SarabunPSK"/>
          <w:sz w:val="32"/>
          <w:szCs w:val="32"/>
        </w:rPr>
        <w:t xml:space="preserve">CD 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8A4169">
        <w:rPr>
          <w:rFonts w:ascii="TH SarabunPSK" w:hAnsi="TH SarabunPSK" w:cs="TH SarabunPSK"/>
          <w:sz w:val="32"/>
          <w:szCs w:val="32"/>
        </w:rPr>
        <w:t xml:space="preserve">DVD </w:t>
      </w:r>
      <w:r w:rsidR="00547399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F867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73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67FC" w:rsidRPr="00EA38ED">
        <w:rPr>
          <w:rFonts w:ascii="TH SarabunPSK" w:hAnsi="TH SarabunPSK" w:cs="TH SarabunPSK"/>
          <w:sz w:val="32"/>
          <w:szCs w:val="32"/>
        </w:rPr>
        <w:t xml:space="preserve">Flash Drive 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เท่านั้นก่อนการแข่งขัน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ชั่วโมง หลังจากที่ติดตั้งโปรแกรมแล้วให้ส่งแผ่น </w:t>
      </w:r>
      <w:r w:rsidRPr="008A4169">
        <w:rPr>
          <w:rFonts w:ascii="TH SarabunPSK" w:hAnsi="TH SarabunPSK" w:cs="TH SarabunPSK"/>
          <w:sz w:val="32"/>
          <w:szCs w:val="32"/>
        </w:rPr>
        <w:t xml:space="preserve">CD 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8A4169">
        <w:rPr>
          <w:rFonts w:ascii="TH SarabunPSK" w:hAnsi="TH SarabunPSK" w:cs="TH SarabunPSK"/>
          <w:sz w:val="32"/>
          <w:szCs w:val="32"/>
        </w:rPr>
        <w:t xml:space="preserve">DVD </w:t>
      </w:r>
      <w:r w:rsidR="00547399">
        <w:rPr>
          <w:rFonts w:ascii="TH SarabunPSK" w:hAnsi="TH SarabunPSK" w:cs="TH SarabunPSK" w:hint="cs"/>
          <w:sz w:val="32"/>
          <w:szCs w:val="32"/>
          <w:cs/>
        </w:rPr>
        <w:t xml:space="preserve">หรือตามเหมาะสม </w:t>
      </w:r>
      <w:r w:rsidRPr="008A4169">
        <w:rPr>
          <w:rFonts w:ascii="TH SarabunPSK" w:hAnsi="TH SarabunPSK" w:cs="TH SarabunPSK"/>
          <w:sz w:val="32"/>
          <w:szCs w:val="32"/>
          <w:cs/>
        </w:rPr>
        <w:t>กับคณะกรรมการเพื่อตรวจสอบและเก็บรักษาไว้ โดยจะไม่คืนแผ่นโปรแกรมให้นักเรียนโดยเด็ดขาด</w:t>
      </w:r>
    </w:p>
    <w:p w14:paraId="5E90F8C7" w14:textId="5E0F3BD6" w:rsidR="008A4169" w:rsidRPr="008A4169" w:rsidRDefault="00547399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3.4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นักเรียนสร้างผลงานการนำเสนอ (</w:t>
      </w:r>
      <w:r w:rsidR="008A4169" w:rsidRPr="008A4169">
        <w:rPr>
          <w:rFonts w:ascii="TH SarabunPSK" w:hAnsi="TH SarabunPSK" w:cs="TH SarabunPSK"/>
          <w:sz w:val="32"/>
          <w:szCs w:val="32"/>
        </w:rPr>
        <w:t xml:space="preserve">Presentation) 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>ตามหัวข้อที่คณะกรรมการกำหนด</w:t>
      </w:r>
    </w:p>
    <w:p w14:paraId="7AA4D849" w14:textId="77777777" w:rsidR="008A4169" w:rsidRPr="008A4169" w:rsidRDefault="008A4169" w:rsidP="00FD64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A4169">
        <w:rPr>
          <w:rFonts w:ascii="TH SarabunPSK" w:hAnsi="TH SarabunPSK" w:cs="TH SarabunPSK"/>
          <w:sz w:val="32"/>
          <w:szCs w:val="32"/>
          <w:cs/>
        </w:rPr>
        <w:t>ซึ่งจะแจ้งให้ทราบในวันแข่งขัน</w:t>
      </w:r>
    </w:p>
    <w:p w14:paraId="210A5B3D" w14:textId="6904DA52" w:rsidR="008A4169" w:rsidRPr="008A4169" w:rsidRDefault="00547399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3.5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ห้ามนำเอกสาร อุปกรณ์บันทึกข้อมูล อุปกรณ์สื่อสารทุกประเภท และวัสดุอุปกรณ์อื่นๆ</w:t>
      </w:r>
    </w:p>
    <w:p w14:paraId="255AEA3C" w14:textId="77777777" w:rsidR="008A4169" w:rsidRPr="008A4169" w:rsidRDefault="008A4169" w:rsidP="00FD64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A4169">
        <w:rPr>
          <w:rFonts w:ascii="TH SarabunPSK" w:hAnsi="TH SarabunPSK" w:cs="TH SarabunPSK"/>
          <w:sz w:val="32"/>
          <w:szCs w:val="32"/>
          <w:cs/>
        </w:rPr>
        <w:t>นอกเหนือจากที่คณะกรรมการจัดเตรียมไว้ให้ เข้าไปในห้องแข่งขัน หากน้ำฝืนจะปรับให้ออกจากการแข่งขัน</w:t>
      </w:r>
    </w:p>
    <w:p w14:paraId="2BD8C6AE" w14:textId="696300AA" w:rsidR="008A4169" w:rsidRPr="008A4169" w:rsidRDefault="00547399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3.6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ใช้เวลาแข่งขัน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ชั่วโมง</w:t>
      </w:r>
    </w:p>
    <w:p w14:paraId="364AD49B" w14:textId="18A52BC2" w:rsidR="008A4169" w:rsidRPr="008A4169" w:rsidRDefault="00547399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3.7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ในการแข่งขันระดับชาติให้สรุปแนวคิดในการออกแบบและการใช้งาน ไม่เกิน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หน้า</w:t>
      </w:r>
    </w:p>
    <w:p w14:paraId="6FCB1E84" w14:textId="0B5A5E34" w:rsidR="008A4169" w:rsidRPr="008A4169" w:rsidRDefault="008A4169" w:rsidP="00FD649A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8A4169">
        <w:rPr>
          <w:rFonts w:ascii="TH SarabunPSK" w:hAnsi="TH SarabunPSK" w:cs="TH SarabunPSK"/>
          <w:sz w:val="32"/>
          <w:szCs w:val="32"/>
          <w:cs/>
        </w:rPr>
        <w:t xml:space="preserve">กระดาษ </w:t>
      </w:r>
      <w:r w:rsidRPr="008A4169">
        <w:rPr>
          <w:rFonts w:ascii="TH SarabunPSK" w:hAnsi="TH SarabunPSK" w:cs="TH SarabunPSK"/>
          <w:sz w:val="32"/>
          <w:szCs w:val="32"/>
        </w:rPr>
        <w:t>A</w:t>
      </w:r>
      <w:r w:rsidR="00547399">
        <w:rPr>
          <w:rFonts w:ascii="TH SarabunPSK" w:hAnsi="TH SarabunPSK" w:cs="TH SarabunPSK"/>
          <w:sz w:val="32"/>
          <w:szCs w:val="32"/>
        </w:rPr>
        <w:t>4</w:t>
      </w:r>
    </w:p>
    <w:p w14:paraId="5E5E907B" w14:textId="6F051717" w:rsidR="008A4169" w:rsidRPr="008A4169" w:rsidRDefault="00547399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3.8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ผลการตัดสินของคณะกรรมการถือเป็นที่สิ้นสุด</w:t>
      </w:r>
    </w:p>
    <w:p w14:paraId="4B020574" w14:textId="77777777" w:rsidR="00FD649A" w:rsidRDefault="00FD649A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CD9B97D" w14:textId="4C288EFB" w:rsidR="008A4169" w:rsidRPr="00547399" w:rsidRDefault="00547399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47399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8A4169" w:rsidRPr="0054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เกณฑ์การให้คะแนน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47399">
        <w:rPr>
          <w:rFonts w:ascii="TH SarabunPSK" w:hAnsi="TH SarabunPSK" w:cs="TH SarabunPSK" w:hint="cs"/>
          <w:b/>
          <w:bCs/>
          <w:sz w:val="32"/>
          <w:szCs w:val="32"/>
          <w:cs/>
        </w:rPr>
        <w:t>100</w:t>
      </w:r>
      <w:r w:rsidR="008A4169" w:rsidRPr="0054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คะแนน</w:t>
      </w:r>
    </w:p>
    <w:p w14:paraId="65483C20" w14:textId="73AB2B41" w:rsidR="008A4169" w:rsidRPr="008A4169" w:rsidRDefault="00547399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4.1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ความถูกต้องสมบูรณ์ของเนื้อหา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20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2F199C1C" w14:textId="4C6DB7F8" w:rsidR="008A4169" w:rsidRPr="008A4169" w:rsidRDefault="00547399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4.2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การใช้ </w:t>
      </w:r>
      <w:r w:rsidR="008A4169" w:rsidRPr="008A4169">
        <w:rPr>
          <w:rFonts w:ascii="TH SarabunPSK" w:hAnsi="TH SarabunPSK" w:cs="TH SarabunPSK"/>
          <w:sz w:val="32"/>
          <w:szCs w:val="32"/>
        </w:rPr>
        <w:t xml:space="preserve">Effect 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>ที่เหมาะสม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20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3AD6103C" w14:textId="7C0F2B1B" w:rsidR="008A4169" w:rsidRPr="008A4169" w:rsidRDefault="00547399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4.3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ความสวยงามของแต่ละหน้า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20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5A657AF5" w14:textId="790E6DBB" w:rsidR="008A4169" w:rsidRPr="008A4169" w:rsidRDefault="00547399" w:rsidP="00FD649A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4.4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ความคิดสร้างสรรค์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20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43447F05" w14:textId="02018FE8" w:rsidR="008A4169" w:rsidRPr="008A4169" w:rsidRDefault="00547399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4.5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การมีภาพประกอบที่เหมาะสม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20</w:t>
      </w:r>
      <w:r w:rsidR="008A4169" w:rsidRPr="008A4169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35C9B311" w14:textId="10FA60B8" w:rsidR="008A4169" w:rsidRPr="008A4169" w:rsidRDefault="008A4169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8A4169">
        <w:rPr>
          <w:rFonts w:ascii="TH SarabunPSK" w:hAnsi="TH SarabunPSK" w:cs="TH SarabunPSK"/>
          <w:sz w:val="32"/>
          <w:szCs w:val="32"/>
          <w:cs/>
        </w:rPr>
        <w:t>ทั้งนี้ เกณฑ์การให้คะแนนย่อยแต่ละรายการ</w:t>
      </w:r>
      <w:r w:rsidR="005473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4169">
        <w:rPr>
          <w:rFonts w:ascii="TH SarabunPSK" w:hAnsi="TH SarabunPSK" w:cs="TH SarabunPSK"/>
          <w:sz w:val="32"/>
          <w:szCs w:val="32"/>
          <w:cs/>
        </w:rPr>
        <w:t>(ตัวอย่างอยู่ในภาคผนวก) อยู่ในดุลยพินิจของคณะกรรมการ</w:t>
      </w:r>
    </w:p>
    <w:p w14:paraId="15E77243" w14:textId="77777777" w:rsidR="008A4169" w:rsidRDefault="008A4169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8A4169">
        <w:rPr>
          <w:rFonts w:ascii="TH SarabunPSK" w:hAnsi="TH SarabunPSK" w:cs="TH SarabunPSK"/>
          <w:sz w:val="32"/>
          <w:szCs w:val="32"/>
          <w:cs/>
        </w:rPr>
        <w:t>จะกำหนด แต่คะแนนรวมให้เป็นไปตามเกณฑ์การให้คะแนนตามรายการข้างต้น</w:t>
      </w:r>
    </w:p>
    <w:p w14:paraId="478CBB54" w14:textId="77777777" w:rsidR="00547399" w:rsidRDefault="00547399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53A56ACC" w14:textId="77777777" w:rsidR="00547399" w:rsidRDefault="00547399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4F6B4465" w14:textId="77777777" w:rsidR="00547399" w:rsidRDefault="00547399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657ED34C" w14:textId="77777777" w:rsidR="00547399" w:rsidRPr="008A4169" w:rsidRDefault="00547399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6B173B12" w14:textId="39D2CD9A" w:rsidR="008A4169" w:rsidRPr="00547399" w:rsidRDefault="00547399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47399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8A4169" w:rsidRPr="0054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เกณฑ์การตัดสิน</w:t>
      </w:r>
    </w:p>
    <w:p w14:paraId="75420D5C" w14:textId="77777777" w:rsidR="008A4169" w:rsidRPr="008A4169" w:rsidRDefault="008A4169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8A4169">
        <w:rPr>
          <w:rFonts w:ascii="TH SarabunPSK" w:hAnsi="TH SarabunPSK" w:cs="TH SarabunPSK"/>
          <w:sz w:val="32"/>
          <w:szCs w:val="32"/>
          <w:cs/>
        </w:rPr>
        <w:t>คณะกรรมการตัดสิน คัดเลือกทีมที่ได้คะแนนตามเกณฑ์ ดังนี้</w:t>
      </w:r>
    </w:p>
    <w:p w14:paraId="719EAEBC" w14:textId="71335238" w:rsidR="008A4169" w:rsidRPr="008A4169" w:rsidRDefault="008A4169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8A4169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 w:rsidR="00ED42C6">
        <w:rPr>
          <w:rFonts w:ascii="TH SarabunPSK" w:hAnsi="TH SarabunPSK" w:cs="TH SarabunPSK" w:hint="cs"/>
          <w:sz w:val="32"/>
          <w:szCs w:val="32"/>
          <w:cs/>
        </w:rPr>
        <w:t>80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42C6">
        <w:rPr>
          <w:rFonts w:ascii="TH SarabunPSK" w:hAnsi="TH SarabunPSK" w:cs="TH SarabunPSK"/>
          <w:sz w:val="32"/>
          <w:szCs w:val="32"/>
          <w:cs/>
        </w:rPr>
        <w:t>–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42C6">
        <w:rPr>
          <w:rFonts w:ascii="TH SarabunPSK" w:hAnsi="TH SarabunPSK" w:cs="TH SarabunPSK" w:hint="cs"/>
          <w:sz w:val="32"/>
          <w:szCs w:val="32"/>
          <w:cs/>
        </w:rPr>
        <w:t>100</w:t>
      </w:r>
      <w:r w:rsidR="00ED42C6">
        <w:rPr>
          <w:rFonts w:ascii="TH SarabunPSK" w:hAnsi="TH SarabunPSK" w:cs="TH SarabunPSK"/>
          <w:sz w:val="32"/>
          <w:szCs w:val="32"/>
          <w:cs/>
        </w:rPr>
        <w:tab/>
      </w:r>
      <w:r w:rsidR="00ED42C6">
        <w:rPr>
          <w:rFonts w:ascii="TH SarabunPSK" w:hAnsi="TH SarabunPSK" w:cs="TH SarabunPSK"/>
          <w:sz w:val="32"/>
          <w:szCs w:val="32"/>
          <w:cs/>
        </w:rPr>
        <w:tab/>
      </w:r>
      <w:r w:rsidR="00ED42C6">
        <w:rPr>
          <w:rFonts w:ascii="TH SarabunPSK" w:hAnsi="TH SarabunPSK" w:cs="TH SarabunPSK"/>
          <w:sz w:val="32"/>
          <w:szCs w:val="32"/>
          <w:cs/>
        </w:rPr>
        <w:tab/>
      </w:r>
      <w:r w:rsidRPr="008A4169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ได้รับรางวัลระดับเหรียญทอง</w:t>
      </w:r>
    </w:p>
    <w:p w14:paraId="4453499F" w14:textId="58E628DA" w:rsidR="008A4169" w:rsidRPr="008A4169" w:rsidRDefault="008A4169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8A4169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 w:rsidR="00ED42C6">
        <w:rPr>
          <w:rFonts w:ascii="TH SarabunPSK" w:hAnsi="TH SarabunPSK" w:cs="TH SarabunPSK" w:hint="cs"/>
          <w:sz w:val="32"/>
          <w:szCs w:val="32"/>
          <w:cs/>
        </w:rPr>
        <w:t>70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42C6">
        <w:rPr>
          <w:rFonts w:ascii="TH SarabunPSK" w:hAnsi="TH SarabunPSK" w:cs="TH SarabunPSK"/>
          <w:sz w:val="32"/>
          <w:szCs w:val="32"/>
          <w:cs/>
        </w:rPr>
        <w:t>–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42C6">
        <w:rPr>
          <w:rFonts w:ascii="TH SarabunPSK" w:hAnsi="TH SarabunPSK" w:cs="TH SarabunPSK" w:hint="cs"/>
          <w:sz w:val="32"/>
          <w:szCs w:val="32"/>
          <w:cs/>
        </w:rPr>
        <w:t>79</w:t>
      </w:r>
      <w:r w:rsidR="00ED42C6">
        <w:rPr>
          <w:rFonts w:ascii="TH SarabunPSK" w:hAnsi="TH SarabunPSK" w:cs="TH SarabunPSK"/>
          <w:sz w:val="32"/>
          <w:szCs w:val="32"/>
          <w:cs/>
        </w:rPr>
        <w:tab/>
      </w:r>
      <w:r w:rsidR="00ED42C6">
        <w:rPr>
          <w:rFonts w:ascii="TH SarabunPSK" w:hAnsi="TH SarabunPSK" w:cs="TH SarabunPSK"/>
          <w:sz w:val="32"/>
          <w:szCs w:val="32"/>
          <w:cs/>
        </w:rPr>
        <w:tab/>
      </w:r>
      <w:r w:rsidR="00ED42C6">
        <w:rPr>
          <w:rFonts w:ascii="TH SarabunPSK" w:hAnsi="TH SarabunPSK" w:cs="TH SarabunPSK"/>
          <w:sz w:val="32"/>
          <w:szCs w:val="32"/>
          <w:cs/>
        </w:rPr>
        <w:tab/>
      </w:r>
      <w:r w:rsidRPr="008A4169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ได้รับรางวัลระดับเหรียญเงิน</w:t>
      </w:r>
    </w:p>
    <w:p w14:paraId="001DEA43" w14:textId="10BA0C70" w:rsidR="008A4169" w:rsidRPr="008A4169" w:rsidRDefault="008A4169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8A4169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 w:rsidR="00ED42C6">
        <w:rPr>
          <w:rFonts w:ascii="TH SarabunPSK" w:hAnsi="TH SarabunPSK" w:cs="TH SarabunPSK" w:hint="cs"/>
          <w:sz w:val="32"/>
          <w:szCs w:val="32"/>
          <w:cs/>
        </w:rPr>
        <w:t>60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42C6">
        <w:rPr>
          <w:rFonts w:ascii="TH SarabunPSK" w:hAnsi="TH SarabunPSK" w:cs="TH SarabunPSK"/>
          <w:sz w:val="32"/>
          <w:szCs w:val="32"/>
          <w:cs/>
        </w:rPr>
        <w:t>–</w:t>
      </w:r>
      <w:r w:rsidRPr="008A41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42C6">
        <w:rPr>
          <w:rFonts w:ascii="TH SarabunPSK" w:hAnsi="TH SarabunPSK" w:cs="TH SarabunPSK" w:hint="cs"/>
          <w:sz w:val="32"/>
          <w:szCs w:val="32"/>
          <w:cs/>
        </w:rPr>
        <w:t>69</w:t>
      </w:r>
      <w:r w:rsidR="00ED42C6">
        <w:rPr>
          <w:rFonts w:ascii="TH SarabunPSK" w:hAnsi="TH SarabunPSK" w:cs="TH SarabunPSK"/>
          <w:sz w:val="32"/>
          <w:szCs w:val="32"/>
          <w:cs/>
        </w:rPr>
        <w:tab/>
      </w:r>
      <w:r w:rsidR="00ED42C6">
        <w:rPr>
          <w:rFonts w:ascii="TH SarabunPSK" w:hAnsi="TH SarabunPSK" w:cs="TH SarabunPSK"/>
          <w:sz w:val="32"/>
          <w:szCs w:val="32"/>
          <w:cs/>
        </w:rPr>
        <w:tab/>
      </w:r>
      <w:r w:rsidR="00ED42C6">
        <w:rPr>
          <w:rFonts w:ascii="TH SarabunPSK" w:hAnsi="TH SarabunPSK" w:cs="TH SarabunPSK"/>
          <w:sz w:val="32"/>
          <w:szCs w:val="32"/>
          <w:cs/>
        </w:rPr>
        <w:tab/>
      </w:r>
      <w:r w:rsidRPr="008A4169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ได้รับรางวัลระดับเหรียญทองแดง</w:t>
      </w:r>
    </w:p>
    <w:p w14:paraId="4D256CE5" w14:textId="4547DE98" w:rsidR="00D07A66" w:rsidRDefault="008A4169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8A4169">
        <w:rPr>
          <w:rFonts w:ascii="TH SarabunPSK" w:hAnsi="TH SarabunPSK" w:cs="TH SarabunPSK"/>
          <w:sz w:val="32"/>
          <w:szCs w:val="32"/>
          <w:cs/>
        </w:rPr>
        <w:t xml:space="preserve">ได้คะแนนต่ำกว่าร้อยละ </w:t>
      </w:r>
      <w:r w:rsidR="00ED42C6">
        <w:rPr>
          <w:rFonts w:ascii="TH SarabunPSK" w:hAnsi="TH SarabunPSK" w:cs="TH SarabunPSK" w:hint="cs"/>
          <w:sz w:val="32"/>
          <w:szCs w:val="32"/>
          <w:cs/>
        </w:rPr>
        <w:t>60</w:t>
      </w:r>
      <w:r w:rsidR="00ED42C6">
        <w:rPr>
          <w:rFonts w:ascii="TH SarabunPSK" w:hAnsi="TH SarabunPSK" w:cs="TH SarabunPSK"/>
          <w:sz w:val="32"/>
          <w:szCs w:val="32"/>
          <w:cs/>
        </w:rPr>
        <w:tab/>
      </w:r>
      <w:r w:rsidR="00ED42C6">
        <w:rPr>
          <w:rFonts w:ascii="TH SarabunPSK" w:hAnsi="TH SarabunPSK" w:cs="TH SarabunPSK"/>
          <w:sz w:val="32"/>
          <w:szCs w:val="32"/>
          <w:cs/>
        </w:rPr>
        <w:tab/>
      </w:r>
      <w:r w:rsidRPr="008A4169">
        <w:rPr>
          <w:rFonts w:ascii="TH SarabunPSK" w:hAnsi="TH SarabunPSK" w:cs="TH SarabunPSK"/>
          <w:sz w:val="32"/>
          <w:szCs w:val="32"/>
          <w:cs/>
        </w:rPr>
        <w:t>ได้รับเกียรติบัตร เว้นแต่กรรมการมีความเห็นเป็นอย่างอื่น</w:t>
      </w:r>
    </w:p>
    <w:p w14:paraId="5BB1A47B" w14:textId="77777777" w:rsidR="0033579F" w:rsidRPr="00777A61" w:rsidRDefault="0033579F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** 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ในกรณีที่มีทีมชนะลำดับสูงสุดได้คะแนนเท่ากันให้พิจารณาลำดับที่ตามลำดับข้อของเกณฑ์การให้คะแนน เช่น มีทีมที่ได้คะแนนข้อที่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เท่ากันให้ดูข้อที่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ทีมที่ได้คะแนนข้อที่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มากกว่าถือเป็นผู้ชนะ แต่ถ้าข้อที่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777A61">
        <w:rPr>
          <w:rFonts w:ascii="TH SarabunPSK" w:hAnsi="TH SarabunPSK" w:cs="TH SarabunPSK"/>
          <w:sz w:val="32"/>
          <w:szCs w:val="32"/>
          <w:cs/>
        </w:rPr>
        <w:t>เท่ากัน ให้ดูในข้อถัดไป กรณีคะแนนเท่ากันทุกข้อให้ประธานกรรมการตัดสินเป็นผู้ชี้</w:t>
      </w:r>
      <w:r>
        <w:rPr>
          <w:rFonts w:ascii="TH SarabunPSK" w:hAnsi="TH SarabunPSK" w:cs="TH SarabunPSK" w:hint="cs"/>
          <w:sz w:val="32"/>
          <w:szCs w:val="32"/>
          <w:cs/>
        </w:rPr>
        <w:t>ขาด</w:t>
      </w:r>
    </w:p>
    <w:p w14:paraId="40461573" w14:textId="77777777" w:rsidR="0033579F" w:rsidRPr="008A4169" w:rsidRDefault="0033579F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388EA4B" w14:textId="5038E882" w:rsidR="0033579F" w:rsidRPr="0033579F" w:rsidRDefault="0033579F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357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Pr="0033579F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คณะกรรมการการแข่งขัน</w:t>
      </w:r>
    </w:p>
    <w:p w14:paraId="3690FBF0" w14:textId="0D19CCD5" w:rsidR="0033579F" w:rsidRPr="0033579F" w:rsidRDefault="0033579F" w:rsidP="00637C48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357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6.1 </w:t>
      </w:r>
      <w:r w:rsidRPr="0033579F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คุณสมบัติของกรรมการ</w:t>
      </w:r>
    </w:p>
    <w:p w14:paraId="731E04F8" w14:textId="297532F6" w:rsidR="0033579F" w:rsidRPr="0033579F" w:rsidRDefault="0033579F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6.1.1 </w:t>
      </w:r>
      <w:r w:rsidRPr="0033579F">
        <w:rPr>
          <w:rFonts w:ascii="TH SarabunPSK" w:hAnsi="TH SarabunPSK" w:cs="TH SarabunPSK"/>
          <w:sz w:val="32"/>
          <w:szCs w:val="32"/>
          <w:cs/>
        </w:rPr>
        <w:t>กรรมการตัดสินกิจกรรมเป็นผู้ทรงคุณวุฒิ หรือมีความชำนาญ เชี่ยวชาญ เฉพาะด้าน</w:t>
      </w:r>
    </w:p>
    <w:p w14:paraId="61B195AD" w14:textId="769A6F24" w:rsidR="0033579F" w:rsidRPr="0033579F" w:rsidRDefault="0033579F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6.1.2 </w:t>
      </w:r>
      <w:r w:rsidRPr="0033579F">
        <w:rPr>
          <w:rFonts w:ascii="TH SarabunPSK" w:hAnsi="TH SarabunPSK" w:cs="TH SarabunPSK"/>
          <w:sz w:val="32"/>
          <w:szCs w:val="32"/>
          <w:cs/>
        </w:rPr>
        <w:t>กรรมการควบคุมการแข่งขันได้แก่ ผู้ควบคุมดูแลระบบคอมพิวเตอร์ช่างเทคนิค และ</w:t>
      </w:r>
    </w:p>
    <w:p w14:paraId="74C80A27" w14:textId="77777777" w:rsidR="0033579F" w:rsidRPr="0033579F" w:rsidRDefault="0033579F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33579F">
        <w:rPr>
          <w:rFonts w:ascii="TH SarabunPSK" w:hAnsi="TH SarabunPSK" w:cs="TH SarabunPSK"/>
          <w:sz w:val="32"/>
          <w:szCs w:val="32"/>
          <w:cs/>
        </w:rPr>
        <w:t>กรรมการผู้ดำเนินการแข่งขัน</w:t>
      </w:r>
    </w:p>
    <w:p w14:paraId="393A611F" w14:textId="51FB4900" w:rsidR="0033579F" w:rsidRPr="0033579F" w:rsidRDefault="0033579F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6.1.3 </w:t>
      </w:r>
      <w:r w:rsidRPr="0033579F">
        <w:rPr>
          <w:rFonts w:ascii="TH SarabunPSK" w:hAnsi="TH SarabunPSK" w:cs="TH SarabunPSK"/>
          <w:sz w:val="32"/>
          <w:szCs w:val="32"/>
          <w:cs/>
        </w:rPr>
        <w:t>จำนวนกรรมการข้างต้น ให้พิจารณาตามความเหมาะสม</w:t>
      </w:r>
    </w:p>
    <w:p w14:paraId="0064E47D" w14:textId="77777777" w:rsidR="00106D25" w:rsidRDefault="0033579F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6.1.4 </w:t>
      </w:r>
      <w:r w:rsidR="00106D25" w:rsidRPr="00106D25">
        <w:rPr>
          <w:rFonts w:ascii="TH SarabunPSK" w:hAnsi="TH SarabunPSK" w:cs="TH SarabunPSK"/>
          <w:sz w:val="32"/>
          <w:szCs w:val="32"/>
          <w:cs/>
        </w:rPr>
        <w:t>ครูที่มีรายชื่อเป็นผู้ฝึกสอนไม่มีสิทธิ์เป็นคณะกรรมการการแข่งขัน แต่หากได้รับสิทธิ์เป็น</w:t>
      </w:r>
    </w:p>
    <w:p w14:paraId="0FACABEB" w14:textId="313CB127" w:rsidR="0033579F" w:rsidRPr="0033579F" w:rsidRDefault="00106D2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106D25">
        <w:rPr>
          <w:rFonts w:ascii="TH SarabunPSK" w:hAnsi="TH SarabunPSK" w:cs="TH SarabunPSK"/>
          <w:sz w:val="32"/>
          <w:szCs w:val="32"/>
          <w:cs/>
        </w:rPr>
        <w:t>คณะกรรมการให้อยู่ในดุลยพินิจของประธานกรรมการเป็นผู้ตัดสินชี้ขาดถึงแนวปฏิบัติในการตัดสิน</w:t>
      </w:r>
    </w:p>
    <w:p w14:paraId="6E4C1F0D" w14:textId="071C3806" w:rsidR="0033579F" w:rsidRPr="0033579F" w:rsidRDefault="0033579F" w:rsidP="00637C48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357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6.2 </w:t>
      </w:r>
      <w:r w:rsidRPr="0033579F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แนวทางการดำเนินงานของกรรมการ</w:t>
      </w:r>
    </w:p>
    <w:p w14:paraId="795016E7" w14:textId="4DB23EFB" w:rsidR="0033579F" w:rsidRPr="0033579F" w:rsidRDefault="0033579F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6.2.1 </w:t>
      </w:r>
      <w:r w:rsidRPr="0033579F">
        <w:rPr>
          <w:rFonts w:ascii="TH SarabunPSK" w:hAnsi="TH SarabunPSK" w:cs="TH SarabunPSK"/>
          <w:sz w:val="32"/>
          <w:szCs w:val="32"/>
          <w:cs/>
        </w:rPr>
        <w:t>การกำหนดหัวข้อสำหรับใช้ในการแข่งขัน (</w:t>
      </w:r>
      <w:r w:rsidRPr="0033579F">
        <w:rPr>
          <w:rFonts w:ascii="TH SarabunPSK" w:hAnsi="TH SarabunPSK" w:cs="TH SarabunPSK"/>
          <w:sz w:val="32"/>
          <w:szCs w:val="32"/>
        </w:rPr>
        <w:t>Theme)</w:t>
      </w:r>
    </w:p>
    <w:p w14:paraId="108B8C63" w14:textId="1FE33596" w:rsidR="0033579F" w:rsidRPr="0033579F" w:rsidRDefault="0033579F" w:rsidP="00637C48">
      <w:pPr>
        <w:spacing w:after="0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6.2.2 </w:t>
      </w:r>
      <w:r w:rsidRPr="0033579F">
        <w:rPr>
          <w:rFonts w:ascii="TH SarabunPSK" w:hAnsi="TH SarabunPSK" w:cs="TH SarabunPSK"/>
          <w:sz w:val="32"/>
          <w:szCs w:val="32"/>
          <w:cs/>
        </w:rPr>
        <w:t>จัดเตรียมอุปกรณ์ (ไมโครโฟน หูฟัง ดินสอ ยางลบ กระดาษ ฯลฯ) ไฟล์ข้อมูล</w:t>
      </w:r>
    </w:p>
    <w:p w14:paraId="54957E2A" w14:textId="77777777" w:rsidR="0033579F" w:rsidRPr="0033579F" w:rsidRDefault="0033579F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33579F">
        <w:rPr>
          <w:rFonts w:ascii="TH SarabunPSK" w:hAnsi="TH SarabunPSK" w:cs="TH SarabunPSK"/>
          <w:sz w:val="32"/>
          <w:szCs w:val="32"/>
          <w:cs/>
        </w:rPr>
        <w:t>เรื่องราว รูปภาพ และภาพเคลื่อนไหว (</w:t>
      </w:r>
      <w:r w:rsidRPr="0033579F">
        <w:rPr>
          <w:rFonts w:ascii="TH SarabunPSK" w:hAnsi="TH SarabunPSK" w:cs="TH SarabunPSK"/>
          <w:sz w:val="32"/>
          <w:szCs w:val="32"/>
        </w:rPr>
        <w:t xml:space="preserve">gif, swf </w:t>
      </w:r>
      <w:r w:rsidRPr="0033579F">
        <w:rPr>
          <w:rFonts w:ascii="TH SarabunPSK" w:hAnsi="TH SarabunPSK" w:cs="TH SarabunPSK"/>
          <w:sz w:val="32"/>
          <w:szCs w:val="32"/>
          <w:cs/>
        </w:rPr>
        <w:t>ฯลฯ) สำหรับใช้ในการแข่งขัน</w:t>
      </w:r>
    </w:p>
    <w:p w14:paraId="0616070D" w14:textId="312C4A3B" w:rsidR="0033579F" w:rsidRPr="0033579F" w:rsidRDefault="0033579F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6.2.3 </w:t>
      </w:r>
      <w:r w:rsidRPr="0033579F">
        <w:rPr>
          <w:rFonts w:ascii="TH SarabunPSK" w:hAnsi="TH SarabunPSK" w:cs="TH SarabunPSK"/>
          <w:sz w:val="32"/>
          <w:szCs w:val="32"/>
          <w:cs/>
        </w:rPr>
        <w:t>ก่อนการแข่งขัน ให้กรรมการอำนวยความสะดวกในการติดตั้งโปรแกรม</w:t>
      </w:r>
    </w:p>
    <w:p w14:paraId="16191F85" w14:textId="53303AB0" w:rsidR="0033579F" w:rsidRPr="0033579F" w:rsidRDefault="0033579F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6.2.4 </w:t>
      </w:r>
      <w:r w:rsidRPr="0033579F">
        <w:rPr>
          <w:rFonts w:ascii="TH SarabunPSK" w:hAnsi="TH SarabunPSK" w:cs="TH SarabunPSK"/>
          <w:sz w:val="32"/>
          <w:szCs w:val="32"/>
          <w:cs/>
        </w:rPr>
        <w:t xml:space="preserve">ให้กรรมการเรียกเก็บแผ่น </w:t>
      </w:r>
      <w:r w:rsidRPr="0033579F">
        <w:rPr>
          <w:rFonts w:ascii="TH SarabunPSK" w:hAnsi="TH SarabunPSK" w:cs="TH SarabunPSK"/>
          <w:sz w:val="32"/>
          <w:szCs w:val="32"/>
        </w:rPr>
        <w:t xml:space="preserve">CD </w:t>
      </w:r>
      <w:r w:rsidRPr="0033579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33579F">
        <w:rPr>
          <w:rFonts w:ascii="TH SarabunPSK" w:hAnsi="TH SarabunPSK" w:cs="TH SarabunPSK"/>
          <w:sz w:val="32"/>
          <w:szCs w:val="32"/>
        </w:rPr>
        <w:t>DVD</w:t>
      </w:r>
      <w:r w:rsidR="00F867FC">
        <w:rPr>
          <w:rFonts w:ascii="TH SarabunPSK" w:hAnsi="TH SarabunPSK" w:cs="TH SarabunPSK"/>
          <w:sz w:val="32"/>
          <w:szCs w:val="32"/>
        </w:rPr>
        <w:t>/</w:t>
      </w:r>
      <w:r w:rsidRPr="0033579F">
        <w:rPr>
          <w:rFonts w:ascii="TH SarabunPSK" w:hAnsi="TH SarabunPSK" w:cs="TH SarabunPSK"/>
          <w:sz w:val="32"/>
          <w:szCs w:val="32"/>
        </w:rPr>
        <w:t xml:space="preserve"> </w:t>
      </w:r>
      <w:r w:rsidR="00F867FC" w:rsidRPr="00EA38ED">
        <w:rPr>
          <w:rFonts w:ascii="TH SarabunPSK" w:hAnsi="TH SarabunPSK" w:cs="TH SarabunPSK"/>
          <w:sz w:val="32"/>
          <w:szCs w:val="32"/>
        </w:rPr>
        <w:t xml:space="preserve">Flash Drive </w:t>
      </w:r>
      <w:r w:rsidRPr="0033579F">
        <w:rPr>
          <w:rFonts w:ascii="TH SarabunPSK" w:hAnsi="TH SarabunPSK" w:cs="TH SarabunPSK"/>
          <w:sz w:val="32"/>
          <w:szCs w:val="32"/>
          <w:cs/>
        </w:rPr>
        <w:t>เพื่อตรวจสอบและเก็บรักษาไว้</w:t>
      </w:r>
    </w:p>
    <w:p w14:paraId="5CDAE1B8" w14:textId="7814FB9E" w:rsidR="0033579F" w:rsidRPr="0033579F" w:rsidRDefault="0033579F" w:rsidP="00637C48">
      <w:pPr>
        <w:spacing w:after="0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6.2.5 </w:t>
      </w:r>
      <w:r w:rsidRPr="0033579F">
        <w:rPr>
          <w:rFonts w:ascii="TH SarabunPSK" w:hAnsi="TH SarabunPSK" w:cs="TH SarabunPSK"/>
          <w:sz w:val="32"/>
          <w:szCs w:val="32"/>
          <w:cs/>
        </w:rPr>
        <w:t>ให้ศูนย์การแข่งขันประชาสัมพันธ์คุณลักษณะคอมพิวเตอร์</w:t>
      </w:r>
      <w:r w:rsidRPr="0033579F">
        <w:rPr>
          <w:rFonts w:ascii="TH SarabunPSK" w:hAnsi="TH SarabunPSK" w:cs="TH SarabunPSK"/>
          <w:sz w:val="32"/>
          <w:szCs w:val="32"/>
        </w:rPr>
        <w:t xml:space="preserve">, </w:t>
      </w:r>
      <w:r w:rsidRPr="0033579F">
        <w:rPr>
          <w:rFonts w:ascii="TH SarabunPSK" w:hAnsi="TH SarabunPSK" w:cs="TH SarabunPSK"/>
          <w:sz w:val="32"/>
          <w:szCs w:val="32"/>
          <w:cs/>
        </w:rPr>
        <w:t>รุ่นและภาษาของ</w:t>
      </w:r>
    </w:p>
    <w:p w14:paraId="541236B8" w14:textId="723AC525" w:rsidR="0033579F" w:rsidRPr="0033579F" w:rsidRDefault="0033579F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33579F">
        <w:rPr>
          <w:rFonts w:ascii="TH SarabunPSK" w:hAnsi="TH SarabunPSK" w:cs="TH SarabunPSK"/>
          <w:sz w:val="32"/>
          <w:szCs w:val="32"/>
          <w:cs/>
        </w:rPr>
        <w:t xml:space="preserve">โปรแกรมที่จัดเตรียมให้ บนเว็บไซต์ล่วงหน้าก่อนการจัดการแข่งขันไม่น้อยกว่า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33579F">
        <w:rPr>
          <w:rFonts w:ascii="TH SarabunPSK" w:hAnsi="TH SarabunPSK" w:cs="TH SarabunPSK"/>
          <w:sz w:val="32"/>
          <w:szCs w:val="32"/>
          <w:cs/>
        </w:rPr>
        <w:t xml:space="preserve"> สัปดาห์</w:t>
      </w:r>
    </w:p>
    <w:p w14:paraId="794BBE2C" w14:textId="77777777" w:rsidR="00FD649A" w:rsidRDefault="00FD649A">
      <w:pP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br w:type="page"/>
      </w:r>
    </w:p>
    <w:p w14:paraId="7153C6EA" w14:textId="77777777" w:rsidR="00FD649A" w:rsidRDefault="00FD649A" w:rsidP="00FD649A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6030235" wp14:editId="2C788731">
                <wp:extent cx="5435600" cy="387350"/>
                <wp:effectExtent l="0" t="0" r="12700" b="12700"/>
                <wp:docPr id="1502846193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5600" cy="387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3F1342" w14:textId="0BA35AC0" w:rsidR="00FD649A" w:rsidRPr="008A4169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กลุ่มสาระการเรียนรู้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วิทยา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ศาสตร์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D0D7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8. </w:t>
                            </w:r>
                            <w:r w:rsidRPr="007D0D78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การแข่งขันการสร้างเกมสร้างสรรค์จากคอมพิวเตอร์  </w:t>
                            </w:r>
                          </w:p>
                          <w:p w14:paraId="39D28499" w14:textId="77777777" w:rsidR="00FD649A" w:rsidRP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C35AF35" w14:textId="77777777" w:rsidR="00FD649A" w:rsidRPr="00FB4906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8F64FD" w14:textId="77777777" w:rsid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222047F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E1333A9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1B1A4BA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7092E3D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63FBC9D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633C6CD" w14:textId="77777777" w:rsidR="00FD649A" w:rsidRPr="00582039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6030235" id="_x0000_s1044" style="width:428pt;height: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" fillcolor="window" strokecolor="windowText" strokeweight=".5pt">
                <v:stroke joinstyle="miter"/>
                <v:path arrowok="t"/>
                <v:textbox>
                  <w:txbxContent>
                    <w:p w14:paraId="273F1342" w14:textId="0BA35AC0" w:rsidR="00FD649A" w:rsidRPr="008A4169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กลุ่มสาระการเรียนรู้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วิทยา</w:t>
                      </w: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ศาสตร์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: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7D0D78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8. </w:t>
                      </w:r>
                      <w:r w:rsidRPr="007D0D78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การแข่งขันการสร้างเกมสร้างสรรค์จากคอมพิวเตอร์  </w:t>
                      </w:r>
                    </w:p>
                    <w:p w14:paraId="39D28499" w14:textId="77777777" w:rsidR="00FD649A" w:rsidRPr="00FD649A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C35AF35" w14:textId="77777777" w:rsidR="00FD649A" w:rsidRPr="00FB4906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8F64FD" w14:textId="77777777" w:rsidR="00FD649A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222047F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E1333A9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1B1A4BA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7092E3D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63FBC9D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633C6CD" w14:textId="77777777" w:rsidR="00FD649A" w:rsidRPr="00582039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42C1D9C" w14:textId="77777777" w:rsidR="00FD649A" w:rsidRDefault="00FD649A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ECBC95A" w14:textId="14DD2DA0" w:rsidR="00D07A66" w:rsidRPr="00D07A66" w:rsidRDefault="00D07A66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07A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D07A66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คุณสมบัติผู้เข้าแข่งขัน</w:t>
      </w:r>
    </w:p>
    <w:p w14:paraId="5AF85E4E" w14:textId="3ACFBBD3" w:rsidR="00D07A66" w:rsidRPr="00D07A66" w:rsidRDefault="00D07A66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1.1 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4 </w:t>
      </w:r>
      <w:r w:rsidRPr="00D07A66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6</w:t>
      </w:r>
    </w:p>
    <w:p w14:paraId="0546C3A9" w14:textId="6D54E77B" w:rsidR="00D07A66" w:rsidRPr="00D07A66" w:rsidRDefault="00D07A66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1.2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นักเรียนชั้นมัธยมศึกษาปีที่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Pr="00D07A66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</w:t>
      </w:r>
    </w:p>
    <w:p w14:paraId="4A9C6A39" w14:textId="77777777" w:rsidR="00FD649A" w:rsidRDefault="00FD649A" w:rsidP="00FD649A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7C7CA4C6" w14:textId="2B788BEA" w:rsidR="00D07A66" w:rsidRPr="00D07A66" w:rsidRDefault="00D07A66" w:rsidP="00FD649A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D07A66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D07A6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ประเภทและจำนวนนักเรียนที่เข้าแข่งขัน</w:t>
      </w:r>
    </w:p>
    <w:p w14:paraId="54CA4933" w14:textId="29902AC1" w:rsidR="00D07A66" w:rsidRPr="00D07A66" w:rsidRDefault="00D07A66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แข่งขันประเภททีมๆ ละ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420FEEB5" w14:textId="77777777" w:rsidR="00FD649A" w:rsidRDefault="00FD649A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F66FA5F" w14:textId="6DA3DADB" w:rsidR="00D07A66" w:rsidRPr="00D07A66" w:rsidRDefault="00D07A66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Pr="00D07A6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วิธีดำเนินการและรายละเอียดหลักเกณฑ์การแข่งขัน</w:t>
      </w:r>
    </w:p>
    <w:p w14:paraId="5CA00E57" w14:textId="7DAA15DC" w:rsidR="00D07A66" w:rsidRPr="00D07A66" w:rsidRDefault="00D07A66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 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หน่วยจัดแข่งขันจัดเตรียมคอมพิวเตอร์สำหรับใช้ในการแข่งขันให้ทีมละ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เครื่อง โดยมีระบบ</w:t>
      </w:r>
    </w:p>
    <w:p w14:paraId="208BE3D9" w14:textId="5C81795E" w:rsidR="00D07A66" w:rsidRPr="00D07A66" w:rsidRDefault="00D07A66" w:rsidP="00FD649A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D07A66">
        <w:rPr>
          <w:rFonts w:ascii="TH SarabunPSK" w:hAnsi="TH SarabunPSK" w:cs="TH SarabunPSK"/>
          <w:sz w:val="32"/>
          <w:szCs w:val="32"/>
          <w:cs/>
        </w:rPr>
        <w:t xml:space="preserve">ปฏิบัติการไม่ต่ำกว่า </w:t>
      </w:r>
      <w:r w:rsidRPr="00D07A66">
        <w:rPr>
          <w:rFonts w:ascii="TH SarabunPSK" w:hAnsi="TH SarabunPSK" w:cs="TH SarabunPSK"/>
          <w:sz w:val="32"/>
          <w:szCs w:val="32"/>
        </w:rPr>
        <w:t xml:space="preserve">Windows </w:t>
      </w:r>
      <w:r w:rsidR="00F867FC">
        <w:rPr>
          <w:rFonts w:ascii="TH SarabunPSK" w:hAnsi="TH SarabunPSK" w:cs="TH SarabunPSK"/>
          <w:sz w:val="32"/>
          <w:szCs w:val="32"/>
        </w:rPr>
        <w:t>7</w:t>
      </w:r>
      <w:r w:rsidRPr="00D07A66">
        <w:rPr>
          <w:rFonts w:ascii="TH SarabunPSK" w:hAnsi="TH SarabunPSK" w:cs="TH SarabunPSK"/>
          <w:sz w:val="32"/>
          <w:szCs w:val="32"/>
        </w:rPr>
        <w:t xml:space="preserve">, Mememory 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07A66">
        <w:rPr>
          <w:rFonts w:ascii="TH SarabunPSK" w:hAnsi="TH SarabunPSK" w:cs="TH SarabunPSK"/>
          <w:sz w:val="32"/>
          <w:szCs w:val="32"/>
        </w:rPr>
        <w:t xml:space="preserve">GB, CPU 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1.2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07A66">
        <w:rPr>
          <w:rFonts w:ascii="TH SarabunPSK" w:hAnsi="TH SarabunPSK" w:cs="TH SarabunPSK"/>
          <w:sz w:val="32"/>
          <w:szCs w:val="32"/>
        </w:rPr>
        <w:t xml:space="preserve">GHz, VGA CARD 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07A66">
        <w:rPr>
          <w:rFonts w:ascii="TH SarabunPSK" w:hAnsi="TH SarabunPSK" w:cs="TH SarabunPSK"/>
          <w:sz w:val="32"/>
          <w:szCs w:val="32"/>
        </w:rPr>
        <w:t xml:space="preserve">Mb </w:t>
      </w:r>
      <w:r w:rsidRPr="00D07A66">
        <w:rPr>
          <w:rFonts w:ascii="TH SarabunPSK" w:hAnsi="TH SarabunPSK" w:cs="TH SarabunPSK"/>
          <w:sz w:val="32"/>
          <w:szCs w:val="32"/>
          <w:cs/>
        </w:rPr>
        <w:t>และไม่มีการเชื่อมต่อระบบเครือช่ายอินเหอร์เน็ต</w:t>
      </w:r>
    </w:p>
    <w:p w14:paraId="31B0BFF2" w14:textId="2A2AB861" w:rsidR="00D07A66" w:rsidRPr="00D07A66" w:rsidRDefault="00D07A66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3.2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คณะกรรมการจะเป็นผู้จัดเตรียมอุปกรณ์ (ไมโครโฟน หูฟัง ดินสอยางลบ กระดาษ ฯลฯ)</w:t>
      </w:r>
    </w:p>
    <w:p w14:paraId="64C075A9" w14:textId="77777777" w:rsidR="00D07A66" w:rsidRPr="00D07A66" w:rsidRDefault="00D07A66" w:rsidP="00FD64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07A66">
        <w:rPr>
          <w:rFonts w:ascii="TH SarabunPSK" w:hAnsi="TH SarabunPSK" w:cs="TH SarabunPSK"/>
          <w:sz w:val="32"/>
          <w:szCs w:val="32"/>
          <w:cs/>
        </w:rPr>
        <w:t>ไฟล์ข้อมูล รูปภาพ และเสียงประกอบสำหรับใช้ในการแข่งขันทั้งนี้ กำหนดให้ใช้ไฟล์ทรัพยากรที่กรรมการจัดเตรียม</w:t>
      </w:r>
    </w:p>
    <w:p w14:paraId="466ED0ED" w14:textId="77777777" w:rsidR="00D07A66" w:rsidRPr="00D07A66" w:rsidRDefault="00D07A66" w:rsidP="00FD64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07A66">
        <w:rPr>
          <w:rFonts w:ascii="TH SarabunPSK" w:hAnsi="TH SarabunPSK" w:cs="TH SarabunPSK"/>
          <w:sz w:val="32"/>
          <w:szCs w:val="32"/>
          <w:cs/>
        </w:rPr>
        <w:t>ไว้ให้เท่านั้น แต่สามารถปรับแต่ง ดัดแปลง แก้ไข หรือสร้างใหม่ได้ตามความเหมาะสม</w:t>
      </w:r>
    </w:p>
    <w:p w14:paraId="2451E998" w14:textId="730AE8BA" w:rsidR="00D07A66" w:rsidRPr="00D07A66" w:rsidRDefault="00D07A66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3.3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ไม่จำกัดโปรแกรมที่ใช้ในการแข่งขัน และอนุญาตให้นักเรียนติดตั้งโปรแกรมจาก </w:t>
      </w:r>
      <w:r w:rsidRPr="00D07A66">
        <w:rPr>
          <w:rFonts w:ascii="TH SarabunPSK" w:hAnsi="TH SarabunPSK" w:cs="TH SarabunPSK"/>
          <w:sz w:val="32"/>
          <w:szCs w:val="32"/>
        </w:rPr>
        <w:t xml:space="preserve">CD 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D07A66">
        <w:rPr>
          <w:rFonts w:ascii="TH SarabunPSK" w:hAnsi="TH SarabunPSK" w:cs="TH SarabunPSK"/>
          <w:sz w:val="32"/>
          <w:szCs w:val="32"/>
        </w:rPr>
        <w:t>DVD</w:t>
      </w:r>
      <w:r w:rsidR="00F867FC">
        <w:rPr>
          <w:rFonts w:ascii="TH SarabunPSK" w:hAnsi="TH SarabunPSK" w:cs="TH SarabunPSK"/>
          <w:sz w:val="32"/>
          <w:szCs w:val="32"/>
        </w:rPr>
        <w:t>/</w:t>
      </w:r>
    </w:p>
    <w:p w14:paraId="10EE90A8" w14:textId="19CD764B" w:rsidR="00D07A66" w:rsidRPr="00D07A66" w:rsidRDefault="00F867FC" w:rsidP="00FD649A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EA38ED">
        <w:rPr>
          <w:rFonts w:ascii="TH SarabunPSK" w:hAnsi="TH SarabunPSK" w:cs="TH SarabunPSK"/>
          <w:sz w:val="32"/>
          <w:szCs w:val="32"/>
        </w:rPr>
        <w:t xml:space="preserve">Flash Drive </w:t>
      </w:r>
      <w:r w:rsidR="00D07A66" w:rsidRPr="00D07A66">
        <w:rPr>
          <w:rFonts w:ascii="TH SarabunPSK" w:hAnsi="TH SarabunPSK" w:cs="TH SarabunPSK"/>
          <w:sz w:val="32"/>
          <w:szCs w:val="32"/>
          <w:cs/>
        </w:rPr>
        <w:t xml:space="preserve">เท่านั้นก่อนการแข่งขัน </w:t>
      </w:r>
      <w:r w:rsidR="00D07A66">
        <w:rPr>
          <w:rFonts w:ascii="TH SarabunPSK" w:hAnsi="TH SarabunPSK" w:cs="TH SarabunPSK" w:hint="cs"/>
          <w:sz w:val="32"/>
          <w:szCs w:val="32"/>
          <w:cs/>
        </w:rPr>
        <w:t>1</w:t>
      </w:r>
      <w:r w:rsidR="00D07A66" w:rsidRPr="00D07A66">
        <w:rPr>
          <w:rFonts w:ascii="TH SarabunPSK" w:hAnsi="TH SarabunPSK" w:cs="TH SarabunPSK"/>
          <w:sz w:val="32"/>
          <w:szCs w:val="32"/>
          <w:cs/>
        </w:rPr>
        <w:t xml:space="preserve"> ชั่วโมง หลังจากที่ติดตั้งโปรแกรมแล้วให้ส่งแผ่น </w:t>
      </w:r>
      <w:r w:rsidR="00D07A66" w:rsidRPr="00D07A66">
        <w:rPr>
          <w:rFonts w:ascii="TH SarabunPSK" w:hAnsi="TH SarabunPSK" w:cs="TH SarabunPSK"/>
          <w:sz w:val="32"/>
          <w:szCs w:val="32"/>
        </w:rPr>
        <w:t xml:space="preserve">CD </w:t>
      </w:r>
      <w:r w:rsidR="00D07A66" w:rsidRPr="00D07A66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D07A66" w:rsidRPr="00D07A66">
        <w:rPr>
          <w:rFonts w:ascii="TH SarabunPSK" w:hAnsi="TH SarabunPSK" w:cs="TH SarabunPSK"/>
          <w:sz w:val="32"/>
          <w:szCs w:val="32"/>
        </w:rPr>
        <w:t>DVD</w:t>
      </w:r>
      <w:r>
        <w:rPr>
          <w:rFonts w:ascii="TH SarabunPSK" w:hAnsi="TH SarabunPSK" w:cs="TH SarabunPSK"/>
          <w:sz w:val="32"/>
          <w:szCs w:val="32"/>
        </w:rPr>
        <w:t xml:space="preserve">/ </w:t>
      </w:r>
      <w:r w:rsidRPr="00EA38ED">
        <w:rPr>
          <w:rFonts w:ascii="TH SarabunPSK" w:hAnsi="TH SarabunPSK" w:cs="TH SarabunPSK"/>
          <w:sz w:val="32"/>
          <w:szCs w:val="32"/>
        </w:rPr>
        <w:t xml:space="preserve">Flash Drive </w:t>
      </w:r>
      <w:r w:rsidR="00D07A66" w:rsidRPr="00D07A66">
        <w:rPr>
          <w:rFonts w:ascii="TH SarabunPSK" w:hAnsi="TH SarabunPSK" w:cs="TH SarabunPSK"/>
          <w:sz w:val="32"/>
          <w:szCs w:val="32"/>
          <w:cs/>
        </w:rPr>
        <w:t>กับคณะกรรมการเพื่อตรวจสอบและเก็บรักษาไว้ โดยจะไม่คืนแผ่นโปรแกรมให้นักเรียนโดยเด็ดขาด</w:t>
      </w:r>
    </w:p>
    <w:p w14:paraId="2B30359B" w14:textId="53DF7FD5" w:rsidR="00D07A66" w:rsidRPr="00D07A66" w:rsidRDefault="00D07A66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3.4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นักเรียนสร้างเกมสร้างสรรค์จากคอมพิวเตอร์ตามหัวข้อและใช้ทรัพยากรตามที่คณะกรรมการ</w:t>
      </w:r>
    </w:p>
    <w:p w14:paraId="7385341A" w14:textId="77777777" w:rsidR="00D07A66" w:rsidRPr="00D07A66" w:rsidRDefault="00D07A66" w:rsidP="00FD64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07A66">
        <w:rPr>
          <w:rFonts w:ascii="TH SarabunPSK" w:hAnsi="TH SarabunPSK" w:cs="TH SarabunPSK"/>
          <w:sz w:val="32"/>
          <w:szCs w:val="32"/>
          <w:cs/>
        </w:rPr>
        <w:t>กำหนดซึ่งจะแจ้งให้ทราบในวันแข่งขัน</w:t>
      </w:r>
    </w:p>
    <w:p w14:paraId="582CBD82" w14:textId="4AE6529D" w:rsidR="00D07A66" w:rsidRPr="00D07A66" w:rsidRDefault="00D07A66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3.5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เกมที่สร้างต้องใช้พื้นหลัง ดังนี้</w:t>
      </w:r>
    </w:p>
    <w:p w14:paraId="476F0C01" w14:textId="225DAB7D" w:rsidR="00D07A66" w:rsidRPr="00D07A66" w:rsidRDefault="00D07A66" w:rsidP="00FD649A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3.5.1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ระดับประถมศึกษา ใช้จากทรัพยากรที่กรรมการจัดเตรียมไว้ให้เท่านั้น</w:t>
      </w:r>
    </w:p>
    <w:p w14:paraId="0A2C4BCC" w14:textId="5B035CF1" w:rsidR="00D07A66" w:rsidRPr="00D07A66" w:rsidRDefault="00D07A66" w:rsidP="00FD649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3.5.2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ระดับมัธยมศึกษา ใช้จากทรัพยากรที่กรรมการจัดเตรียมไว้ให้ แต่สามารถปรับแต่ง</w:t>
      </w:r>
    </w:p>
    <w:p w14:paraId="606484E2" w14:textId="77777777" w:rsidR="00D07A66" w:rsidRPr="00D07A66" w:rsidRDefault="00D07A66" w:rsidP="00FD64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07A66">
        <w:rPr>
          <w:rFonts w:ascii="TH SarabunPSK" w:hAnsi="TH SarabunPSK" w:cs="TH SarabunPSK"/>
          <w:sz w:val="32"/>
          <w:szCs w:val="32"/>
          <w:cs/>
        </w:rPr>
        <w:t>ตัดแปลง แก้ไข หรือสร้างใหม่ได้ตามความเหมาะสม</w:t>
      </w:r>
    </w:p>
    <w:p w14:paraId="0B4ABFA6" w14:textId="13911C71" w:rsidR="00D07A66" w:rsidRPr="00D07A66" w:rsidRDefault="00D07A66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3.6 </w:t>
      </w:r>
      <w:r w:rsidRPr="00D07A66">
        <w:rPr>
          <w:rFonts w:ascii="TH SarabunPSK" w:hAnsi="TH SarabunPSK" w:cs="TH SarabunPSK"/>
          <w:sz w:val="32"/>
          <w:szCs w:val="32"/>
          <w:cs/>
        </w:rPr>
        <w:t>การสร้างเกม</w:t>
      </w:r>
    </w:p>
    <w:p w14:paraId="4DA70C36" w14:textId="6045A902" w:rsidR="00D07A66" w:rsidRPr="00D07A66" w:rsidRDefault="00D07A66" w:rsidP="00FD649A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3.6.1 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นักเรียนระดับประมศึกษา สร้างเกมสำหรับผู้เล่นตั้งแต่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คน ขึ้นไป</w:t>
      </w:r>
    </w:p>
    <w:p w14:paraId="1C8C4358" w14:textId="54F77F20" w:rsidR="00D07A66" w:rsidRPr="00D07A66" w:rsidRDefault="00D07A66" w:rsidP="00FD649A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3.6.2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นักเรียนระดับมัธยมศึกษา สร้างเกมรองรับผู้เล่นตั้งแต่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คน ขึ้นไป (</w:t>
      </w:r>
      <w:r w:rsidRPr="00D07A66">
        <w:rPr>
          <w:rFonts w:ascii="TH SarabunPSK" w:hAnsi="TH SarabunPSK" w:cs="TH SarabunPSK"/>
          <w:sz w:val="32"/>
          <w:szCs w:val="32"/>
        </w:rPr>
        <w:t>Multi Users)</w:t>
      </w:r>
    </w:p>
    <w:p w14:paraId="4C0044A2" w14:textId="21C6D519" w:rsidR="00D07A66" w:rsidRPr="00D07A66" w:rsidRDefault="00D07A66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3.7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องค์ประกอบของเกม ประกอบด้วย คำชี้แจงขั้นตอนการเล่น คะแนน เวลา และการสิ้นสุด</w:t>
      </w:r>
    </w:p>
    <w:p w14:paraId="4155E77F" w14:textId="77777777" w:rsidR="00D07A66" w:rsidRPr="00D07A66" w:rsidRDefault="00D07A66" w:rsidP="00FD64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07A66">
        <w:rPr>
          <w:rFonts w:ascii="TH SarabunPSK" w:hAnsi="TH SarabunPSK" w:cs="TH SarabunPSK"/>
          <w:sz w:val="32"/>
          <w:szCs w:val="32"/>
          <w:cs/>
        </w:rPr>
        <w:t>ของเกม (</w:t>
      </w:r>
      <w:r w:rsidRPr="00D07A66">
        <w:rPr>
          <w:rFonts w:ascii="TH SarabunPSK" w:hAnsi="TH SarabunPSK" w:cs="TH SarabunPSK"/>
          <w:sz w:val="32"/>
          <w:szCs w:val="32"/>
        </w:rPr>
        <w:t>Game Over)</w:t>
      </w:r>
    </w:p>
    <w:p w14:paraId="179EDB84" w14:textId="7E89B4D4" w:rsidR="00D07A66" w:rsidRPr="00D07A66" w:rsidRDefault="00D07A66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3.8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สามารถใช้เมาส์ปากกาในการแข่งขันได้ โดยให้ผู้เข้าแข่งขันนำอุปกรณ์มาเอง</w:t>
      </w:r>
    </w:p>
    <w:p w14:paraId="44580B67" w14:textId="63EAA0F6" w:rsidR="00D07A66" w:rsidRPr="00D07A66" w:rsidRDefault="00D07A66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3.9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ห้ามนำเอกสาร อุปกรณ์บันทึกข้อมูล อุปกรณ์สื่อสารทุกประเภท และวัสดุอุปกรณ์อื่น ๆ</w:t>
      </w:r>
    </w:p>
    <w:p w14:paraId="00BA4DF5" w14:textId="2E94EE1D" w:rsidR="00D07A66" w:rsidRPr="00D07A66" w:rsidRDefault="00D07A66" w:rsidP="00FD64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07A66">
        <w:rPr>
          <w:rFonts w:ascii="TH SarabunPSK" w:hAnsi="TH SarabunPSK" w:cs="TH SarabunPSK"/>
          <w:sz w:val="32"/>
          <w:szCs w:val="32"/>
          <w:cs/>
        </w:rPr>
        <w:t xml:space="preserve">นอกเหนือจากที่ระบุไว้ในข้อ </w:t>
      </w:r>
      <w:r>
        <w:rPr>
          <w:rFonts w:ascii="TH SarabunPSK" w:hAnsi="TH SarabunPSK" w:cs="TH SarabunPSK" w:hint="cs"/>
          <w:sz w:val="32"/>
          <w:szCs w:val="32"/>
          <w:cs/>
        </w:rPr>
        <w:t>3.8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และที่คณะกรรมการจัดเตรียมไว้ให้ เข้าไปในห้องแข่งขัน หากฝ่าฝืนจะปรับให้</w:t>
      </w:r>
    </w:p>
    <w:p w14:paraId="064D53D3" w14:textId="77777777" w:rsidR="00D07A66" w:rsidRPr="00D07A66" w:rsidRDefault="00D07A66" w:rsidP="00FD64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07A66">
        <w:rPr>
          <w:rFonts w:ascii="TH SarabunPSK" w:hAnsi="TH SarabunPSK" w:cs="TH SarabunPSK"/>
          <w:sz w:val="32"/>
          <w:szCs w:val="32"/>
          <w:cs/>
        </w:rPr>
        <w:t>ออกจากการแข่งขัน</w:t>
      </w:r>
    </w:p>
    <w:p w14:paraId="5F957262" w14:textId="74C394BC" w:rsidR="00D07A66" w:rsidRPr="00D07A66" w:rsidRDefault="00D07A66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3.10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ใช้เวลาแข่งขัน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ชั่วโมง (รวมเวลารับประทานอาหาฯ)</w:t>
      </w:r>
    </w:p>
    <w:p w14:paraId="7E34D8CD" w14:textId="1FFEDA81" w:rsidR="00D07A66" w:rsidRDefault="00D07A66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3.11</w:t>
      </w:r>
      <w:r w:rsidRPr="00D07A66">
        <w:rPr>
          <w:rFonts w:ascii="TH SarabunPSK" w:hAnsi="TH SarabunPSK" w:cs="TH SarabunPSK"/>
          <w:sz w:val="32"/>
          <w:szCs w:val="32"/>
          <w:cs/>
        </w:rPr>
        <w:t xml:space="preserve"> ผลการตัดสินของคณะกรรมการถือเป็นที่สิ้นสุด</w:t>
      </w:r>
    </w:p>
    <w:p w14:paraId="7CB0E376" w14:textId="77777777" w:rsidR="00F867FC" w:rsidRDefault="00F867FC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5F7748F9" w14:textId="77777777" w:rsidR="00F867FC" w:rsidRDefault="00F867FC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2DDE0271" w14:textId="77777777" w:rsidR="00F867FC" w:rsidRPr="00D07A66" w:rsidRDefault="00F867FC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06480CA" w14:textId="77777777" w:rsidR="00FD649A" w:rsidRDefault="00FD649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37BE509A" w14:textId="4ED94623" w:rsidR="00777A61" w:rsidRPr="00777A61" w:rsidRDefault="00777A61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77A6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4. </w:t>
      </w:r>
      <w:r w:rsidRPr="00777A61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เกณฑ์การให้คะแนน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31F0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31F05">
        <w:rPr>
          <w:rFonts w:ascii="TH SarabunPSK" w:hAnsi="TH SarabunPSK" w:cs="TH SarabunPSK" w:hint="cs"/>
          <w:b/>
          <w:bCs/>
          <w:sz w:val="32"/>
          <w:szCs w:val="32"/>
          <w:cs/>
        </w:rPr>
        <w:t>100</w:t>
      </w:r>
      <w:r w:rsidRPr="00777A61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คะแนน</w:t>
      </w:r>
    </w:p>
    <w:p w14:paraId="3F5C16CA" w14:textId="4A05B68E" w:rsidR="00777A61" w:rsidRPr="00777A61" w:rsidRDefault="00777A61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4.1 </w:t>
      </w:r>
      <w:r w:rsidRPr="00777A61">
        <w:rPr>
          <w:rFonts w:ascii="TH SarabunPSK" w:hAnsi="TH SarabunPSK" w:cs="TH SarabunPSK"/>
          <w:sz w:val="32"/>
          <w:szCs w:val="32"/>
          <w:cs/>
        </w:rPr>
        <w:t>ความถูกต้องสมบูรณ์และใช้งานได้จริง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25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06CDBAE8" w14:textId="33A14B5C" w:rsidR="00777A61" w:rsidRPr="00777A61" w:rsidRDefault="00777A61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4.2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การจัดองค์ประกอบ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u</w:t>
      </w:r>
      <w:r w:rsidRPr="00777A61">
        <w:rPr>
          <w:rFonts w:ascii="TH SarabunPSK" w:hAnsi="TH SarabunPSK" w:cs="TH SarabunPSK"/>
          <w:sz w:val="32"/>
          <w:szCs w:val="32"/>
        </w:rPr>
        <w:t>ser friendly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25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0891B624" w14:textId="0662A72F" w:rsidR="00777A61" w:rsidRPr="00777A61" w:rsidRDefault="00777A61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4.3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ความคิดสร้างสรรค์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20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392D0A32" w14:textId="032F4916" w:rsidR="00777A61" w:rsidRPr="00777A61" w:rsidRDefault="00777A61" w:rsidP="00FD649A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4.4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ความสนุกและท้าทาย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20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120BE0DB" w14:textId="26F58A86" w:rsidR="00777A61" w:rsidRPr="00777A61" w:rsidRDefault="00777A61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4.5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ความสวยงาม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10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6CBDF2E5" w14:textId="34D00ECC" w:rsidR="00777A61" w:rsidRPr="00777A61" w:rsidRDefault="00777A61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777A61">
        <w:rPr>
          <w:rFonts w:ascii="TH SarabunPSK" w:hAnsi="TH SarabunPSK" w:cs="TH SarabunPSK"/>
          <w:sz w:val="32"/>
          <w:szCs w:val="32"/>
          <w:cs/>
        </w:rPr>
        <w:t>ทั้งนี้ เกณฑ์การให้คะแนนนย่อยแต่ละรายการ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7A61">
        <w:rPr>
          <w:rFonts w:ascii="TH SarabunPSK" w:hAnsi="TH SarabunPSK" w:cs="TH SarabunPSK"/>
          <w:sz w:val="32"/>
          <w:szCs w:val="32"/>
          <w:cs/>
        </w:rPr>
        <w:t>(ตัวอย่างอยู่ในภาคผนวก) อยู่ในดุลยพินิจของคณะกรรมการ</w:t>
      </w:r>
    </w:p>
    <w:p w14:paraId="4E1C2404" w14:textId="77777777" w:rsidR="00777A61" w:rsidRPr="00777A61" w:rsidRDefault="00777A61" w:rsidP="00FD64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77A61">
        <w:rPr>
          <w:rFonts w:ascii="TH SarabunPSK" w:hAnsi="TH SarabunPSK" w:cs="TH SarabunPSK"/>
          <w:sz w:val="32"/>
          <w:szCs w:val="32"/>
          <w:cs/>
        </w:rPr>
        <w:t>จะกำหนด แต่คะแนนรวมให้เป็นไปตามเกณฑ์การให้คะแนนตามรายการข้างต้น</w:t>
      </w:r>
    </w:p>
    <w:p w14:paraId="5ADD2EC9" w14:textId="77777777" w:rsidR="00FD649A" w:rsidRDefault="00FD649A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89E8BCA" w14:textId="2AAD7138" w:rsidR="00777A61" w:rsidRPr="00777A61" w:rsidRDefault="00777A61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77A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Pr="00777A61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เกณฑ์การตัดสิน</w:t>
      </w:r>
    </w:p>
    <w:p w14:paraId="65659228" w14:textId="77777777" w:rsidR="00777A61" w:rsidRPr="00777A61" w:rsidRDefault="00777A61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777A61">
        <w:rPr>
          <w:rFonts w:ascii="TH SarabunPSK" w:hAnsi="TH SarabunPSK" w:cs="TH SarabunPSK"/>
          <w:sz w:val="32"/>
          <w:szCs w:val="32"/>
          <w:cs/>
        </w:rPr>
        <w:t>คณะกรรมการตัดสิน คัดเลือกทีมที่ได้คะแนนตามเกณฑ์ ดังนี้</w:t>
      </w:r>
    </w:p>
    <w:p w14:paraId="04A4F734" w14:textId="6493C1F4" w:rsidR="00777A61" w:rsidRPr="00777A61" w:rsidRDefault="00777A61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777A61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>
        <w:rPr>
          <w:rFonts w:ascii="TH SarabunPSK" w:hAnsi="TH SarabunPSK" w:cs="TH SarabunPSK" w:hint="cs"/>
          <w:sz w:val="32"/>
          <w:szCs w:val="32"/>
          <w:cs/>
        </w:rPr>
        <w:t>80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- </w:t>
      </w:r>
      <w:r>
        <w:rPr>
          <w:rFonts w:ascii="TH SarabunPSK" w:hAnsi="TH SarabunPSK" w:cs="TH SarabunPSK" w:hint="cs"/>
          <w:sz w:val="32"/>
          <w:szCs w:val="32"/>
          <w:cs/>
        </w:rPr>
        <w:t>100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77A61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ได้รับรางวัลระดับเหรียญทอง</w:t>
      </w:r>
    </w:p>
    <w:p w14:paraId="47AC443B" w14:textId="1384A980" w:rsidR="00777A61" w:rsidRPr="00777A61" w:rsidRDefault="00777A61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777A61">
        <w:rPr>
          <w:rFonts w:ascii="TH SarabunPSK" w:hAnsi="TH SarabunPSK" w:cs="TH SarabunPSK"/>
          <w:sz w:val="32"/>
          <w:szCs w:val="32"/>
          <w:cs/>
        </w:rPr>
        <w:t>คะแนนร้อยละ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70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- </w:t>
      </w:r>
      <w:r>
        <w:rPr>
          <w:rFonts w:ascii="TH SarabunPSK" w:hAnsi="TH SarabunPSK" w:cs="TH SarabunPSK" w:hint="cs"/>
          <w:sz w:val="32"/>
          <w:szCs w:val="32"/>
          <w:cs/>
        </w:rPr>
        <w:t>79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77A61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ได้รับรางวัลระดับเหรียญเงิน</w:t>
      </w:r>
    </w:p>
    <w:p w14:paraId="36C26A12" w14:textId="636750A4" w:rsidR="00777A61" w:rsidRPr="00777A61" w:rsidRDefault="00777A61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777A61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>
        <w:rPr>
          <w:rFonts w:ascii="TH SarabunPSK" w:hAnsi="TH SarabunPSK" w:cs="TH SarabunPSK" w:hint="cs"/>
          <w:sz w:val="32"/>
          <w:szCs w:val="32"/>
          <w:cs/>
        </w:rPr>
        <w:t>60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- </w:t>
      </w:r>
      <w:r>
        <w:rPr>
          <w:rFonts w:ascii="TH SarabunPSK" w:hAnsi="TH SarabunPSK" w:cs="TH SarabunPSK" w:hint="cs"/>
          <w:sz w:val="32"/>
          <w:szCs w:val="32"/>
          <w:cs/>
        </w:rPr>
        <w:t>69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77A61">
        <w:rPr>
          <w:rFonts w:ascii="TH SarabunPSK" w:hAnsi="TH SarabunPSK" w:cs="TH SarabunPSK"/>
          <w:sz w:val="32"/>
          <w:szCs w:val="32"/>
          <w:cs/>
        </w:rPr>
        <w:t>ได้รับรางวัลระดับเหรียญทองแดง</w:t>
      </w:r>
    </w:p>
    <w:p w14:paraId="3213E57E" w14:textId="7AB5F75E" w:rsidR="00777A61" w:rsidRDefault="00777A61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777A61">
        <w:rPr>
          <w:rFonts w:ascii="TH SarabunPSK" w:hAnsi="TH SarabunPSK" w:cs="TH SarabunPSK"/>
          <w:sz w:val="32"/>
          <w:szCs w:val="32"/>
          <w:cs/>
        </w:rPr>
        <w:t xml:space="preserve">ได้คะแนนต่ำกว่าร้อยละ </w:t>
      </w:r>
      <w:r>
        <w:rPr>
          <w:rFonts w:ascii="TH SarabunPSK" w:hAnsi="TH SarabunPSK" w:cs="TH SarabunPSK" w:hint="cs"/>
          <w:sz w:val="32"/>
          <w:szCs w:val="32"/>
          <w:cs/>
        </w:rPr>
        <w:t>60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77A61">
        <w:rPr>
          <w:rFonts w:ascii="TH SarabunPSK" w:hAnsi="TH SarabunPSK" w:cs="TH SarabunPSK"/>
          <w:sz w:val="32"/>
          <w:szCs w:val="32"/>
          <w:cs/>
        </w:rPr>
        <w:t>ได้รับเกียรติบัตร เว้นแต่กรรมการมีความเห็นเป็นอย่างอื่น</w:t>
      </w:r>
    </w:p>
    <w:p w14:paraId="4A5003FE" w14:textId="31DFD805" w:rsidR="00777A61" w:rsidRPr="00777A61" w:rsidRDefault="00777A61" w:rsidP="00FD649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** 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ในกรณีที่มีทีมชนะลำดับสูงสุดได้คะแนนเท่ากันให้พิจารณาลำดับที่ตามลำดับข้อของเกณฑ์การให้คะแนน เช่น มีทีมที่ได้คะแนนข้อที่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เท่ากันให้ดูข้อที่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ทีมที่ได้คะแนนข้อที่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มากกว่าถือเป็นผู้ชนะ แต่ถ้าข้อที่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777A61">
        <w:rPr>
          <w:rFonts w:ascii="TH SarabunPSK" w:hAnsi="TH SarabunPSK" w:cs="TH SarabunPSK"/>
          <w:sz w:val="32"/>
          <w:szCs w:val="32"/>
          <w:cs/>
        </w:rPr>
        <w:t>เท่ากัน ให้ดูในข้อถัดไป กรณีคะแนนเท่ากันทุกข้อให้ประธานกรรมการตัดสินเป็นผู้ชี้</w:t>
      </w:r>
      <w:r>
        <w:rPr>
          <w:rFonts w:ascii="TH SarabunPSK" w:hAnsi="TH SarabunPSK" w:cs="TH SarabunPSK" w:hint="cs"/>
          <w:sz w:val="32"/>
          <w:szCs w:val="32"/>
          <w:cs/>
        </w:rPr>
        <w:t>ขาด</w:t>
      </w:r>
    </w:p>
    <w:p w14:paraId="51106A62" w14:textId="77777777" w:rsidR="00FD649A" w:rsidRDefault="00FD649A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80F37D6" w14:textId="7258BB25" w:rsidR="00777A61" w:rsidRPr="00777A61" w:rsidRDefault="00777A61" w:rsidP="00FD64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77A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Pr="00777A61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คณะกรรมการการแข่งขัน</w:t>
      </w:r>
    </w:p>
    <w:p w14:paraId="5ADDF2F1" w14:textId="3E3D74C3" w:rsidR="00777A61" w:rsidRPr="00777A61" w:rsidRDefault="00777A61" w:rsidP="00FD649A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77A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6.1 </w:t>
      </w:r>
      <w:r w:rsidRPr="00777A61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คุณสมบัติของกรรมการ</w:t>
      </w:r>
    </w:p>
    <w:p w14:paraId="0FBDFE77" w14:textId="3417AD96" w:rsidR="00777A61" w:rsidRPr="00777A61" w:rsidRDefault="00777A61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6.1.1 </w:t>
      </w:r>
      <w:r w:rsidRPr="00777A61">
        <w:rPr>
          <w:rFonts w:ascii="TH SarabunPSK" w:hAnsi="TH SarabunPSK" w:cs="TH SarabunPSK"/>
          <w:sz w:val="32"/>
          <w:szCs w:val="32"/>
          <w:cs/>
        </w:rPr>
        <w:t>กรรมการตัดสินกิจกรรมเป็นผู้ทรงคุณวุฒิ หรือมีความชำนาญ เชี่ยวชาญเฉพาะด้าน</w:t>
      </w:r>
    </w:p>
    <w:p w14:paraId="06D7D8D3" w14:textId="77777777" w:rsidR="00777A61" w:rsidRPr="00777A61" w:rsidRDefault="00777A61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777A61">
        <w:rPr>
          <w:rFonts w:ascii="TH SarabunPSK" w:hAnsi="TH SarabunPSK" w:cs="TH SarabunPSK"/>
          <w:sz w:val="32"/>
          <w:szCs w:val="32"/>
          <w:cs/>
        </w:rPr>
        <w:t>เช่น ด้านคอมพิวเตอร์ ด้านการพัฒนาเกม ฯลฯ</w:t>
      </w:r>
    </w:p>
    <w:p w14:paraId="21A5D5F8" w14:textId="7E71C86E" w:rsidR="00777A61" w:rsidRPr="00777A61" w:rsidRDefault="00777A61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6.1.2 </w:t>
      </w:r>
      <w:r w:rsidRPr="00777A61">
        <w:rPr>
          <w:rFonts w:ascii="TH SarabunPSK" w:hAnsi="TH SarabunPSK" w:cs="TH SarabunPSK"/>
          <w:sz w:val="32"/>
          <w:szCs w:val="32"/>
          <w:cs/>
        </w:rPr>
        <w:t>กรรมการควบคุมการแข่งขันได้แก่ ผู้ควบคุมดูแลระบบคอมพิวเตอร์ช่างเทคนิค และ</w:t>
      </w:r>
    </w:p>
    <w:p w14:paraId="720E5139" w14:textId="77777777" w:rsidR="00777A61" w:rsidRPr="00777A61" w:rsidRDefault="00777A61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777A61">
        <w:rPr>
          <w:rFonts w:ascii="TH SarabunPSK" w:hAnsi="TH SarabunPSK" w:cs="TH SarabunPSK"/>
          <w:sz w:val="32"/>
          <w:szCs w:val="32"/>
          <w:cs/>
        </w:rPr>
        <w:t>กรรมการผู้ดำเนินการแข่งขัน</w:t>
      </w:r>
    </w:p>
    <w:p w14:paraId="2A4EF883" w14:textId="35315531" w:rsidR="00777A61" w:rsidRPr="00777A61" w:rsidRDefault="00777A61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6.1.3 </w:t>
      </w:r>
      <w:r w:rsidRPr="00777A61">
        <w:rPr>
          <w:rFonts w:ascii="TH SarabunPSK" w:hAnsi="TH SarabunPSK" w:cs="TH SarabunPSK"/>
          <w:sz w:val="32"/>
          <w:szCs w:val="32"/>
          <w:cs/>
        </w:rPr>
        <w:t>จำนวนกรรมการข้างต้น ให้พิจารณาตามความเหมาะสม</w:t>
      </w:r>
    </w:p>
    <w:p w14:paraId="68A2F546" w14:textId="77777777" w:rsidR="00106D25" w:rsidRDefault="00777A61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6.1.4 </w:t>
      </w:r>
      <w:r w:rsidR="00106D25" w:rsidRPr="00106D25">
        <w:rPr>
          <w:rFonts w:ascii="TH SarabunPSK" w:hAnsi="TH SarabunPSK" w:cs="TH SarabunPSK"/>
          <w:sz w:val="32"/>
          <w:szCs w:val="32"/>
          <w:cs/>
        </w:rPr>
        <w:t>ครูที่มีรายชื่อเป็นผู้ฝึกสอนไม่มีสิทธิ์เป็นคณะกรรมการการแข่งขัน แต่หากได้รับสิทธิ์เป็น</w:t>
      </w:r>
    </w:p>
    <w:p w14:paraId="32A0765C" w14:textId="657F8876" w:rsidR="00777A61" w:rsidRPr="00777A61" w:rsidRDefault="00106D2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106D25">
        <w:rPr>
          <w:rFonts w:ascii="TH SarabunPSK" w:hAnsi="TH SarabunPSK" w:cs="TH SarabunPSK"/>
          <w:sz w:val="32"/>
          <w:szCs w:val="32"/>
          <w:cs/>
        </w:rPr>
        <w:t>คณะกรรมการให้อยู่ในดุลยพินิจของประธานกรรมการเป็นผู้ตัดสินชี้ขาดถึงแนวปฏิบัติในการตัดสิน</w:t>
      </w:r>
    </w:p>
    <w:p w14:paraId="50E966CF" w14:textId="55EA3F3F" w:rsidR="00777A61" w:rsidRPr="00777A61" w:rsidRDefault="00777A61" w:rsidP="00637C48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77A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6.2 </w:t>
      </w:r>
      <w:r w:rsidRPr="00777A61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แนวทางการดำเนินงานของกรรมการ</w:t>
      </w:r>
    </w:p>
    <w:p w14:paraId="251A06AA" w14:textId="2D7117A2" w:rsidR="00777A61" w:rsidRPr="00777A61" w:rsidRDefault="00777A61" w:rsidP="00637C48">
      <w:pPr>
        <w:spacing w:after="0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6.2.1 </w:t>
      </w:r>
      <w:r w:rsidRPr="00777A61">
        <w:rPr>
          <w:rFonts w:ascii="TH SarabunPSK" w:hAnsi="TH SarabunPSK" w:cs="TH SarabunPSK"/>
          <w:sz w:val="32"/>
          <w:szCs w:val="32"/>
          <w:cs/>
        </w:rPr>
        <w:t>การกำหนดหัวข้อสำหรับใช้ในการแข่งขัน (</w:t>
      </w:r>
      <w:r w:rsidRPr="00777A61">
        <w:rPr>
          <w:rFonts w:ascii="TH SarabunPSK" w:hAnsi="TH SarabunPSK" w:cs="TH SarabunPSK"/>
          <w:sz w:val="32"/>
          <w:szCs w:val="32"/>
        </w:rPr>
        <w:t>Theme)</w:t>
      </w:r>
    </w:p>
    <w:p w14:paraId="727E7E13" w14:textId="2E139CDB" w:rsidR="00777A61" w:rsidRPr="00777A61" w:rsidRDefault="00777A61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6.2.2 </w:t>
      </w:r>
      <w:r w:rsidRPr="00777A61">
        <w:rPr>
          <w:rFonts w:ascii="TH SarabunPSK" w:hAnsi="TH SarabunPSK" w:cs="TH SarabunPSK"/>
          <w:sz w:val="32"/>
          <w:szCs w:val="32"/>
          <w:cs/>
        </w:rPr>
        <w:t>จัดเตรียมอุปกรณ์ (ไมโครโฟน หูฟัง ดินสอยางลบ กระดาษ ฯลฯ) ไฟล์ข้อมูล เรื่องราว</w:t>
      </w:r>
    </w:p>
    <w:p w14:paraId="79B78254" w14:textId="77777777" w:rsidR="00777A61" w:rsidRPr="00777A61" w:rsidRDefault="00777A61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777A61">
        <w:rPr>
          <w:rFonts w:ascii="TH SarabunPSK" w:hAnsi="TH SarabunPSK" w:cs="TH SarabunPSK"/>
          <w:sz w:val="32"/>
          <w:szCs w:val="32"/>
          <w:cs/>
        </w:rPr>
        <w:t>รูปภาพ และภาพเคลื่อนไหว (</w:t>
      </w:r>
      <w:r w:rsidRPr="00777A61">
        <w:rPr>
          <w:rFonts w:ascii="TH SarabunPSK" w:hAnsi="TH SarabunPSK" w:cs="TH SarabunPSK"/>
          <w:sz w:val="32"/>
          <w:szCs w:val="32"/>
        </w:rPr>
        <w:t xml:space="preserve">gf, swf </w:t>
      </w:r>
      <w:r w:rsidRPr="00777A61">
        <w:rPr>
          <w:rFonts w:ascii="TH SarabunPSK" w:hAnsi="TH SarabunPSK" w:cs="TH SarabunPSK"/>
          <w:sz w:val="32"/>
          <w:szCs w:val="32"/>
          <w:cs/>
        </w:rPr>
        <w:t>ฯลฯ) สำหรับใช้ในการแข่งขัน</w:t>
      </w:r>
    </w:p>
    <w:p w14:paraId="100FD238" w14:textId="4AC86EA5" w:rsidR="00777A61" w:rsidRPr="00777A61" w:rsidRDefault="00777A61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6.2.3 </w:t>
      </w:r>
      <w:r w:rsidRPr="00777A61">
        <w:rPr>
          <w:rFonts w:ascii="TH SarabunPSK" w:hAnsi="TH SarabunPSK" w:cs="TH SarabunPSK"/>
          <w:sz w:val="32"/>
          <w:szCs w:val="32"/>
          <w:cs/>
        </w:rPr>
        <w:t>ก่อนการแข่งขัน ให้กรรมการอำนวยความสะดวกในการติดตั้งโปรแกรม</w:t>
      </w:r>
    </w:p>
    <w:p w14:paraId="4A007201" w14:textId="317D17EC" w:rsidR="00777A61" w:rsidRPr="00777A61" w:rsidRDefault="00777A61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6.2.4 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ให้กรรมการเรียกเก็บแผ่น </w:t>
      </w:r>
      <w:r w:rsidRPr="00777A61">
        <w:rPr>
          <w:rFonts w:ascii="TH SarabunPSK" w:hAnsi="TH SarabunPSK" w:cs="TH SarabunPSK"/>
          <w:sz w:val="32"/>
          <w:szCs w:val="32"/>
        </w:rPr>
        <w:t xml:space="preserve">CD 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777A61">
        <w:rPr>
          <w:rFonts w:ascii="TH SarabunPSK" w:hAnsi="TH SarabunPSK" w:cs="TH SarabunPSK"/>
          <w:sz w:val="32"/>
          <w:szCs w:val="32"/>
        </w:rPr>
        <w:t xml:space="preserve">DVD </w:t>
      </w:r>
      <w:r w:rsidR="00F867FC">
        <w:rPr>
          <w:rFonts w:ascii="TH SarabunPSK" w:hAnsi="TH SarabunPSK" w:cs="TH SarabunPSK"/>
          <w:sz w:val="32"/>
          <w:szCs w:val="32"/>
        </w:rPr>
        <w:t xml:space="preserve">/ </w:t>
      </w:r>
      <w:r w:rsidR="00F867FC" w:rsidRPr="00EA38ED">
        <w:rPr>
          <w:rFonts w:ascii="TH SarabunPSK" w:hAnsi="TH SarabunPSK" w:cs="TH SarabunPSK"/>
          <w:sz w:val="32"/>
          <w:szCs w:val="32"/>
        </w:rPr>
        <w:t xml:space="preserve">Flash Drive </w:t>
      </w:r>
      <w:r w:rsidRPr="00777A61">
        <w:rPr>
          <w:rFonts w:ascii="TH SarabunPSK" w:hAnsi="TH SarabunPSK" w:cs="TH SarabunPSK"/>
          <w:sz w:val="32"/>
          <w:szCs w:val="32"/>
          <w:cs/>
        </w:rPr>
        <w:t>เพื่อตรวจสอบและเก็บรักษาไว้</w:t>
      </w:r>
    </w:p>
    <w:p w14:paraId="59BDC178" w14:textId="77777777" w:rsidR="00777A61" w:rsidRDefault="00777A61" w:rsidP="00637C48">
      <w:pPr>
        <w:spacing w:after="0"/>
        <w:ind w:left="2160"/>
        <w:rPr>
          <w:rFonts w:ascii="TH SarabunPSK" w:hAnsi="TH SarabunPSK" w:cs="TH SarabunPSK"/>
          <w:sz w:val="32"/>
          <w:szCs w:val="32"/>
        </w:rPr>
      </w:pPr>
      <w:r w:rsidRPr="00777A61">
        <w:rPr>
          <w:rFonts w:ascii="TH SarabunPSK" w:hAnsi="TH SarabunPSK" w:cs="TH SarabunPSK"/>
          <w:sz w:val="32"/>
          <w:szCs w:val="32"/>
          <w:cs/>
        </w:rPr>
        <w:t xml:space="preserve">ให้ศูนย์การแข่งขันประชาสัมพันธ์คุณลักษณะคอมพิวเตอร์ที่ใช้ในการแข่งขันบนเว็บไซต์ล่วงหน้า </w:t>
      </w:r>
    </w:p>
    <w:p w14:paraId="5970BD23" w14:textId="16261577" w:rsidR="00777A61" w:rsidRDefault="00777A61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777A61">
        <w:rPr>
          <w:rFonts w:ascii="TH SarabunPSK" w:hAnsi="TH SarabunPSK" w:cs="TH SarabunPSK"/>
          <w:sz w:val="32"/>
          <w:szCs w:val="32"/>
          <w:cs/>
        </w:rPr>
        <w:t xml:space="preserve">ก่อนการจัดการแข่งขันไม่น้อยกว่า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777A61">
        <w:rPr>
          <w:rFonts w:ascii="TH SarabunPSK" w:hAnsi="TH SarabunPSK" w:cs="TH SarabunPSK"/>
          <w:sz w:val="32"/>
          <w:szCs w:val="32"/>
          <w:cs/>
        </w:rPr>
        <w:t xml:space="preserve"> สัปดาห์</w:t>
      </w:r>
    </w:p>
    <w:p w14:paraId="1522942A" w14:textId="77777777" w:rsidR="00177785" w:rsidRDefault="0017778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5260879A" w14:textId="77777777" w:rsidR="00177785" w:rsidRDefault="0017778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36225B2D" w14:textId="77777777" w:rsidR="00FD649A" w:rsidRDefault="00FD649A" w:rsidP="00FD649A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5F108DDC" wp14:editId="191F19D3">
                <wp:extent cx="5435600" cy="387350"/>
                <wp:effectExtent l="0" t="0" r="12700" b="12700"/>
                <wp:docPr id="655914877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5600" cy="387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504BCD" w14:textId="3436980D" w:rsidR="00FD649A" w:rsidRPr="008A4169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กลุ่มสาระการเรียนรู้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วิทยา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ศาสตร์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D649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9. </w:t>
                            </w:r>
                            <w:r w:rsidRPr="00FD649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การแสดงทางวิทยาศาสตร์ (</w:t>
                            </w:r>
                            <w:r w:rsidRPr="00FD649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Science Show)</w:t>
                            </w:r>
                          </w:p>
                          <w:p w14:paraId="6978F0B4" w14:textId="77777777" w:rsidR="00FD649A" w:rsidRP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FB725B2" w14:textId="77777777" w:rsidR="00FD649A" w:rsidRPr="00FB4906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02E049E" w14:textId="77777777" w:rsidR="00FD649A" w:rsidRDefault="00FD649A" w:rsidP="00FD64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073EAE7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A078107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CEDAC9A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5037F97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2429010" w14:textId="77777777" w:rsidR="00FD649A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E9D5EE0" w14:textId="77777777" w:rsidR="00FD649A" w:rsidRPr="00582039" w:rsidRDefault="00FD649A" w:rsidP="00FD6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F108DDC" id="_x0000_s1045" style="width:428pt;height: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" fillcolor="window" strokecolor="windowText" strokeweight=".5pt">
                <v:stroke joinstyle="miter"/>
                <v:path arrowok="t"/>
                <v:textbox>
                  <w:txbxContent>
                    <w:p w14:paraId="7E504BCD" w14:textId="3436980D" w:rsidR="00FD649A" w:rsidRPr="008A4169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กลุ่มสาระการเรียนรู้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วิทยา</w:t>
                      </w: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ศาสตร์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: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FD649A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9. </w:t>
                      </w:r>
                      <w:r w:rsidRPr="00FD649A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การแสดงทางวิทยาศาสตร์ (</w:t>
                      </w:r>
                      <w:r w:rsidRPr="00FD649A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Science Show)</w:t>
                      </w:r>
                    </w:p>
                    <w:p w14:paraId="6978F0B4" w14:textId="77777777" w:rsidR="00FD649A" w:rsidRPr="00FD649A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FB725B2" w14:textId="77777777" w:rsidR="00FD649A" w:rsidRPr="00FB4906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02E049E" w14:textId="77777777" w:rsidR="00FD649A" w:rsidRDefault="00FD649A" w:rsidP="00FD64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073EAE7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A078107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CEDAC9A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5037F97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2429010" w14:textId="77777777" w:rsidR="00FD649A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E9D5EE0" w14:textId="77777777" w:rsidR="00FD649A" w:rsidRPr="00582039" w:rsidRDefault="00FD649A" w:rsidP="00FD649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9C717E6" w14:textId="77777777" w:rsidR="001700DC" w:rsidRDefault="001700DC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397989B" w14:textId="62436948" w:rsidR="001700DC" w:rsidRPr="007E58E3" w:rsidRDefault="001700DC" w:rsidP="001700DC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7E58E3">
        <w:rPr>
          <w:rFonts w:ascii="TH SarabunPSK" w:hAnsi="TH SarabunPSK" w:cs="TH SarabunPSK"/>
          <w:sz w:val="32"/>
          <w:szCs w:val="32"/>
          <w:cs/>
        </w:rPr>
        <w:t>การแข</w:t>
      </w:r>
      <w:r w:rsidRPr="007E58E3">
        <w:rPr>
          <w:rFonts w:ascii="TH SarabunPSK" w:hAnsi="TH SarabunPSK" w:cs="TH SarabunPSK" w:hint="cs"/>
          <w:sz w:val="32"/>
          <w:szCs w:val="32"/>
          <w:cs/>
        </w:rPr>
        <w:t>่ง</w:t>
      </w:r>
      <w:r w:rsidRPr="007E58E3">
        <w:rPr>
          <w:rFonts w:ascii="TH SarabunPSK" w:hAnsi="TH SarabunPSK" w:cs="TH SarabunPSK"/>
          <w:sz w:val="32"/>
          <w:szCs w:val="32"/>
          <w:cs/>
        </w:rPr>
        <w:t>งขันการแสดงทางวิทยาศาสตร</w:t>
      </w:r>
      <w:r w:rsidRPr="007E58E3">
        <w:rPr>
          <w:rFonts w:ascii="TH SarabunPSK" w:hAnsi="TH SarabunPSK" w:cs="TH SarabunPSK" w:hint="cs"/>
          <w:sz w:val="32"/>
          <w:szCs w:val="32"/>
          <w:cs/>
        </w:rPr>
        <w:t>์</w:t>
      </w:r>
      <w:r w:rsidRPr="007E58E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E58E3">
        <w:rPr>
          <w:rFonts w:ascii="TH SarabunPSK" w:hAnsi="TH SarabunPSK" w:cs="TH SarabunPSK"/>
          <w:sz w:val="32"/>
          <w:szCs w:val="32"/>
        </w:rPr>
        <w:t xml:space="preserve">Science Show) </w:t>
      </w:r>
      <w:r w:rsidRPr="007E58E3">
        <w:rPr>
          <w:rFonts w:ascii="TH SarabunPSK" w:hAnsi="TH SarabunPSK" w:cs="TH SarabunPSK"/>
          <w:sz w:val="32"/>
          <w:szCs w:val="32"/>
          <w:cs/>
        </w:rPr>
        <w:t>เป</w:t>
      </w:r>
      <w:r w:rsidRPr="007E58E3">
        <w:rPr>
          <w:rFonts w:ascii="TH SarabunPSK" w:hAnsi="TH SarabunPSK" w:cs="TH SarabunPSK" w:hint="cs"/>
          <w:sz w:val="32"/>
          <w:szCs w:val="32"/>
          <w:cs/>
        </w:rPr>
        <w:t>็</w:t>
      </w:r>
      <w:r w:rsidRPr="007E58E3">
        <w:rPr>
          <w:rFonts w:ascii="TH SarabunPSK" w:hAnsi="TH SarabunPSK" w:cs="TH SarabunPSK"/>
          <w:sz w:val="32"/>
          <w:szCs w:val="32"/>
          <w:cs/>
        </w:rPr>
        <w:t>นกิจกรรมการสื่อสารทางวิทยาศาสตร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์</w:t>
      </w:r>
      <w:r w:rsidRPr="007E58E3">
        <w:rPr>
          <w:rFonts w:ascii="TH SarabunPSK" w:hAnsi="TH SarabunPSK" w:cs="TH SarabunPSK"/>
          <w:sz w:val="32"/>
          <w:szCs w:val="32"/>
          <w:cs/>
        </w:rPr>
        <w:t>ที่สร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างแรง</w:t>
      </w:r>
    </w:p>
    <w:p w14:paraId="59C646D4" w14:textId="1F705E10" w:rsidR="001700DC" w:rsidRPr="007E58E3" w:rsidRDefault="001700DC" w:rsidP="001700DC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7E58E3">
        <w:rPr>
          <w:rFonts w:ascii="TH SarabunPSK" w:hAnsi="TH SarabunPSK" w:cs="TH SarabunPSK"/>
          <w:sz w:val="32"/>
          <w:szCs w:val="32"/>
          <w:cs/>
        </w:rPr>
        <w:t>บันดาลใจ และปลูกฝ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ัง</w:t>
      </w:r>
      <w:r w:rsidRPr="007E58E3">
        <w:rPr>
          <w:rFonts w:ascii="TH SarabunPSK" w:hAnsi="TH SarabunPSK" w:cs="TH SarabunPSK"/>
          <w:sz w:val="32"/>
          <w:szCs w:val="32"/>
          <w:cs/>
        </w:rPr>
        <w:t>เจตคติที่ดีต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7E58E3">
        <w:rPr>
          <w:rFonts w:ascii="TH SarabunPSK" w:hAnsi="TH SarabunPSK" w:cs="TH SarabunPSK"/>
          <w:sz w:val="32"/>
          <w:szCs w:val="32"/>
          <w:cs/>
        </w:rPr>
        <w:t>อการเรียนรู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วิทยาศาสตร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์</w:t>
      </w:r>
    </w:p>
    <w:p w14:paraId="269808A9" w14:textId="32A4FD06" w:rsidR="001700DC" w:rsidRPr="00FD649A" w:rsidRDefault="001700DC" w:rsidP="001700DC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>1. คุณสมบัติของผู</w:t>
      </w:r>
      <w:r w:rsidR="007E58E3" w:rsidRPr="00FD649A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>เข</w:t>
      </w:r>
      <w:r w:rsidR="007E58E3" w:rsidRPr="00FD649A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>าแข</w:t>
      </w:r>
      <w:r w:rsidR="007E58E3" w:rsidRPr="00FD649A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>งขัน</w:t>
      </w:r>
    </w:p>
    <w:p w14:paraId="31910679" w14:textId="4DE021FF" w:rsidR="001700DC" w:rsidRPr="007E58E3" w:rsidRDefault="001700DC" w:rsidP="007E58E3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7E58E3">
        <w:rPr>
          <w:rFonts w:ascii="TH SarabunPSK" w:hAnsi="TH SarabunPSK" w:cs="TH SarabunPSK"/>
          <w:sz w:val="32"/>
          <w:szCs w:val="32"/>
          <w:cs/>
        </w:rPr>
        <w:t>1.1 นักเรียนระดับชั้นประถมศึกษาป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ี</w:t>
      </w:r>
      <w:r w:rsidRPr="007E58E3">
        <w:rPr>
          <w:rFonts w:ascii="TH SarabunPSK" w:hAnsi="TH SarabunPSK" w:cs="TH SarabunPSK"/>
          <w:sz w:val="32"/>
          <w:szCs w:val="32"/>
          <w:cs/>
        </w:rPr>
        <w:t>ที่ 4 – 6</w:t>
      </w:r>
    </w:p>
    <w:p w14:paraId="23B229F3" w14:textId="508D6E86" w:rsidR="001700DC" w:rsidRPr="007E58E3" w:rsidRDefault="001700DC" w:rsidP="007E58E3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7E58E3">
        <w:rPr>
          <w:rFonts w:ascii="TH SarabunPSK" w:hAnsi="TH SarabunPSK" w:cs="TH SarabunPSK"/>
          <w:sz w:val="32"/>
          <w:szCs w:val="32"/>
          <w:cs/>
        </w:rPr>
        <w:t>1.2 นักเรียนระดับชั้นมัธยมศึกษาป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ี</w:t>
      </w:r>
      <w:r w:rsidRPr="007E58E3">
        <w:rPr>
          <w:rFonts w:ascii="TH SarabunPSK" w:hAnsi="TH SarabunPSK" w:cs="TH SarabunPSK"/>
          <w:sz w:val="32"/>
          <w:szCs w:val="32"/>
          <w:cs/>
        </w:rPr>
        <w:t>ที่ 1 – 3</w:t>
      </w:r>
    </w:p>
    <w:p w14:paraId="05000887" w14:textId="12EC282B" w:rsidR="001700DC" w:rsidRPr="007E58E3" w:rsidRDefault="001700DC" w:rsidP="007E58E3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7E58E3">
        <w:rPr>
          <w:rFonts w:ascii="TH SarabunPSK" w:hAnsi="TH SarabunPSK" w:cs="TH SarabunPSK"/>
          <w:sz w:val="32"/>
          <w:szCs w:val="32"/>
          <w:cs/>
        </w:rPr>
        <w:t>1.3 นักเรียนระดับชั้นมัธยมศึกษาป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ี</w:t>
      </w:r>
      <w:r w:rsidRPr="007E58E3">
        <w:rPr>
          <w:rFonts w:ascii="TH SarabunPSK" w:hAnsi="TH SarabunPSK" w:cs="TH SarabunPSK"/>
          <w:sz w:val="32"/>
          <w:szCs w:val="32"/>
          <w:cs/>
        </w:rPr>
        <w:t>ที่ 4 – 6</w:t>
      </w:r>
    </w:p>
    <w:p w14:paraId="6D53CDD3" w14:textId="5400BA91" w:rsidR="001700DC" w:rsidRPr="00FD649A" w:rsidRDefault="001700DC" w:rsidP="001700DC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>2. ประเภทและระดับชั้น (ประเภททีม ทีมละ 3 คน โรงเรียนละ 1 ทีมเท</w:t>
      </w:r>
      <w:r w:rsidR="007E58E3" w:rsidRPr="00FD649A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>านั้น)</w:t>
      </w:r>
    </w:p>
    <w:p w14:paraId="430C0CFD" w14:textId="524AF37A" w:rsidR="001700DC" w:rsidRPr="007E58E3" w:rsidRDefault="001700DC" w:rsidP="007E58E3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7E58E3">
        <w:rPr>
          <w:rFonts w:ascii="TH SarabunPSK" w:hAnsi="TH SarabunPSK" w:cs="TH SarabunPSK"/>
          <w:sz w:val="32"/>
          <w:szCs w:val="32"/>
          <w:cs/>
        </w:rPr>
        <w:t xml:space="preserve">2.1 ระดับชั้นประถมศึกษา (ป.4 – ป.6) 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05B3122" w14:textId="50748842" w:rsidR="001700DC" w:rsidRPr="007E58E3" w:rsidRDefault="001700DC" w:rsidP="007E58E3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7E58E3">
        <w:rPr>
          <w:rFonts w:ascii="TH SarabunPSK" w:hAnsi="TH SarabunPSK" w:cs="TH SarabunPSK"/>
          <w:sz w:val="32"/>
          <w:szCs w:val="32"/>
          <w:cs/>
        </w:rPr>
        <w:t>2.2 ระดับชั้นมัธยมศึกษาตอนต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 xml:space="preserve">น (ม.1 – ม.3) </w:t>
      </w:r>
    </w:p>
    <w:p w14:paraId="03E13143" w14:textId="730840C1" w:rsidR="001700DC" w:rsidRPr="007E58E3" w:rsidRDefault="001700DC" w:rsidP="007E58E3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7E58E3">
        <w:rPr>
          <w:rFonts w:ascii="TH SarabunPSK" w:hAnsi="TH SarabunPSK" w:cs="TH SarabunPSK"/>
          <w:sz w:val="32"/>
          <w:szCs w:val="32"/>
          <w:cs/>
        </w:rPr>
        <w:t>2.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3</w:t>
      </w:r>
      <w:r w:rsidRPr="007E58E3">
        <w:rPr>
          <w:rFonts w:ascii="TH SarabunPSK" w:hAnsi="TH SarabunPSK" w:cs="TH SarabunPSK"/>
          <w:sz w:val="32"/>
          <w:szCs w:val="32"/>
          <w:cs/>
        </w:rPr>
        <w:t xml:space="preserve"> ระดับชั้นมัธยมศึกษาตอนปลาย (ม.4 – ม.6) 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12B8964" w14:textId="6B48FC8F" w:rsidR="001700DC" w:rsidRPr="00FD649A" w:rsidRDefault="001700DC" w:rsidP="001700DC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>3. วิธีดำเนินการและรายละเอียดหลักเกณฑ</w:t>
      </w:r>
      <w:r w:rsidR="00FD649A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>การแข</w:t>
      </w:r>
      <w:r w:rsidR="00FD649A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>งขัน</w:t>
      </w:r>
    </w:p>
    <w:p w14:paraId="2E42A80E" w14:textId="7B94AFD2" w:rsidR="001700DC" w:rsidRPr="007E58E3" w:rsidRDefault="001700DC" w:rsidP="007E58E3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7E58E3">
        <w:rPr>
          <w:rFonts w:ascii="TH SarabunPSK" w:hAnsi="TH SarabunPSK" w:cs="TH SarabunPSK"/>
          <w:sz w:val="32"/>
          <w:szCs w:val="32"/>
          <w:cs/>
        </w:rPr>
        <w:t>3.1 ส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7E58E3">
        <w:rPr>
          <w:rFonts w:ascii="TH SarabunPSK" w:hAnsi="TH SarabunPSK" w:cs="TH SarabunPSK"/>
          <w:sz w:val="32"/>
          <w:szCs w:val="32"/>
          <w:cs/>
        </w:rPr>
        <w:t>งรายชื่อนักเรียนผู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เข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าแข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7E58E3">
        <w:rPr>
          <w:rFonts w:ascii="TH SarabunPSK" w:hAnsi="TH SarabunPSK" w:cs="TH SarabunPSK"/>
          <w:sz w:val="32"/>
          <w:szCs w:val="32"/>
          <w:cs/>
        </w:rPr>
        <w:t>งขัน ทีมละ 3 คน พร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อมชื่อครูผู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ฝ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ึ</w:t>
      </w:r>
      <w:r w:rsidRPr="007E58E3">
        <w:rPr>
          <w:rFonts w:ascii="TH SarabunPSK" w:hAnsi="TH SarabunPSK" w:cs="TH SarabunPSK"/>
          <w:sz w:val="32"/>
          <w:szCs w:val="32"/>
          <w:cs/>
        </w:rPr>
        <w:t>กสอนทีมละ 2 คน ตามแบบฟอร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์</w:t>
      </w:r>
      <w:r w:rsidRPr="007E58E3">
        <w:rPr>
          <w:rFonts w:ascii="TH SarabunPSK" w:hAnsi="TH SarabunPSK" w:cs="TH SarabunPSK"/>
          <w:sz w:val="32"/>
          <w:szCs w:val="32"/>
          <w:cs/>
        </w:rPr>
        <w:t>มที่กำหนด</w:t>
      </w:r>
    </w:p>
    <w:p w14:paraId="081625B4" w14:textId="5A04DD62" w:rsidR="001700DC" w:rsidRPr="007E58E3" w:rsidRDefault="001700DC" w:rsidP="007E58E3">
      <w:pPr>
        <w:spacing w:after="0"/>
        <w:ind w:left="720" w:right="-286" w:firstLine="720"/>
        <w:rPr>
          <w:rFonts w:ascii="TH SarabunPSK" w:hAnsi="TH SarabunPSK" w:cs="TH SarabunPSK"/>
          <w:sz w:val="32"/>
          <w:szCs w:val="32"/>
        </w:rPr>
      </w:pPr>
      <w:r w:rsidRPr="007E58E3">
        <w:rPr>
          <w:rFonts w:ascii="TH SarabunPSK" w:hAnsi="TH SarabunPSK" w:cs="TH SarabunPSK"/>
          <w:sz w:val="32"/>
          <w:szCs w:val="32"/>
          <w:cs/>
        </w:rPr>
        <w:t>3.2 ให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แต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7E58E3">
        <w:rPr>
          <w:rFonts w:ascii="TH SarabunPSK" w:hAnsi="TH SarabunPSK" w:cs="TH SarabunPSK"/>
          <w:sz w:val="32"/>
          <w:szCs w:val="32"/>
          <w:cs/>
        </w:rPr>
        <w:t>ละทีมที่เข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าแข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7E58E3">
        <w:rPr>
          <w:rFonts w:ascii="TH SarabunPSK" w:hAnsi="TH SarabunPSK" w:cs="TH SarabunPSK"/>
          <w:sz w:val="32"/>
          <w:szCs w:val="32"/>
          <w:cs/>
        </w:rPr>
        <w:t>งขันส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7E58E3">
        <w:rPr>
          <w:rFonts w:ascii="TH SarabunPSK" w:hAnsi="TH SarabunPSK" w:cs="TH SarabunPSK"/>
          <w:sz w:val="32"/>
          <w:szCs w:val="32"/>
          <w:cs/>
        </w:rPr>
        <w:t>งรายชื่อนักเรียน พร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อมรายงานการแสดงต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7E58E3">
        <w:rPr>
          <w:rFonts w:ascii="TH SarabunPSK" w:hAnsi="TH SarabunPSK" w:cs="TH SarabunPSK"/>
          <w:sz w:val="32"/>
          <w:szCs w:val="32"/>
          <w:cs/>
        </w:rPr>
        <w:t>อคณะกรรมการ จำนวน 6 ชุด</w:t>
      </w:r>
    </w:p>
    <w:p w14:paraId="2A157CEB" w14:textId="0882F414" w:rsidR="001700DC" w:rsidRPr="007E58E3" w:rsidRDefault="001700DC" w:rsidP="007E58E3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7E58E3">
        <w:rPr>
          <w:rFonts w:ascii="TH SarabunPSK" w:hAnsi="TH SarabunPSK" w:cs="TH SarabunPSK"/>
          <w:sz w:val="32"/>
          <w:szCs w:val="32"/>
          <w:cs/>
        </w:rPr>
        <w:t>3.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3</w:t>
      </w:r>
      <w:r w:rsidRPr="007E58E3">
        <w:rPr>
          <w:rFonts w:ascii="TH SarabunPSK" w:hAnsi="TH SarabunPSK" w:cs="TH SarabunPSK"/>
          <w:sz w:val="32"/>
          <w:szCs w:val="32"/>
          <w:cs/>
        </w:rPr>
        <w:t xml:space="preserve"> กำหนด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7E58E3">
        <w:rPr>
          <w:rFonts w:ascii="TH SarabunPSK" w:hAnsi="TH SarabunPSK" w:cs="TH SarabunPSK"/>
          <w:sz w:val="32"/>
          <w:szCs w:val="32"/>
          <w:cs/>
        </w:rPr>
        <w:t>มีผู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แสดงบนเวทีจำนวน 3 คนเท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่า</w:t>
      </w:r>
      <w:r w:rsidRPr="007E58E3">
        <w:rPr>
          <w:rFonts w:ascii="TH SarabunPSK" w:hAnsi="TH SarabunPSK" w:cs="TH SarabunPSK"/>
          <w:sz w:val="32"/>
          <w:szCs w:val="32"/>
          <w:cs/>
        </w:rPr>
        <w:t>านั้น ไม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7E58E3">
        <w:rPr>
          <w:rFonts w:ascii="TH SarabunPSK" w:hAnsi="TH SarabunPSK" w:cs="TH SarabunPSK"/>
          <w:sz w:val="32"/>
          <w:szCs w:val="32"/>
          <w:cs/>
        </w:rPr>
        <w:t>อนุญาตให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ใช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บุคคลประกอบฉาก หรือทำหน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าที่ใด ๆ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58E3">
        <w:rPr>
          <w:rFonts w:ascii="TH SarabunPSK" w:hAnsi="TH SarabunPSK" w:cs="TH SarabunPSK"/>
          <w:sz w:val="32"/>
          <w:szCs w:val="32"/>
          <w:cs/>
        </w:rPr>
        <w:t>ประกอบการแสดงบนเวที (ยกเว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น ผู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ชมที่ถูกเชิญขึ้นไปมีส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7E58E3">
        <w:rPr>
          <w:rFonts w:ascii="TH SarabunPSK" w:hAnsi="TH SarabunPSK" w:cs="TH SarabunPSK"/>
          <w:sz w:val="32"/>
          <w:szCs w:val="32"/>
          <w:cs/>
        </w:rPr>
        <w:t>วนร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7E58E3">
        <w:rPr>
          <w:rFonts w:ascii="TH SarabunPSK" w:hAnsi="TH SarabunPSK" w:cs="TH SarabunPSK"/>
          <w:sz w:val="32"/>
          <w:szCs w:val="32"/>
          <w:cs/>
        </w:rPr>
        <w:t>วมในการแสดงในช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7E58E3">
        <w:rPr>
          <w:rFonts w:ascii="TH SarabunPSK" w:hAnsi="TH SarabunPSK" w:cs="TH SarabunPSK"/>
          <w:sz w:val="32"/>
          <w:szCs w:val="32"/>
          <w:cs/>
        </w:rPr>
        <w:t>วงเวลาที่กำหนด)</w:t>
      </w:r>
    </w:p>
    <w:p w14:paraId="15661BDD" w14:textId="77777777" w:rsidR="001700DC" w:rsidRPr="007E58E3" w:rsidRDefault="001700DC" w:rsidP="007E58E3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7E58E3">
        <w:rPr>
          <w:rFonts w:ascii="TH SarabunPSK" w:hAnsi="TH SarabunPSK" w:cs="TH SarabunPSK"/>
          <w:sz w:val="32"/>
          <w:szCs w:val="32"/>
          <w:cs/>
        </w:rPr>
        <w:t>3.5 เวลาในการแสดง</w:t>
      </w:r>
    </w:p>
    <w:p w14:paraId="1EE8E83E" w14:textId="40ED10C6" w:rsidR="001700DC" w:rsidRPr="007E58E3" w:rsidRDefault="001700DC" w:rsidP="007E58E3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7E58E3">
        <w:rPr>
          <w:rFonts w:ascii="TH SarabunPSK" w:hAnsi="TH SarabunPSK" w:cs="TH SarabunPSK"/>
          <w:sz w:val="32"/>
          <w:szCs w:val="32"/>
          <w:cs/>
        </w:rPr>
        <w:t>3.5.1 ใช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เวลาในการแสดง ทีมละ 13 – 15 นาที หากใช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เวลาเกินหรือขาด จะถูกหักคะแนนนาทีละ 1 คะแนน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58E3">
        <w:rPr>
          <w:rFonts w:ascii="TH SarabunPSK" w:hAnsi="TH SarabunPSK" w:cs="TH SarabunPSK"/>
          <w:sz w:val="32"/>
          <w:szCs w:val="32"/>
          <w:cs/>
        </w:rPr>
        <w:t>(ในกรณีที่เกินหรือขาดตั้งแต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7E58E3">
        <w:rPr>
          <w:rFonts w:ascii="TH SarabunPSK" w:hAnsi="TH SarabunPSK" w:cs="TH SarabunPSK"/>
          <w:sz w:val="32"/>
          <w:szCs w:val="32"/>
        </w:rPr>
        <w:t xml:space="preserve"> </w:t>
      </w:r>
      <w:r w:rsidRPr="007E58E3">
        <w:rPr>
          <w:rFonts w:ascii="TH SarabunPSK" w:hAnsi="TH SarabunPSK" w:cs="TH SarabunPSK"/>
          <w:sz w:val="32"/>
          <w:szCs w:val="32"/>
          <w:cs/>
        </w:rPr>
        <w:t>30 วินาทีขึ้นไป ให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ป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ั</w:t>
      </w:r>
      <w:r w:rsidRPr="007E58E3">
        <w:rPr>
          <w:rFonts w:ascii="TH SarabunPSK" w:hAnsi="TH SarabunPSK" w:cs="TH SarabunPSK"/>
          <w:sz w:val="32"/>
          <w:szCs w:val="32"/>
          <w:cs/>
        </w:rPr>
        <w:t>ดเป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็</w:t>
      </w:r>
      <w:r w:rsidRPr="007E58E3">
        <w:rPr>
          <w:rFonts w:ascii="TH SarabunPSK" w:hAnsi="TH SarabunPSK" w:cs="TH SarabunPSK"/>
          <w:sz w:val="32"/>
          <w:szCs w:val="32"/>
          <w:cs/>
        </w:rPr>
        <w:t>น 1 นาที)</w:t>
      </w:r>
    </w:p>
    <w:p w14:paraId="1847FB7A" w14:textId="028B3386" w:rsidR="001700DC" w:rsidRPr="007E58E3" w:rsidRDefault="001700DC" w:rsidP="001700DC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7E58E3">
        <w:rPr>
          <w:rFonts w:ascii="TH SarabunPSK" w:hAnsi="TH SarabunPSK" w:cs="TH SarabunPSK"/>
          <w:sz w:val="32"/>
          <w:szCs w:val="32"/>
          <w:cs/>
        </w:rPr>
        <w:t>ทั้งนี้ การหักคะแนนในส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7E58E3">
        <w:rPr>
          <w:rFonts w:ascii="TH SarabunPSK" w:hAnsi="TH SarabunPSK" w:cs="TH SarabunPSK"/>
          <w:sz w:val="32"/>
          <w:szCs w:val="32"/>
          <w:cs/>
        </w:rPr>
        <w:t>วนของการใช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้</w:t>
      </w:r>
      <w:r w:rsidRPr="007E58E3">
        <w:rPr>
          <w:rFonts w:ascii="TH SarabunPSK" w:hAnsi="TH SarabunPSK" w:cs="TH SarabunPSK"/>
          <w:sz w:val="32"/>
          <w:szCs w:val="32"/>
          <w:cs/>
        </w:rPr>
        <w:t>เวลาแสดง จะหัก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7E58E3">
        <w:rPr>
          <w:rFonts w:ascii="TH SarabunPSK" w:hAnsi="TH SarabunPSK" w:cs="TH SarabunPSK"/>
          <w:sz w:val="32"/>
          <w:szCs w:val="32"/>
          <w:cs/>
        </w:rPr>
        <w:t>ไม</w:t>
      </w:r>
      <w:r w:rsidR="007E58E3" w:rsidRPr="007E58E3">
        <w:rPr>
          <w:rFonts w:ascii="TH SarabunPSK" w:hAnsi="TH SarabunPSK" w:cs="TH SarabunPSK" w:hint="cs"/>
          <w:sz w:val="32"/>
          <w:szCs w:val="32"/>
          <w:cs/>
        </w:rPr>
        <w:t>่</w:t>
      </w:r>
      <w:r w:rsidRPr="007E58E3">
        <w:rPr>
          <w:rFonts w:ascii="TH SarabunPSK" w:hAnsi="TH SarabunPSK" w:cs="TH SarabunPSK"/>
          <w:sz w:val="32"/>
          <w:szCs w:val="32"/>
          <w:cs/>
        </w:rPr>
        <w:t>เกิน 5 คะแนน ดังตาราง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7E58E3" w14:paraId="4EFB76F6" w14:textId="77777777" w:rsidTr="007E58E3">
        <w:tc>
          <w:tcPr>
            <w:tcW w:w="3473" w:type="dxa"/>
            <w:shd w:val="clear" w:color="auto" w:fill="DBE5F1" w:themeFill="accent1" w:themeFillTint="33"/>
          </w:tcPr>
          <w:p w14:paraId="347EA7DA" w14:textId="14E1DFEB" w:rsidR="007E58E3" w:rsidRDefault="007E58E3" w:rsidP="007E58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แสดงเกินเวลา  15  นาที</w:t>
            </w:r>
          </w:p>
        </w:tc>
        <w:tc>
          <w:tcPr>
            <w:tcW w:w="3473" w:type="dxa"/>
            <w:shd w:val="clear" w:color="auto" w:fill="DBE5F1" w:themeFill="accent1" w:themeFillTint="33"/>
          </w:tcPr>
          <w:p w14:paraId="79FA1E33" w14:textId="2BFB29F6" w:rsidR="007E58E3" w:rsidRDefault="007E58E3" w:rsidP="007E58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แสดงจบก่อนเวลา  15  นาที</w:t>
            </w:r>
          </w:p>
        </w:tc>
        <w:tc>
          <w:tcPr>
            <w:tcW w:w="3474" w:type="dxa"/>
            <w:shd w:val="clear" w:color="auto" w:fill="DBE5F1" w:themeFill="accent1" w:themeFillTint="33"/>
          </w:tcPr>
          <w:p w14:paraId="0B6579B9" w14:textId="0E51429B" w:rsidR="007E58E3" w:rsidRDefault="007E58E3" w:rsidP="007E58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หักคะแนน</w:t>
            </w:r>
          </w:p>
        </w:tc>
      </w:tr>
      <w:tr w:rsidR="007E58E3" w:rsidRPr="007E58E3" w14:paraId="0FAB645E" w14:textId="77777777" w:rsidTr="007E58E3">
        <w:tc>
          <w:tcPr>
            <w:tcW w:w="3473" w:type="dxa"/>
          </w:tcPr>
          <w:p w14:paraId="200FA385" w14:textId="50918488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  นาที</w:t>
            </w:r>
          </w:p>
        </w:tc>
        <w:tc>
          <w:tcPr>
            <w:tcW w:w="3473" w:type="dxa"/>
          </w:tcPr>
          <w:p w14:paraId="1300EB3A" w14:textId="76B490B4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  นาที</w:t>
            </w:r>
          </w:p>
        </w:tc>
        <w:tc>
          <w:tcPr>
            <w:tcW w:w="3474" w:type="dxa"/>
          </w:tcPr>
          <w:p w14:paraId="254CD59B" w14:textId="5E74DC18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7E58E3" w:rsidRPr="007E58E3" w14:paraId="6274CA10" w14:textId="77777777" w:rsidTr="007E58E3">
        <w:tc>
          <w:tcPr>
            <w:tcW w:w="3473" w:type="dxa"/>
          </w:tcPr>
          <w:p w14:paraId="3D362172" w14:textId="3AC81FB1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  นาที</w:t>
            </w:r>
          </w:p>
        </w:tc>
        <w:tc>
          <w:tcPr>
            <w:tcW w:w="3473" w:type="dxa"/>
          </w:tcPr>
          <w:p w14:paraId="60ADEE33" w14:textId="08203DD5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  นาที</w:t>
            </w:r>
          </w:p>
        </w:tc>
        <w:tc>
          <w:tcPr>
            <w:tcW w:w="3474" w:type="dxa"/>
          </w:tcPr>
          <w:p w14:paraId="0B9807ED" w14:textId="442C6FDE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7E58E3" w:rsidRPr="007E58E3" w14:paraId="76A46E9B" w14:textId="77777777" w:rsidTr="007E58E3">
        <w:tc>
          <w:tcPr>
            <w:tcW w:w="3473" w:type="dxa"/>
          </w:tcPr>
          <w:p w14:paraId="3578C624" w14:textId="11F6AE6C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  นาที</w:t>
            </w:r>
          </w:p>
        </w:tc>
        <w:tc>
          <w:tcPr>
            <w:tcW w:w="3473" w:type="dxa"/>
          </w:tcPr>
          <w:p w14:paraId="7556365B" w14:textId="57F0D258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  นาที</w:t>
            </w:r>
          </w:p>
        </w:tc>
        <w:tc>
          <w:tcPr>
            <w:tcW w:w="3474" w:type="dxa"/>
          </w:tcPr>
          <w:p w14:paraId="077034C0" w14:textId="77CC67BE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7E58E3" w:rsidRPr="007E58E3" w14:paraId="3096C297" w14:textId="77777777" w:rsidTr="007E58E3">
        <w:tc>
          <w:tcPr>
            <w:tcW w:w="3473" w:type="dxa"/>
          </w:tcPr>
          <w:p w14:paraId="1D342DBE" w14:textId="02433774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  นาที</w:t>
            </w:r>
          </w:p>
        </w:tc>
        <w:tc>
          <w:tcPr>
            <w:tcW w:w="3473" w:type="dxa"/>
          </w:tcPr>
          <w:p w14:paraId="75CB8832" w14:textId="4CC25C20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  นาที</w:t>
            </w:r>
          </w:p>
        </w:tc>
        <w:tc>
          <w:tcPr>
            <w:tcW w:w="3474" w:type="dxa"/>
          </w:tcPr>
          <w:p w14:paraId="1C34CC85" w14:textId="77B4EAE4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7E58E3" w:rsidRPr="007E58E3" w14:paraId="40D7C60B" w14:textId="77777777" w:rsidTr="007E58E3">
        <w:tc>
          <w:tcPr>
            <w:tcW w:w="3473" w:type="dxa"/>
          </w:tcPr>
          <w:p w14:paraId="22B3DE25" w14:textId="172EEA75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  นาทีขึ้นไป</w:t>
            </w:r>
          </w:p>
        </w:tc>
        <w:tc>
          <w:tcPr>
            <w:tcW w:w="3473" w:type="dxa"/>
          </w:tcPr>
          <w:p w14:paraId="695DE943" w14:textId="57550F84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  นาทีขึ้นไป</w:t>
            </w:r>
          </w:p>
        </w:tc>
        <w:tc>
          <w:tcPr>
            <w:tcW w:w="3474" w:type="dxa"/>
          </w:tcPr>
          <w:p w14:paraId="52CA958B" w14:textId="72A42B3B" w:rsidR="007E58E3" w:rsidRPr="007E58E3" w:rsidRDefault="007E58E3" w:rsidP="007E58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</w:tbl>
    <w:p w14:paraId="10A02884" w14:textId="77777777" w:rsidR="001700DC" w:rsidRDefault="001700DC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3AE9A6A" w14:textId="1801B513" w:rsidR="004D0B40" w:rsidRDefault="004D0B40" w:rsidP="004D0B40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4D0B40">
        <w:rPr>
          <w:rFonts w:ascii="TH SarabunPSK" w:hAnsi="TH SarabunPSK" w:cs="TH SarabunPSK"/>
          <w:sz w:val="32"/>
          <w:szCs w:val="32"/>
          <w:cs/>
        </w:rPr>
        <w:t>3.5.2 เวลาในการจัดเตรียมอุปกรณ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D0B40">
        <w:rPr>
          <w:rFonts w:ascii="TH SarabunPSK" w:hAnsi="TH SarabunPSK" w:cs="TH SarabunPSK"/>
          <w:sz w:val="32"/>
          <w:szCs w:val="32"/>
          <w:cs/>
        </w:rPr>
        <w:t>เพื่อใช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D0B40">
        <w:rPr>
          <w:rFonts w:ascii="TH SarabunPSK" w:hAnsi="TH SarabunPSK" w:cs="TH SarabunPSK"/>
          <w:sz w:val="32"/>
          <w:szCs w:val="32"/>
          <w:cs/>
        </w:rPr>
        <w:t>ในการแสดง 5 นาที และเวลาในการเก็บอุปกรณ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</w:p>
    <w:p w14:paraId="7876CF3D" w14:textId="472C5F07" w:rsidR="004D0B40" w:rsidRPr="004D0B40" w:rsidRDefault="004D0B40" w:rsidP="004D0B40">
      <w:pPr>
        <w:spacing w:after="0"/>
        <w:rPr>
          <w:rFonts w:ascii="TH SarabunPSK" w:hAnsi="TH SarabunPSK" w:cs="TH SarabunPSK"/>
          <w:sz w:val="32"/>
          <w:szCs w:val="32"/>
        </w:rPr>
      </w:pPr>
      <w:r w:rsidRPr="004D0B40">
        <w:rPr>
          <w:rFonts w:ascii="TH SarabunPSK" w:hAnsi="TH SarabunPSK" w:cs="TH SarabunPSK"/>
          <w:sz w:val="32"/>
          <w:szCs w:val="32"/>
          <w:cs/>
        </w:rPr>
        <w:t>รวมถึงการทำความสะอาดเวทีหลังการแสดง 5 นาที (กรรมการจับเวลาเป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4D0B40">
        <w:rPr>
          <w:rFonts w:ascii="TH SarabunPSK" w:hAnsi="TH SarabunPSK" w:cs="TH SarabunPSK"/>
          <w:sz w:val="32"/>
          <w:szCs w:val="32"/>
          <w:cs/>
        </w:rPr>
        <w:t>นผู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D0B40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D0B40">
        <w:rPr>
          <w:rFonts w:ascii="TH SarabunPSK" w:hAnsi="TH SarabunPSK" w:cs="TH SarabunPSK"/>
          <w:sz w:val="32"/>
          <w:szCs w:val="32"/>
          <w:cs/>
        </w:rPr>
        <w:t>สัญญาณในการเริ่มจัดเตรียมอุปกรณ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D0B40">
        <w:rPr>
          <w:rFonts w:ascii="TH SarabunPSK" w:hAnsi="TH SarabunPSK" w:cs="TH SarabunPSK"/>
          <w:sz w:val="32"/>
          <w:szCs w:val="32"/>
          <w:cs/>
        </w:rPr>
        <w:t xml:space="preserve"> และเริ่มเก็บอุปกรณ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D0B40">
        <w:rPr>
          <w:rFonts w:ascii="TH SarabunPSK" w:hAnsi="TH SarabunPSK" w:cs="TH SarabunPSK"/>
          <w:sz w:val="32"/>
          <w:szCs w:val="32"/>
          <w:cs/>
        </w:rPr>
        <w:t>) ทั้งนี้ การหักคะแนนในส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D0B40">
        <w:rPr>
          <w:rFonts w:ascii="TH SarabunPSK" w:hAnsi="TH SarabunPSK" w:cs="TH SarabunPSK"/>
          <w:sz w:val="32"/>
          <w:szCs w:val="32"/>
          <w:cs/>
        </w:rPr>
        <w:t>วนของเวลาในการจัดเตรียม การเก็บอุปกรณ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D0B40">
        <w:rPr>
          <w:rFonts w:ascii="TH SarabunPSK" w:hAnsi="TH SarabunPSK" w:cs="TH SarabunPSK"/>
          <w:sz w:val="32"/>
          <w:szCs w:val="32"/>
          <w:cs/>
        </w:rPr>
        <w:t xml:space="preserve"> และการทำความสะอาดเวที จะหัก</w:t>
      </w:r>
    </w:p>
    <w:p w14:paraId="00F94815" w14:textId="6F1A203A" w:rsidR="004D0B40" w:rsidRPr="004D0B40" w:rsidRDefault="004D0B40" w:rsidP="004D0B40">
      <w:pPr>
        <w:spacing w:after="0"/>
        <w:rPr>
          <w:rFonts w:ascii="TH SarabunPSK" w:hAnsi="TH SarabunPSK" w:cs="TH SarabunPSK"/>
          <w:sz w:val="32"/>
          <w:szCs w:val="32"/>
        </w:rPr>
      </w:pPr>
      <w:r w:rsidRPr="004D0B40">
        <w:rPr>
          <w:rFonts w:ascii="TH SarabunPSK" w:hAnsi="TH SarabunPSK" w:cs="TH SarabunPSK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D0B40">
        <w:rPr>
          <w:rFonts w:ascii="TH SarabunPSK" w:hAnsi="TH SarabunPSK" w:cs="TH SarabunPSK"/>
          <w:sz w:val="32"/>
          <w:szCs w:val="32"/>
          <w:cs/>
        </w:rPr>
        <w:t>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D0B40">
        <w:rPr>
          <w:rFonts w:ascii="TH SarabunPSK" w:hAnsi="TH SarabunPSK" w:cs="TH SarabunPSK"/>
          <w:sz w:val="32"/>
          <w:szCs w:val="32"/>
          <w:cs/>
        </w:rPr>
        <w:t>เกิน 1 คะแนน</w:t>
      </w:r>
    </w:p>
    <w:p w14:paraId="30E44E4C" w14:textId="77777777" w:rsidR="00FD649A" w:rsidRDefault="00FD649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3ABF8397" w14:textId="53565034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4</w:t>
      </w: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เกณฑ์การให้คะแนน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D649A">
        <w:rPr>
          <w:rFonts w:ascii="TH SarabunPSK" w:hAnsi="TH SarabunPSK" w:cs="TH SarabunPSK"/>
          <w:sz w:val="32"/>
          <w:szCs w:val="32"/>
        </w:rPr>
        <w:t>(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คะแนนเต็ม  </w:t>
      </w:r>
      <w:r>
        <w:rPr>
          <w:rFonts w:ascii="TH SarabunPSK" w:hAnsi="TH SarabunPSK" w:cs="TH SarabunPSK" w:hint="cs"/>
          <w:sz w:val="32"/>
          <w:szCs w:val="32"/>
          <w:cs/>
        </w:rPr>
        <w:t>100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คะแนน</w:t>
      </w:r>
      <w:r w:rsidRPr="00FD649A">
        <w:rPr>
          <w:rFonts w:ascii="TH SarabunPSK" w:hAnsi="TH SarabunPSK" w:cs="TH SarabunPSK"/>
          <w:sz w:val="32"/>
          <w:szCs w:val="32"/>
        </w:rPr>
        <w:t>)</w:t>
      </w:r>
    </w:p>
    <w:p w14:paraId="6027FDD6" w14:textId="31777853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เนื้อหาถูกต้อง  เป็นปัจจุบัน</w:t>
      </w:r>
      <w:r w:rsidRPr="00FD649A">
        <w:rPr>
          <w:rFonts w:ascii="TH SarabunPSK" w:hAnsi="TH SarabunPSK" w:cs="TH SarabunPSK"/>
          <w:sz w:val="32"/>
          <w:szCs w:val="32"/>
        </w:rPr>
        <w:tab/>
      </w:r>
      <w:r w:rsidRPr="00FD649A">
        <w:rPr>
          <w:rFonts w:ascii="TH SarabunPSK" w:hAnsi="TH SarabunPSK" w:cs="TH SarabunPSK"/>
          <w:sz w:val="32"/>
          <w:szCs w:val="32"/>
        </w:rPr>
        <w:tab/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15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คะแนน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แบ่งเป็น</w:t>
      </w:r>
    </w:p>
    <w:p w14:paraId="7941ED9B" w14:textId="4378CEA8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FD649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FD649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 มูลเหตุจูงใจ</w:t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 คะแนน</w:t>
      </w:r>
    </w:p>
    <w:p w14:paraId="71453E9A" w14:textId="7B646B11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FD649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FD649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 เนื้อหาโดยย่อ</w:t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 คะแนน</w:t>
      </w:r>
    </w:p>
    <w:p w14:paraId="087F9E59" w14:textId="14DC828B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FD649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FD649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 การนำหลักวิทยาศาสตร์เข้ามาใช้</w:t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 คะแนน</w:t>
      </w:r>
    </w:p>
    <w:p w14:paraId="22EA6E50" w14:textId="7BC566CB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FD649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ความคิดริเริ่มสร้างสรรค์</w:t>
      </w:r>
      <w:r w:rsidRPr="00FD649A">
        <w:rPr>
          <w:rFonts w:ascii="TH SarabunPSK" w:hAnsi="TH SarabunPSK" w:cs="TH SarabunPSK"/>
          <w:sz w:val="32"/>
          <w:szCs w:val="32"/>
        </w:rPr>
        <w:tab/>
      </w:r>
      <w:r w:rsidRPr="00FD649A">
        <w:rPr>
          <w:rFonts w:ascii="TH SarabunPSK" w:hAnsi="TH SarabunPSK" w:cs="TH SarabunPSK"/>
          <w:sz w:val="32"/>
          <w:szCs w:val="32"/>
        </w:rPr>
        <w:tab/>
      </w:r>
      <w:r w:rsidRPr="00FD649A">
        <w:rPr>
          <w:rFonts w:ascii="TH SarabunPSK" w:hAnsi="TH SarabunPSK" w:cs="TH SarabunPSK"/>
          <w:sz w:val="32"/>
          <w:szCs w:val="32"/>
        </w:rPr>
        <w:tab/>
      </w:r>
      <w:r w:rsidRPr="00FD649A">
        <w:rPr>
          <w:rFonts w:ascii="TH SarabunPSK" w:hAnsi="TH SarabunPSK" w:cs="TH SarabunPSK"/>
          <w:sz w:val="32"/>
          <w:szCs w:val="32"/>
        </w:rPr>
        <w:tab/>
      </w:r>
      <w:r w:rsidRPr="00FD649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1696AC76" w14:textId="71D91D5D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องค์ประกอบ  </w:t>
      </w:r>
      <w:r w:rsidRPr="00FD649A">
        <w:rPr>
          <w:rFonts w:ascii="TH SarabunPSK" w:hAnsi="TH SarabunPSK" w:cs="TH SarabunPSK"/>
          <w:sz w:val="32"/>
          <w:szCs w:val="32"/>
        </w:rPr>
        <w:t>(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การแต่งกาย  ฉาก  แสง  สี  เสียง</w:t>
      </w:r>
      <w:r w:rsidRPr="00FD649A">
        <w:rPr>
          <w:rFonts w:ascii="TH SarabunPSK" w:hAnsi="TH SarabunPSK" w:cs="TH SarabunPSK"/>
          <w:sz w:val="32"/>
          <w:szCs w:val="32"/>
        </w:rPr>
        <w:t>)</w:t>
      </w:r>
      <w:r w:rsidRPr="00FD649A">
        <w:rPr>
          <w:rFonts w:ascii="TH SarabunPSK" w:hAnsi="TH SarabunPSK" w:cs="TH SarabunPSK"/>
          <w:sz w:val="32"/>
          <w:szCs w:val="32"/>
        </w:rPr>
        <w:tab/>
      </w:r>
      <w:r w:rsidRPr="00FD649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2D62E397" w14:textId="510BB3E6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เทคนิค  ลีลาการแสดง  การใช้ภาษาถูกต้อง  เหมาะสม</w:t>
      </w:r>
      <w:r w:rsidRPr="00FD649A">
        <w:rPr>
          <w:rFonts w:ascii="TH SarabunPSK" w:hAnsi="TH SarabunPSK" w:cs="TH SarabunPSK"/>
          <w:sz w:val="32"/>
          <w:szCs w:val="32"/>
        </w:rPr>
        <w:tab/>
      </w:r>
      <w:r w:rsidRPr="00FD649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45C1DE96" w14:textId="23BE7AD4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เวลาในการแสดงอยู่ในช่วงที่พอเหมาะตามกำหนด</w:t>
      </w:r>
      <w:r w:rsidRPr="00FD649A">
        <w:rPr>
          <w:rFonts w:ascii="TH SarabunPSK" w:hAnsi="TH SarabunPSK" w:cs="TH SarabunPSK"/>
          <w:sz w:val="32"/>
          <w:szCs w:val="32"/>
        </w:rPr>
        <w:tab/>
      </w:r>
      <w:r w:rsidRPr="00FD649A"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39850C51" w14:textId="0A0957D9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FD649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  ความปลอดภัยในการแสดง</w:t>
      </w:r>
      <w:r w:rsidRPr="00FD649A">
        <w:rPr>
          <w:rFonts w:ascii="TH SarabunPSK" w:hAnsi="TH SarabunPSK" w:cs="TH SarabunPSK" w:hint="cs"/>
          <w:sz w:val="32"/>
          <w:szCs w:val="32"/>
          <w:cs/>
        </w:rPr>
        <w:tab/>
      </w:r>
      <w:r w:rsidRPr="00FD649A">
        <w:rPr>
          <w:rFonts w:ascii="TH SarabunPSK" w:hAnsi="TH SarabunPSK" w:cs="TH SarabunPSK" w:hint="cs"/>
          <w:sz w:val="32"/>
          <w:szCs w:val="32"/>
          <w:cs/>
        </w:rPr>
        <w:tab/>
      </w:r>
      <w:r w:rsidRPr="00FD649A">
        <w:rPr>
          <w:rFonts w:ascii="TH SarabunPSK" w:hAnsi="TH SarabunPSK" w:cs="TH SarabunPSK" w:hint="cs"/>
          <w:sz w:val="32"/>
          <w:szCs w:val="32"/>
          <w:cs/>
        </w:rPr>
        <w:tab/>
      </w:r>
      <w:r w:rsidRPr="00FD649A">
        <w:rPr>
          <w:rFonts w:ascii="TH SarabunPSK" w:hAnsi="TH SarabunPSK" w:cs="TH SarabunPSK" w:hint="cs"/>
          <w:sz w:val="32"/>
          <w:szCs w:val="32"/>
          <w:cs/>
        </w:rPr>
        <w:tab/>
      </w:r>
      <w:r w:rsidRPr="00FD649A"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40364183" w14:textId="5F91ABB5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FD649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7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 ผู้ชมมีส่วนร่วมในการแสดง</w:t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10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 คะแนน</w:t>
      </w:r>
    </w:p>
    <w:p w14:paraId="7C7C205E" w14:textId="7454D032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FD649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8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 การนำความรู้ไปประยุกต์ใช้ </w:t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15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2003B361" w14:textId="77777777" w:rsidR="00CE1FD3" w:rsidRDefault="00CE1FD3" w:rsidP="00FD649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0F2B7ED" w14:textId="1A829E68" w:rsidR="00FD649A" w:rsidRPr="00FD649A" w:rsidRDefault="00FD649A" w:rsidP="00FD649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Pr="00FD649A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FD64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เกณฑ์การตัดสิน </w:t>
      </w:r>
    </w:p>
    <w:p w14:paraId="3A86C9A7" w14:textId="1EC170D5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 xml:space="preserve">ร้อยละ    </w:t>
      </w:r>
      <w:r>
        <w:rPr>
          <w:rFonts w:ascii="TH SarabunPSK" w:hAnsi="TH SarabunPSK" w:cs="TH SarabunPSK"/>
          <w:sz w:val="32"/>
          <w:szCs w:val="32"/>
          <w:cs/>
        </w:rPr>
        <w:t>80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D649A"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100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ab/>
        <w:t>ได้รับรางวัลระดับเหรียญทอง</w:t>
      </w:r>
    </w:p>
    <w:p w14:paraId="5FF2DB3D" w14:textId="6072F4BB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 xml:space="preserve">ร้อยละ    </w:t>
      </w:r>
      <w:r>
        <w:rPr>
          <w:rFonts w:ascii="TH SarabunPSK" w:hAnsi="TH SarabunPSK" w:cs="TH SarabunPSK"/>
          <w:sz w:val="32"/>
          <w:szCs w:val="32"/>
          <w:cs/>
        </w:rPr>
        <w:t>70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D649A">
        <w:rPr>
          <w:rFonts w:ascii="TH SarabunPSK" w:hAnsi="TH SarabunPSK" w:cs="TH SarabunPSK"/>
          <w:sz w:val="32"/>
          <w:szCs w:val="32"/>
        </w:rPr>
        <w:t>–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79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ab/>
        <w:t>ได้รับรางวัลระดับเหรียญเงิน</w:t>
      </w:r>
    </w:p>
    <w:p w14:paraId="02D1AF9F" w14:textId="3190F16D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 xml:space="preserve">ร้อยละ    </w:t>
      </w:r>
      <w:r>
        <w:rPr>
          <w:rFonts w:ascii="TH SarabunPSK" w:hAnsi="TH SarabunPSK" w:cs="TH SarabunPSK"/>
          <w:sz w:val="32"/>
          <w:szCs w:val="32"/>
          <w:cs/>
        </w:rPr>
        <w:t>60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D649A">
        <w:rPr>
          <w:rFonts w:ascii="TH SarabunPSK" w:hAnsi="TH SarabunPSK" w:cs="TH SarabunPSK"/>
          <w:sz w:val="32"/>
          <w:szCs w:val="32"/>
        </w:rPr>
        <w:t>–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69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ab/>
        <w:t>ได้รับรางวัลระดับเหรียญทองแดง</w:t>
      </w:r>
    </w:p>
    <w:p w14:paraId="414B0EEC" w14:textId="019BDEAB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 xml:space="preserve">ต่ำกว่าร้อยละ  </w:t>
      </w:r>
      <w:r>
        <w:rPr>
          <w:rFonts w:ascii="TH SarabunPSK" w:hAnsi="TH SarabunPSK" w:cs="TH SarabunPSK"/>
          <w:sz w:val="32"/>
          <w:szCs w:val="32"/>
          <w:cs/>
        </w:rPr>
        <w:t>60</w:t>
      </w:r>
      <w:r w:rsidRPr="00FD649A">
        <w:rPr>
          <w:rFonts w:ascii="TH SarabunPSK" w:hAnsi="TH SarabunPSK" w:cs="TH SarabunPSK"/>
          <w:sz w:val="32"/>
          <w:szCs w:val="32"/>
          <w:cs/>
        </w:rPr>
        <w:tab/>
        <w:t>ได้รับเกียรติบัตร  เว้นแต่กรรมการจะเห็นเป็นอย่างอื่น</w:t>
      </w:r>
    </w:p>
    <w:p w14:paraId="77885B5C" w14:textId="77777777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>ผลการตัดสินของคณะกรรมการถือเป็นที่สิ้นสุด</w:t>
      </w:r>
    </w:p>
    <w:p w14:paraId="6E7BA1AE" w14:textId="77777777" w:rsidR="00CE1FD3" w:rsidRDefault="00CE1FD3" w:rsidP="00FD649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525D148" w14:textId="49056189" w:rsidR="00FD649A" w:rsidRPr="00FD649A" w:rsidRDefault="00FD649A" w:rsidP="00FD649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Pr="00FD649A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D64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คณะกรรมการการแข่งขัน</w:t>
      </w:r>
    </w:p>
    <w:p w14:paraId="56DA908B" w14:textId="77777777" w:rsidR="00FD649A" w:rsidRPr="00FD649A" w:rsidRDefault="00FD649A" w:rsidP="00FD649A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คุณสมบัติของคณะกรรมการ</w:t>
      </w:r>
    </w:p>
    <w:p w14:paraId="19E81916" w14:textId="77777777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</w:rPr>
        <w:t xml:space="preserve">     -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บุคลากรในท้องถิ่นที่มีความรู้ความสามารถเฉพาะทางเหมาะสมกับกิจกรรม</w:t>
      </w:r>
    </w:p>
    <w:p w14:paraId="78172CBE" w14:textId="77777777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FD649A">
        <w:rPr>
          <w:rFonts w:ascii="TH SarabunPSK" w:hAnsi="TH SarabunPSK" w:cs="TH SarabunPSK"/>
          <w:sz w:val="32"/>
          <w:szCs w:val="32"/>
        </w:rPr>
        <w:t xml:space="preserve">-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ครูและบุคลากรทางการศึกษาที่มีความรู้ความสามารถเฉพาะทางเหมาะสมกับกิจกรรม</w:t>
      </w:r>
    </w:p>
    <w:p w14:paraId="2C1C675E" w14:textId="77777777" w:rsidR="00FD649A" w:rsidRPr="00FD649A" w:rsidRDefault="00FD649A" w:rsidP="00FD649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>สถานที่แข่งขัน</w:t>
      </w:r>
    </w:p>
    <w:p w14:paraId="58B63BD1" w14:textId="77777777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 xml:space="preserve">     -  ห้องโถง  มีบริเวณให้ผู้สนใจเข้าชมได้</w:t>
      </w:r>
    </w:p>
    <w:p w14:paraId="64A836F3" w14:textId="77777777" w:rsidR="00CE1FD3" w:rsidRDefault="00CE1FD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221A361" w14:textId="17F6730B" w:rsidR="00FD649A" w:rsidRPr="00FD649A" w:rsidRDefault="00FD649A" w:rsidP="00FD649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7</w:t>
      </w: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 xml:space="preserve">.  รูปแบบการเขียนรายงาน </w:t>
      </w:r>
    </w:p>
    <w:p w14:paraId="3F85B401" w14:textId="68490DA3" w:rsid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>(ปกนอก)</w:t>
      </w:r>
    </w:p>
    <w:p w14:paraId="06C1009A" w14:textId="77777777" w:rsidR="00CE1FD3" w:rsidRPr="00FD649A" w:rsidRDefault="00CE1FD3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6D00E80" w14:textId="4B9C8784" w:rsidR="00CE1FD3" w:rsidRDefault="00CE1FD3" w:rsidP="00CE1FD3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FD649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AC2D966" wp14:editId="6DB4AF72">
                <wp:simplePos x="0" y="0"/>
                <wp:positionH relativeFrom="column">
                  <wp:posOffset>-9525</wp:posOffset>
                </wp:positionH>
                <wp:positionV relativeFrom="paragraph">
                  <wp:posOffset>158906</wp:posOffset>
                </wp:positionV>
                <wp:extent cx="5943600" cy="3800475"/>
                <wp:effectExtent l="0" t="76200" r="95250" b="28575"/>
                <wp:wrapNone/>
                <wp:docPr id="1968677092" name="สี่เหลี่ยมผืนผ้า: มุมมน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800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47F4E9" id="สี่เหลี่ยมผืนผ้า: มุมมน 35" o:spid="_x0000_s1026" style="position:absolute;margin-left:-.75pt;margin-top:12.5pt;width:468pt;height:299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">
                <v:shadow on="t" opacity=".5" offset="6pt,-6pt"/>
              </v:roundrect>
            </w:pict>
          </mc:Fallback>
        </mc:AlternateContent>
      </w:r>
    </w:p>
    <w:p w14:paraId="07575632" w14:textId="18568E44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รายงานการแข่งขันการแสดงทางวิทยาศาสตร์</w:t>
      </w:r>
      <w:r w:rsidRPr="00FD649A">
        <w:rPr>
          <w:rFonts w:ascii="TH SarabunPSK" w:hAnsi="TH SarabunPSK" w:cs="TH SarabunPSK"/>
          <w:b/>
          <w:bCs/>
          <w:sz w:val="32"/>
          <w:szCs w:val="32"/>
        </w:rPr>
        <w:t xml:space="preserve">  (Science  Show)</w:t>
      </w:r>
    </w:p>
    <w:p w14:paraId="3C9268BF" w14:textId="7777777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>เรื่อง....................................................................................................</w:t>
      </w:r>
      <w:r w:rsidRPr="00FD649A">
        <w:rPr>
          <w:rFonts w:ascii="TH SarabunPSK" w:hAnsi="TH SarabunPSK" w:cs="TH SarabunPSK"/>
          <w:sz w:val="32"/>
          <w:szCs w:val="32"/>
        </w:rPr>
        <w:t>.....................</w:t>
      </w:r>
    </w:p>
    <w:p w14:paraId="57C94426" w14:textId="7777777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>โดย</w:t>
      </w:r>
    </w:p>
    <w:p w14:paraId="5F483AB2" w14:textId="06F41829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FD649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14:paraId="7100B725" w14:textId="3B0911FC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FD649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FD649A">
        <w:rPr>
          <w:rFonts w:ascii="TH SarabunPSK" w:hAnsi="TH SarabunPSK" w:cs="TH SarabunPSK"/>
          <w:sz w:val="32"/>
          <w:szCs w:val="32"/>
        </w:rPr>
        <w:t>.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</w:t>
      </w:r>
      <w:r w:rsidRPr="00FD649A">
        <w:rPr>
          <w:rFonts w:ascii="TH SarabunPSK" w:hAnsi="TH SarabunPSK" w:cs="TH SarabunPSK"/>
          <w:sz w:val="32"/>
          <w:szCs w:val="32"/>
        </w:rPr>
        <w:t>....</w:t>
      </w:r>
    </w:p>
    <w:p w14:paraId="437F09A4" w14:textId="7777777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>ครูที่ปรึกษา</w:t>
      </w:r>
    </w:p>
    <w:p w14:paraId="7BA1B483" w14:textId="512B9521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</w:t>
      </w:r>
      <w:r w:rsidRPr="00FD649A">
        <w:rPr>
          <w:rFonts w:ascii="TH SarabunPSK" w:hAnsi="TH SarabunPSK" w:cs="TH SarabunPSK"/>
          <w:sz w:val="32"/>
          <w:szCs w:val="32"/>
          <w:cs/>
        </w:rPr>
        <w:t>.  ......................................................................................................................................</w:t>
      </w:r>
    </w:p>
    <w:p w14:paraId="059700ED" w14:textId="0552EFCB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</w:t>
      </w:r>
      <w:r w:rsidRPr="00FD649A">
        <w:rPr>
          <w:rFonts w:ascii="TH SarabunPSK" w:hAnsi="TH SarabunPSK" w:cs="TH SarabunPSK"/>
          <w:sz w:val="32"/>
          <w:szCs w:val="32"/>
          <w:cs/>
        </w:rPr>
        <w:t>.  ................................................................................................................................</w:t>
      </w:r>
      <w:r w:rsidRPr="00FD649A">
        <w:rPr>
          <w:rFonts w:ascii="TH SarabunPSK" w:hAnsi="TH SarabunPSK" w:cs="TH SarabunPSK"/>
          <w:sz w:val="32"/>
          <w:szCs w:val="32"/>
        </w:rPr>
        <w:t>......</w:t>
      </w:r>
    </w:p>
    <w:p w14:paraId="0D0B36FA" w14:textId="7777777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 xml:space="preserve">          โรงเรียน........................................สำนักงานเขตพื้นที่การศึกษา.............................</w:t>
      </w:r>
    </w:p>
    <w:p w14:paraId="0248D51D" w14:textId="7777777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>รายงานฉบับนี้เป็นส่วนประกอบของการแข่งขันการแสดงทางวิทยาศาสตร์</w:t>
      </w:r>
      <w:r w:rsidRPr="00FD649A">
        <w:rPr>
          <w:rFonts w:ascii="TH SarabunPSK" w:hAnsi="TH SarabunPSK" w:cs="TH SarabunPSK"/>
          <w:sz w:val="32"/>
          <w:szCs w:val="32"/>
        </w:rPr>
        <w:t xml:space="preserve">  (Science  Show)</w:t>
      </w:r>
    </w:p>
    <w:p w14:paraId="3F24672B" w14:textId="7777777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>ระดับชั้น.................</w:t>
      </w:r>
      <w:r w:rsidRPr="00FD649A">
        <w:rPr>
          <w:rFonts w:ascii="TH SarabunPSK" w:hAnsi="TH SarabunPSK" w:cs="TH SarabunPSK"/>
          <w:sz w:val="32"/>
          <w:szCs w:val="32"/>
        </w:rPr>
        <w:t>......................</w:t>
      </w:r>
    </w:p>
    <w:p w14:paraId="7296A7D9" w14:textId="77777777" w:rsid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>เนื่องในงานวันวิชาการโรงเรียนสังฆมณฑลนครราชสีมา   ครั้งที่ ........</w:t>
      </w: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วันที่ .......เดือน............พ.ศ. </w:t>
      </w:r>
      <w:r w:rsidRPr="00FD649A">
        <w:rPr>
          <w:rFonts w:ascii="TH SarabunPSK" w:hAnsi="TH SarabunPSK" w:cs="TH SarabunPSK"/>
          <w:sz w:val="32"/>
          <w:szCs w:val="32"/>
        </w:rPr>
        <w:t>…….</w:t>
      </w:r>
    </w:p>
    <w:p w14:paraId="75B2EBCD" w14:textId="77777777" w:rsidR="00CE1FD3" w:rsidRDefault="00CE1FD3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4BC84B63" w14:textId="77777777" w:rsidR="00CE1FD3" w:rsidRDefault="00CE1FD3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653DA1DA" w14:textId="77777777" w:rsidR="00CE1FD3" w:rsidRPr="00FD649A" w:rsidRDefault="00CE1FD3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18B22EC3" w14:textId="7777777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 xml:space="preserve"> (ปกใน</w:t>
      </w:r>
      <w:r w:rsidRPr="00FD649A">
        <w:rPr>
          <w:rFonts w:ascii="TH SarabunPSK" w:hAnsi="TH SarabunPSK" w:cs="TH SarabunPSK"/>
          <w:sz w:val="32"/>
          <w:szCs w:val="32"/>
        </w:rPr>
        <w:t>)</w:t>
      </w:r>
    </w:p>
    <w:p w14:paraId="06B8BD4B" w14:textId="166429DD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01AF20E" wp14:editId="04FDC466">
                <wp:simplePos x="0" y="0"/>
                <wp:positionH relativeFrom="column">
                  <wp:posOffset>269240</wp:posOffset>
                </wp:positionH>
                <wp:positionV relativeFrom="paragraph">
                  <wp:posOffset>144145</wp:posOffset>
                </wp:positionV>
                <wp:extent cx="5829300" cy="2490470"/>
                <wp:effectExtent l="0" t="76200" r="95250" b="24130"/>
                <wp:wrapNone/>
                <wp:docPr id="1186427075" name="สี่เหลี่ยมผืนผ้า: มุมมน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490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20C811" id="สี่เหลี่ยมผืนผ้า: มุมมน 34" o:spid="_x0000_s1026" style="position:absolute;margin-left:21.2pt;margin-top:11.35pt;width:459pt;height:196.1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">
                <v:shadow on="t" opacity=".5" offset="6pt,-6pt"/>
              </v:roundrect>
            </w:pict>
          </mc:Fallback>
        </mc:AlternateContent>
      </w:r>
    </w:p>
    <w:p w14:paraId="7842A08A" w14:textId="7777777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>เรื่อง........................................................................................................................</w:t>
      </w:r>
    </w:p>
    <w:p w14:paraId="2F15B41D" w14:textId="7777777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>โดย</w:t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</w:p>
    <w:p w14:paraId="6EAB7840" w14:textId="2AB033A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FD649A">
        <w:rPr>
          <w:rFonts w:ascii="TH SarabunPSK" w:hAnsi="TH SarabunPSK" w:cs="TH SarabunPSK"/>
          <w:sz w:val="32"/>
          <w:szCs w:val="32"/>
          <w:cs/>
        </w:rPr>
        <w:t>.  .........................................................................................................................................</w:t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</w:p>
    <w:p w14:paraId="43312689" w14:textId="087706AF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CE1F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FD649A">
        <w:rPr>
          <w:rFonts w:ascii="TH SarabunPSK" w:hAnsi="TH SarabunPSK" w:cs="TH SarabunPSK"/>
          <w:sz w:val="32"/>
          <w:szCs w:val="32"/>
          <w:cs/>
        </w:rPr>
        <w:t>.  .........................................................................................................................................</w:t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</w:p>
    <w:p w14:paraId="4FA03634" w14:textId="59481CEC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1F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FD649A">
        <w:rPr>
          <w:rFonts w:ascii="TH SarabunPSK" w:hAnsi="TH SarabunPSK" w:cs="TH SarabunPSK"/>
          <w:sz w:val="32"/>
          <w:szCs w:val="32"/>
          <w:cs/>
        </w:rPr>
        <w:t>.  .........................................................................................................................................</w:t>
      </w:r>
    </w:p>
    <w:p w14:paraId="504C39F6" w14:textId="7777777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>ครูที่ปรึกษา</w:t>
      </w:r>
    </w:p>
    <w:p w14:paraId="175880BD" w14:textId="3992AC68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.  ....................................................................................................................................... </w:t>
      </w:r>
    </w:p>
    <w:p w14:paraId="394F9B7E" w14:textId="5B54CC6D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.  ................................................................................................................................</w:t>
      </w:r>
      <w:r w:rsidRPr="00FD649A">
        <w:rPr>
          <w:rFonts w:ascii="TH SarabunPSK" w:hAnsi="TH SarabunPSK" w:cs="TH SarabunPSK"/>
          <w:sz w:val="32"/>
          <w:szCs w:val="32"/>
        </w:rPr>
        <w:t>......</w:t>
      </w:r>
      <w:r w:rsidRPr="00FD649A">
        <w:rPr>
          <w:rFonts w:ascii="TH SarabunPSK" w:hAnsi="TH SarabunPSK" w:cs="TH SarabunPSK" w:hint="cs"/>
          <w:sz w:val="32"/>
          <w:szCs w:val="32"/>
          <w:cs/>
        </w:rPr>
        <w:tab/>
      </w:r>
      <w:r w:rsidRPr="00FD649A">
        <w:rPr>
          <w:rFonts w:ascii="TH SarabunPSK" w:hAnsi="TH SarabunPSK" w:cs="TH SarabunPSK"/>
          <w:sz w:val="32"/>
          <w:szCs w:val="32"/>
        </w:rPr>
        <w:tab/>
      </w:r>
    </w:p>
    <w:p w14:paraId="3E0CF987" w14:textId="77777777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CCA38CD" w14:textId="77777777" w:rsidR="00CE1FD3" w:rsidRDefault="00CE1FD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2CD9832" w14:textId="1C9A76BF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lastRenderedPageBreak/>
        <w:t>คำนำ</w:t>
      </w:r>
    </w:p>
    <w:p w14:paraId="74547C12" w14:textId="77777777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>สารบัญ</w:t>
      </w:r>
    </w:p>
    <w:p w14:paraId="6828AA6F" w14:textId="7BCD9ED0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C4BEF5" wp14:editId="152E22A3">
                <wp:simplePos x="0" y="0"/>
                <wp:positionH relativeFrom="column">
                  <wp:posOffset>4105275</wp:posOffset>
                </wp:positionH>
                <wp:positionV relativeFrom="paragraph">
                  <wp:posOffset>81915</wp:posOffset>
                </wp:positionV>
                <wp:extent cx="123825" cy="967105"/>
                <wp:effectExtent l="0" t="0" r="28575" b="23495"/>
                <wp:wrapNone/>
                <wp:docPr id="280287246" name="วงเล็บปีกกาขวา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967105"/>
                        </a:xfrm>
                        <a:prstGeom prst="rightBrace">
                          <a:avLst>
                            <a:gd name="adj1" fmla="val 6508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2DB0A" id="วงเล็บปีกกาขวา 33" o:spid="_x0000_s1026" type="#_x0000_t88" style="position:absolute;margin-left:323.25pt;margin-top:6.45pt;width:9.75pt;height:76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FD649A">
        <w:rPr>
          <w:rFonts w:ascii="TH SarabunPSK" w:hAnsi="TH SarabunPSK" w:cs="TH SarabunPSK"/>
          <w:sz w:val="32"/>
          <w:szCs w:val="32"/>
        </w:rPr>
        <w:t xml:space="preserve">.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มูลเหตุจูงใจ ( บทนำอธิบายถึงที่มาของเรื่องที่นำมาแสดง)</w:t>
      </w:r>
    </w:p>
    <w:p w14:paraId="7B1F53BD" w14:textId="502C3EFA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DE7580" wp14:editId="724CF4DD">
                <wp:simplePos x="0" y="0"/>
                <wp:positionH relativeFrom="column">
                  <wp:posOffset>4181475</wp:posOffset>
                </wp:positionH>
                <wp:positionV relativeFrom="paragraph">
                  <wp:posOffset>102870</wp:posOffset>
                </wp:positionV>
                <wp:extent cx="1714500" cy="571500"/>
                <wp:effectExtent l="0" t="0" r="0" b="0"/>
                <wp:wrapNone/>
                <wp:docPr id="143092338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86320" w14:textId="77777777" w:rsidR="00FD649A" w:rsidRDefault="00FD649A" w:rsidP="00FD649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cs/>
                              </w:rPr>
                              <w:t>ความยาวไม่เกิน  ๕  หน้า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E7580" id="Text Box 32" o:spid="_x0000_s1046" type="#_x0000_t202" style="position:absolute;margin-left:329.25pt;margin-top:8.1pt;width:135pt;height: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" filled="f" stroked="f">
                <v:textbox>
                  <w:txbxContent>
                    <w:p w14:paraId="16B86320" w14:textId="77777777" w:rsidR="00FD649A" w:rsidRDefault="00FD649A" w:rsidP="00FD649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cs/>
                        </w:rPr>
                        <w:t>ความยาวไม่เกิน  ๕  หน้า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FD649A">
        <w:rPr>
          <w:rFonts w:ascii="TH SarabunPSK" w:hAnsi="TH SarabunPSK" w:cs="TH SarabunPSK"/>
          <w:sz w:val="32"/>
          <w:szCs w:val="32"/>
        </w:rPr>
        <w:t xml:space="preserve">.  </w:t>
      </w:r>
      <w:r w:rsidRPr="00FD649A">
        <w:rPr>
          <w:rFonts w:ascii="TH SarabunPSK" w:hAnsi="TH SarabunPSK" w:cs="TH SarabunPSK" w:hint="cs"/>
          <w:sz w:val="32"/>
          <w:szCs w:val="32"/>
          <w:cs/>
        </w:rPr>
        <w:t>เนื้อหาโดยย่อ</w:t>
      </w:r>
    </w:p>
    <w:p w14:paraId="7BDC7DAE" w14:textId="6269326D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</w:t>
      </w:r>
      <w:r w:rsidRPr="00FD649A">
        <w:rPr>
          <w:rFonts w:ascii="TH SarabunPSK" w:hAnsi="TH SarabunPSK" w:cs="TH SarabunPSK"/>
          <w:sz w:val="32"/>
          <w:szCs w:val="32"/>
          <w:cs/>
        </w:rPr>
        <w:t>.  การนำหลักการทางวิทยาศาสตร์เข้ามาใช้</w:t>
      </w:r>
    </w:p>
    <w:p w14:paraId="54CE7E83" w14:textId="520381A9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</w:t>
      </w:r>
      <w:r w:rsidRPr="00FD649A">
        <w:rPr>
          <w:rFonts w:ascii="TH SarabunPSK" w:hAnsi="TH SarabunPSK" w:cs="TH SarabunPSK"/>
          <w:sz w:val="32"/>
          <w:szCs w:val="32"/>
          <w:cs/>
        </w:rPr>
        <w:t>.  การนำความรู้ไปประยุกต์ใช้</w:t>
      </w:r>
    </w:p>
    <w:p w14:paraId="10D83CA3" w14:textId="77777777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>บรรณานุกรม</w:t>
      </w:r>
      <w:r w:rsidRPr="00FD649A">
        <w:rPr>
          <w:rFonts w:ascii="TH SarabunPSK" w:hAnsi="TH SarabunPSK" w:cs="TH SarabunPSK"/>
          <w:sz w:val="32"/>
          <w:szCs w:val="32"/>
        </w:rPr>
        <w:t xml:space="preserve">   </w:t>
      </w:r>
    </w:p>
    <w:p w14:paraId="529AF2E9" w14:textId="28761324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 xml:space="preserve">ภาคผนวก    จำนวนไม่เกิน   </w:t>
      </w:r>
      <w:r>
        <w:rPr>
          <w:rFonts w:ascii="TH SarabunPSK" w:hAnsi="TH SarabunPSK" w:cs="TH SarabunPSK"/>
          <w:sz w:val="32"/>
          <w:szCs w:val="32"/>
          <w:cs/>
        </w:rPr>
        <w:t>5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 หน้า</w:t>
      </w:r>
    </w:p>
    <w:p w14:paraId="1D65A93E" w14:textId="5E06C14D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  ขนาดของกระดาษเขียนรายงานให้ใช้กระดาษ  ขนาดเอ 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FD649A">
        <w:rPr>
          <w:rFonts w:ascii="TH SarabunPSK" w:hAnsi="TH SarabunPSK" w:cs="TH SarabunPSK"/>
          <w:sz w:val="32"/>
          <w:szCs w:val="32"/>
          <w:cs/>
        </w:rPr>
        <w:t xml:space="preserve">  พิมพ์หน้าเดียว  ความยาว</w:t>
      </w:r>
    </w:p>
    <w:p w14:paraId="601A65C5" w14:textId="31259D71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>ไม่เกิน</w:t>
      </w:r>
      <w:r w:rsidRPr="00FD649A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  หน้า  (จากข้อ 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 )  อาจมีภาคผนวกได้อีกไม่เกิน 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  หน้า  และทำรายงานส่งตามรูปแบบการเขียนรายงานที่กำหนด  จำนวน 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 ชุด  โดยส่งให้คณะกรรมการก่อนวันแข่งขัน 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FD649A">
        <w:rPr>
          <w:rFonts w:ascii="TH SarabunPSK" w:hAnsi="TH SarabunPSK" w:cs="TH SarabunPSK" w:hint="cs"/>
          <w:sz w:val="32"/>
          <w:szCs w:val="32"/>
          <w:cs/>
        </w:rPr>
        <w:t xml:space="preserve">  วัน</w:t>
      </w:r>
    </w:p>
    <w:p w14:paraId="6FBF23E2" w14:textId="77777777" w:rsidR="00FD649A" w:rsidRDefault="00FD649A" w:rsidP="00FD649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3FBB5D7" w14:textId="7A247A4D" w:rsidR="00CE1FD3" w:rsidRDefault="00CE1FD3" w:rsidP="00FD649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D649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34E87B1" wp14:editId="1A01A04C">
                <wp:simplePos x="0" y="0"/>
                <wp:positionH relativeFrom="column">
                  <wp:posOffset>-100462</wp:posOffset>
                </wp:positionH>
                <wp:positionV relativeFrom="paragraph">
                  <wp:posOffset>105242</wp:posOffset>
                </wp:positionV>
                <wp:extent cx="6172200" cy="3863340"/>
                <wp:effectExtent l="0" t="76200" r="95250" b="22860"/>
                <wp:wrapNone/>
                <wp:docPr id="369480934" name="สี่เหลี่ยมผืนผ้า: มุมมน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3863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4D7EB2" id="สี่เหลี่ยมผืนผ้า: มุมมน 31" o:spid="_x0000_s1026" style="position:absolute;margin-left:-7.9pt;margin-top:8.3pt;width:486pt;height:304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">
                <v:shadow on="t" opacity=".5" offset="6pt,-6pt"/>
              </v:roundrect>
            </w:pict>
          </mc:Fallback>
        </mc:AlternateContent>
      </w:r>
    </w:p>
    <w:p w14:paraId="7A279444" w14:textId="77777777" w:rsidR="00CE1FD3" w:rsidRPr="00FD649A" w:rsidRDefault="00CE1FD3" w:rsidP="00FD649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2D095D5" w14:textId="44187A9C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FD649A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รายงานการแข่งขันการแสดงทางวิทยาศาสตร์  </w:t>
      </w:r>
      <w:r w:rsidRPr="00FD649A">
        <w:rPr>
          <w:rFonts w:ascii="TH SarabunPSK" w:hAnsi="TH SarabunPSK" w:cs="TH SarabunPSK"/>
          <w:b/>
          <w:bCs/>
          <w:sz w:val="32"/>
          <w:szCs w:val="32"/>
        </w:rPr>
        <w:t>(Science  Show)</w:t>
      </w:r>
    </w:p>
    <w:p w14:paraId="6710C240" w14:textId="7995F42D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</w:t>
      </w:r>
      <w:r w:rsidRPr="00FD649A">
        <w:rPr>
          <w:rFonts w:ascii="TH SarabunPSK" w:hAnsi="TH SarabunPSK" w:cs="TH SarabunPSK"/>
          <w:sz w:val="32"/>
          <w:szCs w:val="32"/>
          <w:cs/>
        </w:rPr>
        <w:t>.  ชื่อเรื่อง..........................................................................................................</w:t>
      </w:r>
    </w:p>
    <w:p w14:paraId="08F90218" w14:textId="18B8B496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 xml:space="preserve">โดย  </w:t>
      </w:r>
      <w:r w:rsidRPr="00FD649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FD649A">
        <w:rPr>
          <w:rFonts w:ascii="TH SarabunPSK" w:hAnsi="TH SarabunPSK" w:cs="TH SarabunPSK"/>
          <w:sz w:val="32"/>
          <w:szCs w:val="32"/>
          <w:cs/>
        </w:rPr>
        <w:t>.  ...........................................................................................</w:t>
      </w:r>
    </w:p>
    <w:p w14:paraId="53D21B53" w14:textId="533D1E27" w:rsidR="00FD649A" w:rsidRPr="00FD649A" w:rsidRDefault="00FD649A" w:rsidP="00CE1FD3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</w:t>
      </w:r>
      <w:r w:rsidRPr="00FD649A">
        <w:rPr>
          <w:rFonts w:ascii="TH SarabunPSK" w:hAnsi="TH SarabunPSK" w:cs="TH SarabunPSK"/>
          <w:sz w:val="32"/>
          <w:szCs w:val="32"/>
          <w:cs/>
        </w:rPr>
        <w:t>.  ...........................................................................................</w:t>
      </w:r>
    </w:p>
    <w:p w14:paraId="3E6F195E" w14:textId="08AF32C8" w:rsidR="00FD649A" w:rsidRPr="00FD649A" w:rsidRDefault="00FD649A" w:rsidP="00CE1FD3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</w:t>
      </w:r>
      <w:r w:rsidRPr="00FD649A">
        <w:rPr>
          <w:rFonts w:ascii="TH SarabunPSK" w:hAnsi="TH SarabunPSK" w:cs="TH SarabunPSK"/>
          <w:sz w:val="32"/>
          <w:szCs w:val="32"/>
          <w:cs/>
        </w:rPr>
        <w:t>.  ...........................................................................................</w:t>
      </w:r>
    </w:p>
    <w:p w14:paraId="472CF94C" w14:textId="12DC5C9C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</w:t>
      </w:r>
      <w:r w:rsidRPr="00FD649A">
        <w:rPr>
          <w:rFonts w:ascii="TH SarabunPSK" w:hAnsi="TH SarabunPSK" w:cs="TH SarabunPSK"/>
          <w:sz w:val="32"/>
          <w:szCs w:val="32"/>
          <w:cs/>
        </w:rPr>
        <w:t>.  มูลเหตุจูงใจ  (อธิบายถึงที่มาของเรื่องที่นำมาแสดง)</w:t>
      </w:r>
    </w:p>
    <w:p w14:paraId="2364C3C2" w14:textId="7777777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</w:t>
      </w:r>
      <w:r w:rsidRPr="00FD649A">
        <w:rPr>
          <w:rFonts w:ascii="TH SarabunPSK" w:hAnsi="TH SarabunPSK" w:cs="TH SarabunPSK"/>
          <w:sz w:val="32"/>
          <w:szCs w:val="32"/>
        </w:rPr>
        <w:t>...........</w:t>
      </w:r>
    </w:p>
    <w:p w14:paraId="6BB6B993" w14:textId="48029778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</w:t>
      </w:r>
      <w:r w:rsidRPr="00FD649A">
        <w:rPr>
          <w:rFonts w:ascii="TH SarabunPSK" w:hAnsi="TH SarabunPSK" w:cs="TH SarabunPSK"/>
          <w:sz w:val="32"/>
          <w:szCs w:val="32"/>
          <w:cs/>
        </w:rPr>
        <w:t>.  เนื้อหาโดยย่อ</w:t>
      </w:r>
    </w:p>
    <w:p w14:paraId="5BFA1CE9" w14:textId="7777777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</w:t>
      </w:r>
    </w:p>
    <w:p w14:paraId="2533EEB0" w14:textId="41167A0F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</w:t>
      </w:r>
      <w:r w:rsidRPr="00FD649A">
        <w:rPr>
          <w:rFonts w:ascii="TH SarabunPSK" w:hAnsi="TH SarabunPSK" w:cs="TH SarabunPSK"/>
          <w:sz w:val="32"/>
          <w:szCs w:val="32"/>
          <w:cs/>
        </w:rPr>
        <w:t>.  การนำหลักการวิทยาศาสตร์เข้ามาใช้</w:t>
      </w:r>
    </w:p>
    <w:p w14:paraId="545899D2" w14:textId="7777777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</w:t>
      </w:r>
      <w:r w:rsidRPr="00FD649A">
        <w:rPr>
          <w:rFonts w:ascii="TH SarabunPSK" w:hAnsi="TH SarabunPSK" w:cs="TH SarabunPSK"/>
          <w:sz w:val="32"/>
          <w:szCs w:val="32"/>
        </w:rPr>
        <w:t>.........</w:t>
      </w:r>
    </w:p>
    <w:p w14:paraId="6611FCDB" w14:textId="5FC2E242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5</w:t>
      </w:r>
      <w:r w:rsidRPr="00FD649A">
        <w:rPr>
          <w:rFonts w:ascii="TH SarabunPSK" w:hAnsi="TH SarabunPSK" w:cs="TH SarabunPSK"/>
          <w:sz w:val="32"/>
          <w:szCs w:val="32"/>
          <w:cs/>
        </w:rPr>
        <w:t>.  การนำความรู้ไปประยุกต์ใช้</w:t>
      </w:r>
    </w:p>
    <w:p w14:paraId="5B1E4927" w14:textId="77777777" w:rsidR="00FD649A" w:rsidRPr="00FD649A" w:rsidRDefault="00FD649A" w:rsidP="00CE1FD3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D649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</w:t>
      </w:r>
      <w:r w:rsidRPr="00FD649A">
        <w:rPr>
          <w:rFonts w:ascii="TH SarabunPSK" w:hAnsi="TH SarabunPSK" w:cs="TH SarabunPSK"/>
          <w:sz w:val="32"/>
          <w:szCs w:val="32"/>
        </w:rPr>
        <w:t>...........</w:t>
      </w:r>
      <w:r w:rsidRPr="00FD649A">
        <w:rPr>
          <w:rFonts w:ascii="TH SarabunPSK" w:hAnsi="TH SarabunPSK" w:cs="TH SarabunPSK" w:hint="cs"/>
          <w:sz w:val="32"/>
          <w:szCs w:val="32"/>
          <w:cs/>
        </w:rPr>
        <w:br/>
      </w:r>
      <w:r w:rsidRPr="00FD649A">
        <w:rPr>
          <w:rFonts w:ascii="TH SarabunPSK" w:hAnsi="TH SarabunPSK" w:cs="TH SarabunPSK" w:hint="cs"/>
          <w:sz w:val="32"/>
          <w:szCs w:val="32"/>
          <w:cs/>
        </w:rPr>
        <w:br/>
      </w:r>
    </w:p>
    <w:p w14:paraId="33E95714" w14:textId="77777777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9BE620D" w14:textId="77777777" w:rsidR="00FD649A" w:rsidRPr="00FD649A" w:rsidRDefault="00FD649A" w:rsidP="00FD64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37BAF53" w14:textId="77777777" w:rsidR="002504A4" w:rsidRPr="00FD649A" w:rsidRDefault="002504A4" w:rsidP="00637C4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02A135F" w14:textId="77777777" w:rsidR="00CE1FD3" w:rsidRDefault="00CE1FD3">
      <w:pP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br w:type="page"/>
      </w:r>
    </w:p>
    <w:p w14:paraId="0B071541" w14:textId="77777777" w:rsidR="00CE1FD3" w:rsidRDefault="00CE1FD3" w:rsidP="00CE1FD3">
      <w:pPr>
        <w:spacing w:after="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944BDA3" wp14:editId="5D2C1F55">
                <wp:extent cx="5435600" cy="387350"/>
                <wp:effectExtent l="0" t="0" r="12700" b="12700"/>
                <wp:docPr id="1753830423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5600" cy="387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3B05F1" w14:textId="77777777" w:rsidR="00CE1FD3" w:rsidRDefault="00CE1FD3" w:rsidP="00CE1FD3">
                            <w:pPr>
                              <w:spacing w:after="0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กลุ่มสาระการเรียนรู้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วิทยา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ศาสตร์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Pr="005820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504A4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10. </w:t>
                            </w:r>
                            <w:r w:rsidRPr="002504A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การแข่งขันการสร้าง </w:t>
                            </w:r>
                            <w:r w:rsidRPr="002504A4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Web Applications</w:t>
                            </w:r>
                          </w:p>
                          <w:p w14:paraId="009CB83F" w14:textId="415FADB7" w:rsidR="00CE1FD3" w:rsidRPr="00CE1FD3" w:rsidRDefault="00CE1FD3" w:rsidP="00CE1FD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754FC4A" w14:textId="77777777" w:rsidR="00CE1FD3" w:rsidRPr="00FD649A" w:rsidRDefault="00CE1FD3" w:rsidP="00CE1FD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25F6D97" w14:textId="77777777" w:rsidR="00CE1FD3" w:rsidRPr="00FB4906" w:rsidRDefault="00CE1FD3" w:rsidP="00CE1FD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1FBFC82" w14:textId="77777777" w:rsidR="00CE1FD3" w:rsidRDefault="00CE1FD3" w:rsidP="00CE1FD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B12BD5E" w14:textId="77777777" w:rsidR="00CE1FD3" w:rsidRDefault="00CE1FD3" w:rsidP="00CE1F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8F76878" w14:textId="77777777" w:rsidR="00CE1FD3" w:rsidRDefault="00CE1FD3" w:rsidP="00CE1F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66FB751" w14:textId="77777777" w:rsidR="00CE1FD3" w:rsidRDefault="00CE1FD3" w:rsidP="00CE1F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6D8A05A" w14:textId="77777777" w:rsidR="00CE1FD3" w:rsidRDefault="00CE1FD3" w:rsidP="00CE1F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F8C7556" w14:textId="77777777" w:rsidR="00CE1FD3" w:rsidRDefault="00CE1FD3" w:rsidP="00CE1F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A7E3983" w14:textId="77777777" w:rsidR="00CE1FD3" w:rsidRPr="00582039" w:rsidRDefault="00CE1FD3" w:rsidP="00CE1F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944BDA3" id="_x0000_s1047" style="width:428pt;height: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" fillcolor="window" strokecolor="windowText" strokeweight=".5pt">
                <v:stroke joinstyle="miter"/>
                <v:path arrowok="t"/>
                <v:textbox>
                  <w:txbxContent>
                    <w:p w14:paraId="263B05F1" w14:textId="77777777" w:rsidR="00CE1FD3" w:rsidRDefault="00CE1FD3" w:rsidP="00CE1FD3">
                      <w:pPr>
                        <w:spacing w:after="0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กลุ่มสาระการเรียนรู้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วิทยา</w:t>
                      </w:r>
                      <w:r w:rsidRPr="00582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ศาสตร์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:</w:t>
                      </w:r>
                      <w:r w:rsidRPr="0058203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2504A4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10. </w:t>
                      </w:r>
                      <w:r w:rsidRPr="002504A4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การแข่งขันการสร้าง </w:t>
                      </w:r>
                      <w:r w:rsidRPr="002504A4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Web Applications</w:t>
                      </w:r>
                    </w:p>
                    <w:p w14:paraId="009CB83F" w14:textId="415FADB7" w:rsidR="00CE1FD3" w:rsidRPr="00CE1FD3" w:rsidRDefault="00CE1FD3" w:rsidP="00CE1FD3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754FC4A" w14:textId="77777777" w:rsidR="00CE1FD3" w:rsidRPr="00FD649A" w:rsidRDefault="00CE1FD3" w:rsidP="00CE1FD3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25F6D97" w14:textId="77777777" w:rsidR="00CE1FD3" w:rsidRPr="00FB4906" w:rsidRDefault="00CE1FD3" w:rsidP="00CE1FD3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1FBFC82" w14:textId="77777777" w:rsidR="00CE1FD3" w:rsidRDefault="00CE1FD3" w:rsidP="00CE1FD3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B12BD5E" w14:textId="77777777" w:rsidR="00CE1FD3" w:rsidRDefault="00CE1FD3" w:rsidP="00CE1FD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8F76878" w14:textId="77777777" w:rsidR="00CE1FD3" w:rsidRDefault="00CE1FD3" w:rsidP="00CE1FD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66FB751" w14:textId="77777777" w:rsidR="00CE1FD3" w:rsidRDefault="00CE1FD3" w:rsidP="00CE1FD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6D8A05A" w14:textId="77777777" w:rsidR="00CE1FD3" w:rsidRDefault="00CE1FD3" w:rsidP="00CE1FD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F8C7556" w14:textId="77777777" w:rsidR="00CE1FD3" w:rsidRDefault="00CE1FD3" w:rsidP="00CE1FD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A7E3983" w14:textId="77777777" w:rsidR="00CE1FD3" w:rsidRPr="00582039" w:rsidRDefault="00CE1FD3" w:rsidP="00CE1FD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DBBB61" w14:textId="55C7CEEE" w:rsidR="00EE27D5" w:rsidRPr="00CE1FD3" w:rsidRDefault="00EE27D5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E1FD3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CE1FD3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คุณสมบัติผู้เข้าแข่งขัน</w:t>
      </w:r>
    </w:p>
    <w:p w14:paraId="49B0518D" w14:textId="1FE9F661" w:rsidR="00EE27D5" w:rsidRPr="00EE27D5" w:rsidRDefault="00EE27D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1.1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นักเรียนชั้นมัธยมศึกษาปีที่ </w:t>
      </w:r>
      <w:r w:rsidR="00D32CBA">
        <w:rPr>
          <w:rFonts w:ascii="TH SarabunPSK" w:hAnsi="TH SarabunPSK" w:cs="TH SarabunPSK" w:hint="cs"/>
          <w:sz w:val="32"/>
          <w:szCs w:val="32"/>
          <w:cs/>
        </w:rPr>
        <w:t xml:space="preserve">1-3 และ </w:t>
      </w:r>
      <w:r w:rsidR="00605E0B">
        <w:rPr>
          <w:rFonts w:ascii="TH SarabunPSK" w:hAnsi="TH SarabunPSK" w:cs="TH SarabunPSK" w:hint="cs"/>
          <w:sz w:val="32"/>
          <w:szCs w:val="32"/>
          <w:cs/>
        </w:rPr>
        <w:t>4-6</w:t>
      </w:r>
    </w:p>
    <w:p w14:paraId="0C357BD9" w14:textId="0C5DECF4" w:rsidR="00EE27D5" w:rsidRPr="00EE27D5" w:rsidRDefault="00EE27D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1.2 </w:t>
      </w:r>
      <w:r w:rsidRPr="00EE27D5">
        <w:rPr>
          <w:rFonts w:ascii="TH SarabunPSK" w:hAnsi="TH SarabunPSK" w:cs="TH SarabunPSK"/>
          <w:sz w:val="32"/>
          <w:szCs w:val="32"/>
          <w:cs/>
        </w:rPr>
        <w:t>ประเภทและจำนวนนักเรียนที่เข้าแข่งขัน</w:t>
      </w:r>
    </w:p>
    <w:p w14:paraId="195D5068" w14:textId="77777777" w:rsidR="00CE1FD3" w:rsidRDefault="00CE1FD3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ADCDD57" w14:textId="4D1AD4AA" w:rsidR="00EE27D5" w:rsidRPr="00CE1FD3" w:rsidRDefault="00EE27D5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E1FD3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CE1F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แข่งขันประเภททีมๆ ละ </w:t>
      </w:r>
      <w:r w:rsidR="00605E0B" w:rsidRPr="00CE1FD3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CE1F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คน</w:t>
      </w:r>
    </w:p>
    <w:p w14:paraId="06244493" w14:textId="2BE266AC" w:rsidR="00EE27D5" w:rsidRPr="00CE1FD3" w:rsidRDefault="00EE27D5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E1F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Pr="00CE1FD3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วิธีดำเนินการและรายละเอียดหลักเกณฑ์การแข่งขัน</w:t>
      </w:r>
    </w:p>
    <w:p w14:paraId="38677985" w14:textId="68BFFC28" w:rsidR="00EE27D5" w:rsidRPr="00EE27D5" w:rsidRDefault="00EE27D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ให้ใช้โปรแกรมในการเขียน </w:t>
      </w:r>
      <w:r w:rsidRPr="00EE27D5">
        <w:rPr>
          <w:rFonts w:ascii="TH SarabunPSK" w:hAnsi="TH SarabunPSK" w:cs="TH SarabunPSK"/>
          <w:sz w:val="32"/>
          <w:szCs w:val="32"/>
        </w:rPr>
        <w:t xml:space="preserve">Web Applications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ได้ </w:t>
      </w:r>
      <w:r w:rsidR="00605E0B">
        <w:rPr>
          <w:rFonts w:ascii="TH SarabunPSK" w:hAnsi="TH SarabunPSK" w:cs="TH SarabunPSK" w:hint="cs"/>
          <w:sz w:val="32"/>
          <w:szCs w:val="32"/>
          <w:cs/>
        </w:rPr>
        <w:t>2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 ประเภทเท่านั้น ดังนี้</w:t>
      </w:r>
    </w:p>
    <w:p w14:paraId="74ADAD0B" w14:textId="6A66DA95" w:rsidR="00EE27D5" w:rsidRPr="00EE27D5" w:rsidRDefault="00EE27D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3.2 </w:t>
      </w:r>
      <w:r w:rsidRPr="00EE27D5">
        <w:rPr>
          <w:rFonts w:ascii="TH SarabunPSK" w:hAnsi="TH SarabunPSK" w:cs="TH SarabunPSK"/>
          <w:sz w:val="32"/>
          <w:szCs w:val="32"/>
          <w:cs/>
        </w:rPr>
        <w:t>ประเภท</w:t>
      </w:r>
      <w:r w:rsidRPr="00EE27D5">
        <w:rPr>
          <w:rFonts w:ascii="TH SarabunPSK" w:hAnsi="TH SarabunPSK" w:cs="TH SarabunPSK"/>
          <w:sz w:val="32"/>
          <w:szCs w:val="32"/>
        </w:rPr>
        <w:t xml:space="preserve">Text Editor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EE27D5">
        <w:rPr>
          <w:rFonts w:ascii="TH SarabunPSK" w:hAnsi="TH SarabunPSK" w:cs="TH SarabunPSK"/>
          <w:sz w:val="32"/>
          <w:szCs w:val="32"/>
        </w:rPr>
        <w:t>NotePad, Sublime Text, Notepad+++, Vim, Atom</w:t>
      </w:r>
    </w:p>
    <w:p w14:paraId="45D47502" w14:textId="77777777" w:rsidR="00EE27D5" w:rsidRPr="00EE27D5" w:rsidRDefault="00EE27D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E27D5">
        <w:rPr>
          <w:rFonts w:ascii="TH SarabunPSK" w:hAnsi="TH SarabunPSK" w:cs="TH SarabunPSK"/>
          <w:sz w:val="32"/>
          <w:szCs w:val="32"/>
        </w:rPr>
        <w:t xml:space="preserve">,Emacs, Editplus, Eclipse </w:t>
      </w:r>
      <w:r w:rsidRPr="00EE27D5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14:paraId="0299AADE" w14:textId="5CBF9103" w:rsidR="00EE27D5" w:rsidRPr="00EE27D5" w:rsidRDefault="00EE27D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3.3 </w:t>
      </w:r>
      <w:r w:rsidRPr="00EE27D5">
        <w:rPr>
          <w:rFonts w:ascii="TH SarabunPSK" w:hAnsi="TH SarabunPSK" w:cs="TH SarabunPSK"/>
          <w:sz w:val="32"/>
          <w:szCs w:val="32"/>
          <w:cs/>
        </w:rPr>
        <w:t>ประเภ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 </w:t>
      </w:r>
      <w:r w:rsidRPr="00EE27D5">
        <w:rPr>
          <w:rFonts w:ascii="TH SarabunPSK" w:hAnsi="TH SarabunPSK" w:cs="TH SarabunPSK"/>
          <w:sz w:val="32"/>
          <w:szCs w:val="32"/>
        </w:rPr>
        <w:t xml:space="preserve">YWeb Editor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EE27D5">
        <w:rPr>
          <w:rFonts w:ascii="TH SarabunPSK" w:hAnsi="TH SarabunPSK" w:cs="TH SarabunPSK"/>
          <w:sz w:val="32"/>
          <w:szCs w:val="32"/>
        </w:rPr>
        <w:t>Dreamweaver, Front page, kompoZer, namoWelWebEditor,</w:t>
      </w:r>
    </w:p>
    <w:p w14:paraId="5C3CB1A8" w14:textId="77777777" w:rsidR="00EE27D5" w:rsidRPr="00EE27D5" w:rsidRDefault="00EE27D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E27D5">
        <w:rPr>
          <w:rFonts w:ascii="TH SarabunPSK" w:hAnsi="TH SarabunPSK" w:cs="TH SarabunPSK"/>
          <w:sz w:val="32"/>
          <w:szCs w:val="32"/>
        </w:rPr>
        <w:t xml:space="preserve">Visual Studio.Net </w:t>
      </w:r>
      <w:r w:rsidRPr="00EE27D5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14:paraId="023D0E90" w14:textId="14A6D77E" w:rsidR="00EE27D5" w:rsidRPr="00EE27D5" w:rsidRDefault="00EE27D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3.4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หน่วยจัดแข่งขันจัดเตรียมคอมพิวเตอร์สำหรับใช้ในการแข่งขันให้ทีมละ </w:t>
      </w:r>
      <w:r w:rsidR="00605E0B">
        <w:rPr>
          <w:rFonts w:ascii="TH SarabunPSK" w:hAnsi="TH SarabunPSK" w:cs="TH SarabunPSK" w:hint="cs"/>
          <w:sz w:val="32"/>
          <w:szCs w:val="32"/>
          <w:cs/>
        </w:rPr>
        <w:t>1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 เครื่อง โดยมีระบบปฏิบัติการไม่ต่ำกว่า </w:t>
      </w:r>
      <w:r w:rsidRPr="00EE27D5">
        <w:rPr>
          <w:rFonts w:ascii="TH SarabunPSK" w:hAnsi="TH SarabunPSK" w:cs="TH SarabunPSK"/>
          <w:sz w:val="32"/>
          <w:szCs w:val="32"/>
        </w:rPr>
        <w:t xml:space="preserve">Windows </w:t>
      </w:r>
      <w:r w:rsidR="00605E0B">
        <w:rPr>
          <w:rFonts w:ascii="TH SarabunPSK" w:hAnsi="TH SarabunPSK" w:cs="TH SarabunPSK"/>
          <w:sz w:val="32"/>
          <w:szCs w:val="32"/>
        </w:rPr>
        <w:t>7</w:t>
      </w:r>
      <w:r w:rsidRPr="00EE27D5">
        <w:rPr>
          <w:rFonts w:ascii="TH SarabunPSK" w:hAnsi="TH SarabunPSK" w:cs="TH SarabunPSK"/>
          <w:sz w:val="32"/>
          <w:szCs w:val="32"/>
        </w:rPr>
        <w:t xml:space="preserve">, Memernory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 w:rsidR="00605E0B">
        <w:rPr>
          <w:rFonts w:ascii="TH SarabunPSK" w:hAnsi="TH SarabunPSK" w:cs="TH SarabunPSK" w:hint="cs"/>
          <w:sz w:val="32"/>
          <w:szCs w:val="32"/>
          <w:cs/>
        </w:rPr>
        <w:t>1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27D5">
        <w:rPr>
          <w:rFonts w:ascii="TH SarabunPSK" w:hAnsi="TH SarabunPSK" w:cs="TH SarabunPSK"/>
          <w:sz w:val="32"/>
          <w:szCs w:val="32"/>
        </w:rPr>
        <w:t xml:space="preserve">GB, CPU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 w:rsidR="00605E0B">
        <w:rPr>
          <w:rFonts w:ascii="TH SarabunPSK" w:hAnsi="TH SarabunPSK" w:cs="TH SarabunPSK" w:hint="cs"/>
          <w:sz w:val="32"/>
          <w:szCs w:val="32"/>
          <w:cs/>
        </w:rPr>
        <w:t>1.2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27D5">
        <w:rPr>
          <w:rFonts w:ascii="TH SarabunPSK" w:hAnsi="TH SarabunPSK" w:cs="TH SarabunPSK"/>
          <w:sz w:val="32"/>
          <w:szCs w:val="32"/>
        </w:rPr>
        <w:t xml:space="preserve">GHz, VGA CARD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 w:rsidR="00605E0B">
        <w:rPr>
          <w:rFonts w:ascii="TH SarabunPSK" w:hAnsi="TH SarabunPSK" w:cs="TH SarabunPSK" w:hint="cs"/>
          <w:sz w:val="32"/>
          <w:szCs w:val="32"/>
          <w:cs/>
        </w:rPr>
        <w:t>64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27D5">
        <w:rPr>
          <w:rFonts w:ascii="TH SarabunPSK" w:hAnsi="TH SarabunPSK" w:cs="TH SarabunPSK"/>
          <w:sz w:val="32"/>
          <w:szCs w:val="32"/>
        </w:rPr>
        <w:t xml:space="preserve">Ndb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และไม่มีการเชื่อมต่อระบบเครือข่ายอินเทอร์เน็ต แต่ให้มีการใช้ระบบอินทราเน็ตภายใน </w:t>
      </w:r>
      <w:r w:rsidRPr="00EE27D5">
        <w:rPr>
          <w:rFonts w:ascii="TH SarabunPSK" w:hAnsi="TH SarabunPSK" w:cs="TH SarabunPSK"/>
          <w:sz w:val="32"/>
          <w:szCs w:val="32"/>
        </w:rPr>
        <w:t>Web Server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EE27D5">
        <w:rPr>
          <w:rFonts w:ascii="TH SarabunPSK" w:hAnsi="TH SarabunPSK" w:cs="TH SarabunPSK"/>
          <w:sz w:val="32"/>
          <w:szCs w:val="32"/>
        </w:rPr>
        <w:t>FTP Server</w:t>
      </w:r>
    </w:p>
    <w:p w14:paraId="7B646A73" w14:textId="2F31ED20" w:rsidR="00EE27D5" w:rsidRPr="00EE27D5" w:rsidRDefault="00EE27D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3.5 </w:t>
      </w:r>
      <w:r w:rsidRPr="00EE27D5">
        <w:rPr>
          <w:rFonts w:ascii="TH SarabunPSK" w:hAnsi="TH SarabunPSK" w:cs="TH SarabunPSK"/>
          <w:sz w:val="32"/>
          <w:szCs w:val="32"/>
          <w:cs/>
        </w:rPr>
        <w:t>คณะกรรมการจะเป็นผู้จัดเตรียมอุปกรณ์ (ดินสอ ยางลบ กระดาษ ฯลฯ) ไฟล์ข้อมูล เรื่องราว</w:t>
      </w:r>
    </w:p>
    <w:p w14:paraId="5654AA33" w14:textId="77777777" w:rsidR="00EE27D5" w:rsidRPr="00EE27D5" w:rsidRDefault="00EE27D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E27D5">
        <w:rPr>
          <w:rFonts w:ascii="TH SarabunPSK" w:hAnsi="TH SarabunPSK" w:cs="TH SarabunPSK"/>
          <w:sz w:val="32"/>
          <w:szCs w:val="32"/>
          <w:cs/>
        </w:rPr>
        <w:t>รูปภาพ และภาพเคลื่อนไหว สำหรับใช้ในการแข่งขัน ทั้งนี้ กำหนดให้ใช้ไฟล์ทรัพยากรที่กรรมการจัดเตรียมไว้ให้</w:t>
      </w:r>
    </w:p>
    <w:p w14:paraId="09125101" w14:textId="77777777" w:rsidR="00EE27D5" w:rsidRPr="00EE27D5" w:rsidRDefault="00EE27D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E27D5">
        <w:rPr>
          <w:rFonts w:ascii="TH SarabunPSK" w:hAnsi="TH SarabunPSK" w:cs="TH SarabunPSK"/>
          <w:sz w:val="32"/>
          <w:szCs w:val="32"/>
          <w:cs/>
        </w:rPr>
        <w:t>เท่านั้น แต่สามารถปรับแต่ง ดัดแปลง แก้ไข ได้ตามความเหมาะสม</w:t>
      </w:r>
    </w:p>
    <w:p w14:paraId="1EBA4B1D" w14:textId="2EBDD73C" w:rsidR="00EE27D5" w:rsidRPr="00EE27D5" w:rsidRDefault="00EE27D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3.6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อนุญาตให้นักเรียนติดตั้งโปรแกรมจาก </w:t>
      </w:r>
      <w:r w:rsidRPr="00EE27D5">
        <w:rPr>
          <w:rFonts w:ascii="TH SarabunPSK" w:hAnsi="TH SarabunPSK" w:cs="TH SarabunPSK"/>
          <w:sz w:val="32"/>
          <w:szCs w:val="32"/>
        </w:rPr>
        <w:t xml:space="preserve">CD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EE27D5">
        <w:rPr>
          <w:rFonts w:ascii="TH SarabunPSK" w:hAnsi="TH SarabunPSK" w:cs="TH SarabunPSK"/>
          <w:sz w:val="32"/>
          <w:szCs w:val="32"/>
        </w:rPr>
        <w:t xml:space="preserve">DVD </w:t>
      </w:r>
      <w:r w:rsidRPr="00EE27D5">
        <w:rPr>
          <w:rFonts w:ascii="TH SarabunPSK" w:hAnsi="TH SarabunPSK" w:cs="TH SarabunPSK"/>
          <w:sz w:val="32"/>
          <w:szCs w:val="32"/>
          <w:cs/>
        </w:rPr>
        <w:t>เท่านั้น (</w:t>
      </w:r>
      <w:r w:rsidRPr="00EE27D5">
        <w:rPr>
          <w:rFonts w:ascii="TH SarabunPSK" w:hAnsi="TH SarabunPSK" w:cs="TH SarabunPSK"/>
          <w:sz w:val="32"/>
          <w:szCs w:val="32"/>
        </w:rPr>
        <w:t xml:space="preserve">CD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EE27D5">
        <w:rPr>
          <w:rFonts w:ascii="TH SarabunPSK" w:hAnsi="TH SarabunPSK" w:cs="TH SarabunPSK"/>
          <w:sz w:val="32"/>
          <w:szCs w:val="32"/>
        </w:rPr>
        <w:t xml:space="preserve">DVD </w:t>
      </w:r>
      <w:r w:rsidRPr="00EE27D5">
        <w:rPr>
          <w:rFonts w:ascii="TH SarabunPSK" w:hAnsi="TH SarabunPSK" w:cs="TH SarabunPSK"/>
          <w:sz w:val="32"/>
          <w:szCs w:val="32"/>
          <w:cs/>
        </w:rPr>
        <w:t>ประกอบด้วย</w:t>
      </w:r>
    </w:p>
    <w:p w14:paraId="6BE05067" w14:textId="426DFECF" w:rsidR="00EE27D5" w:rsidRPr="00EE27D5" w:rsidRDefault="00EE27D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E27D5">
        <w:rPr>
          <w:rFonts w:ascii="TH SarabunPSK" w:hAnsi="TH SarabunPSK" w:cs="TH SarabunPSK"/>
          <w:sz w:val="32"/>
          <w:szCs w:val="32"/>
        </w:rPr>
        <w:t xml:space="preserve">Program Ussunn Text Editor, Web Editor was inaes Server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เท่านั้น) ก่อนการแข่งขัน </w:t>
      </w:r>
      <w:r w:rsidR="00FD649A">
        <w:rPr>
          <w:rFonts w:ascii="TH SarabunPSK" w:hAnsi="TH SarabunPSK" w:cs="TH SarabunPSK"/>
          <w:sz w:val="32"/>
          <w:szCs w:val="32"/>
          <w:cs/>
        </w:rPr>
        <w:t>1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 ชั่วโมง หลังจาก</w:t>
      </w:r>
    </w:p>
    <w:p w14:paraId="17797A74" w14:textId="77777777" w:rsidR="00EE27D5" w:rsidRPr="00EE27D5" w:rsidRDefault="00EE27D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E27D5">
        <w:rPr>
          <w:rFonts w:ascii="TH SarabunPSK" w:hAnsi="TH SarabunPSK" w:cs="TH SarabunPSK"/>
          <w:sz w:val="32"/>
          <w:szCs w:val="32"/>
          <w:cs/>
        </w:rPr>
        <w:t xml:space="preserve">ที่ติดตั้งโปรแกรมแล้วให้ส่งแผ่น </w:t>
      </w:r>
      <w:r w:rsidRPr="00EE27D5">
        <w:rPr>
          <w:rFonts w:ascii="TH SarabunPSK" w:hAnsi="TH SarabunPSK" w:cs="TH SarabunPSK"/>
          <w:sz w:val="32"/>
          <w:szCs w:val="32"/>
        </w:rPr>
        <w:t xml:space="preserve">CD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EE27D5">
        <w:rPr>
          <w:rFonts w:ascii="TH SarabunPSK" w:hAnsi="TH SarabunPSK" w:cs="TH SarabunPSK"/>
          <w:sz w:val="32"/>
          <w:szCs w:val="32"/>
        </w:rPr>
        <w:t xml:space="preserve">DVD </w:t>
      </w:r>
      <w:r w:rsidRPr="00EE27D5">
        <w:rPr>
          <w:rFonts w:ascii="TH SarabunPSK" w:hAnsi="TH SarabunPSK" w:cs="TH SarabunPSK"/>
          <w:sz w:val="32"/>
          <w:szCs w:val="32"/>
          <w:cs/>
        </w:rPr>
        <w:t>กับคณะกรรมการเพื่อตรวจสอบและเก็บรักษาไว้ โดยจะไม่คืน</w:t>
      </w:r>
    </w:p>
    <w:p w14:paraId="2A5B7182" w14:textId="77777777" w:rsidR="00EE27D5" w:rsidRPr="00EE27D5" w:rsidRDefault="00EE27D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E27D5">
        <w:rPr>
          <w:rFonts w:ascii="TH SarabunPSK" w:hAnsi="TH SarabunPSK" w:cs="TH SarabunPSK"/>
          <w:sz w:val="32"/>
          <w:szCs w:val="32"/>
          <w:cs/>
        </w:rPr>
        <w:t>แผ่นโปรแกรมให้นักเรียนโดยเด็ดขาด</w:t>
      </w:r>
    </w:p>
    <w:p w14:paraId="111E5901" w14:textId="0418B5A0" w:rsidR="00EE27D5" w:rsidRPr="00EE27D5" w:rsidRDefault="00EE27D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3.7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 นักเรียนติดตั้งระบบจำลอง </w:t>
      </w:r>
      <w:r w:rsidRPr="00EE27D5">
        <w:rPr>
          <w:rFonts w:ascii="TH SarabunPSK" w:hAnsi="TH SarabunPSK" w:cs="TH SarabunPSK"/>
          <w:sz w:val="32"/>
          <w:szCs w:val="32"/>
        </w:rPr>
        <w:t xml:space="preserve">Server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ตามที่กำหนด </w:t>
      </w:r>
      <w:r w:rsidRPr="00EE27D5">
        <w:rPr>
          <w:rFonts w:ascii="TH SarabunPSK" w:hAnsi="TH SarabunPSK" w:cs="TH SarabunPSK"/>
          <w:sz w:val="32"/>
          <w:szCs w:val="32"/>
        </w:rPr>
        <w:t>Appserv V.</w:t>
      </w:r>
      <w:r w:rsidR="00FD649A">
        <w:rPr>
          <w:rFonts w:ascii="TH SarabunPSK" w:hAnsi="TH SarabunPSK" w:cs="TH SarabunPSK"/>
          <w:sz w:val="32"/>
          <w:szCs w:val="32"/>
          <w:cs/>
        </w:rPr>
        <w:t>8</w:t>
      </w:r>
      <w:r w:rsidRPr="00EE27D5">
        <w:rPr>
          <w:rFonts w:ascii="TH SarabunPSK" w:hAnsi="TH SarabunPSK" w:cs="TH SarabunPSK"/>
          <w:sz w:val="32"/>
          <w:szCs w:val="32"/>
          <w:cs/>
        </w:rPr>
        <w:t>.</w:t>
      </w:r>
      <w:r w:rsidR="00FD649A">
        <w:rPr>
          <w:rFonts w:ascii="TH SarabunPSK" w:hAnsi="TH SarabunPSK" w:cs="TH SarabunPSK"/>
          <w:sz w:val="32"/>
          <w:szCs w:val="32"/>
          <w:cs/>
        </w:rPr>
        <w:t>9</w:t>
      </w:r>
      <w:r w:rsidRPr="00EE27D5">
        <w:rPr>
          <w:rFonts w:ascii="TH SarabunPSK" w:hAnsi="TH SarabunPSK" w:cs="TH SarabunPSK"/>
          <w:sz w:val="32"/>
          <w:szCs w:val="32"/>
          <w:cs/>
        </w:rPr>
        <w:t>.</w:t>
      </w:r>
      <w:r w:rsidRPr="00EE27D5">
        <w:rPr>
          <w:rFonts w:ascii="TH SarabunPSK" w:hAnsi="TH SarabunPSK" w:cs="TH SarabunPSK"/>
          <w:sz w:val="32"/>
          <w:szCs w:val="32"/>
        </w:rPr>
        <w:t xml:space="preserve">o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EE27D5">
        <w:rPr>
          <w:rFonts w:ascii="TH SarabunPSK" w:hAnsi="TH SarabunPSK" w:cs="TH SarabunPSK"/>
          <w:sz w:val="32"/>
          <w:szCs w:val="32"/>
        </w:rPr>
        <w:t>Tomcat</w:t>
      </w:r>
    </w:p>
    <w:p w14:paraId="5449277F" w14:textId="03E7EEBB" w:rsidR="00EE27D5" w:rsidRPr="00EE27D5" w:rsidRDefault="00EE27D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E27D5">
        <w:rPr>
          <w:rFonts w:ascii="TH SarabunPSK" w:hAnsi="TH SarabunPSK" w:cs="TH SarabunPSK"/>
          <w:sz w:val="32"/>
          <w:szCs w:val="32"/>
        </w:rPr>
        <w:t>V.</w:t>
      </w:r>
      <w:r w:rsidR="00FD649A">
        <w:rPr>
          <w:rFonts w:ascii="TH SarabunPSK" w:hAnsi="TH SarabunPSK" w:cs="TH SarabunPSK"/>
          <w:sz w:val="32"/>
          <w:szCs w:val="32"/>
          <w:cs/>
        </w:rPr>
        <w:t>8</w:t>
      </w:r>
      <w:r w:rsidRPr="00EE27D5">
        <w:rPr>
          <w:rFonts w:ascii="TH SarabunPSK" w:hAnsi="TH SarabunPSK" w:cs="TH SarabunPSK"/>
          <w:sz w:val="32"/>
          <w:szCs w:val="32"/>
          <w:cs/>
        </w:rPr>
        <w:t>.</w:t>
      </w:r>
      <w:r w:rsidR="00FD649A">
        <w:rPr>
          <w:rFonts w:ascii="TH SarabunPSK" w:hAnsi="TH SarabunPSK" w:cs="TH SarabunPSK"/>
          <w:sz w:val="32"/>
          <w:szCs w:val="32"/>
          <w:cs/>
        </w:rPr>
        <w:t>0</w:t>
      </w:r>
      <w:r w:rsidRPr="00EE27D5">
        <w:rPr>
          <w:rFonts w:ascii="TH SarabunPSK" w:hAnsi="TH SarabunPSK" w:cs="TH SarabunPSK"/>
          <w:sz w:val="32"/>
          <w:szCs w:val="32"/>
          <w:cs/>
        </w:rPr>
        <w:t>.</w:t>
      </w:r>
      <w:r w:rsidR="00FD649A">
        <w:rPr>
          <w:rFonts w:ascii="TH SarabunPSK" w:hAnsi="TH SarabunPSK" w:cs="TH SarabunPSK"/>
          <w:sz w:val="32"/>
          <w:szCs w:val="32"/>
          <w:cs/>
        </w:rPr>
        <w:t>33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Pr="00EE27D5">
        <w:rPr>
          <w:rFonts w:ascii="TH SarabunPSK" w:hAnsi="TH SarabunPSK" w:cs="TH SarabunPSK"/>
          <w:sz w:val="32"/>
          <w:szCs w:val="32"/>
        </w:rPr>
        <w:t>MS V.</w:t>
      </w:r>
      <w:r w:rsidR="00FD649A">
        <w:rPr>
          <w:rFonts w:ascii="TH SarabunPSK" w:hAnsi="TH SarabunPSK" w:cs="TH SarabunPSK"/>
          <w:sz w:val="32"/>
          <w:szCs w:val="32"/>
          <w:cs/>
        </w:rPr>
        <w:t>7</w:t>
      </w:r>
      <w:r w:rsidRPr="00EE27D5">
        <w:rPr>
          <w:rFonts w:ascii="TH SarabunPSK" w:hAnsi="TH SarabunPSK" w:cs="TH SarabunPSK"/>
          <w:sz w:val="32"/>
          <w:szCs w:val="32"/>
          <w:cs/>
        </w:rPr>
        <w:t>.</w:t>
      </w:r>
      <w:r w:rsidR="00FD649A">
        <w:rPr>
          <w:rFonts w:ascii="TH SarabunPSK" w:hAnsi="TH SarabunPSK" w:cs="TH SarabunPSK"/>
          <w:sz w:val="32"/>
          <w:szCs w:val="32"/>
          <w:cs/>
        </w:rPr>
        <w:t>0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 พร้อมทั้งติดตั้ง </w:t>
      </w:r>
      <w:r w:rsidRPr="00EE27D5">
        <w:rPr>
          <w:rFonts w:ascii="TH SarabunPSK" w:hAnsi="TH SarabunPSK" w:cs="TH SarabunPSK"/>
          <w:sz w:val="32"/>
          <w:szCs w:val="32"/>
        </w:rPr>
        <w:t>MySQL Database V.</w:t>
      </w:r>
      <w:r w:rsidR="00FD649A">
        <w:rPr>
          <w:rFonts w:ascii="TH SarabunPSK" w:hAnsi="TH SarabunPSK" w:cs="TH SarabunPSK"/>
          <w:sz w:val="32"/>
          <w:szCs w:val="32"/>
          <w:cs/>
        </w:rPr>
        <w:t>5</w:t>
      </w:r>
      <w:r w:rsidRPr="00EE27D5">
        <w:rPr>
          <w:rFonts w:ascii="TH SarabunPSK" w:hAnsi="TH SarabunPSK" w:cs="TH SarabunPSK"/>
          <w:sz w:val="32"/>
          <w:szCs w:val="32"/>
          <w:cs/>
        </w:rPr>
        <w:t>.</w:t>
      </w:r>
      <w:r w:rsidR="00FD649A">
        <w:rPr>
          <w:rFonts w:ascii="TH SarabunPSK" w:hAnsi="TH SarabunPSK" w:cs="TH SarabunPSK"/>
          <w:sz w:val="32"/>
          <w:szCs w:val="32"/>
          <w:cs/>
        </w:rPr>
        <w:t>7</w:t>
      </w:r>
      <w:r w:rsidRPr="00EE27D5">
        <w:rPr>
          <w:rFonts w:ascii="TH SarabunPSK" w:hAnsi="TH SarabunPSK" w:cs="TH SarabunPSK"/>
          <w:sz w:val="32"/>
          <w:szCs w:val="32"/>
          <w:cs/>
        </w:rPr>
        <w:t>.</w:t>
      </w:r>
      <w:r w:rsidR="00FD649A">
        <w:rPr>
          <w:rFonts w:ascii="TH SarabunPSK" w:hAnsi="TH SarabunPSK" w:cs="TH SarabunPSK"/>
          <w:sz w:val="32"/>
          <w:szCs w:val="32"/>
          <w:cs/>
        </w:rPr>
        <w:t>12</w:t>
      </w:r>
    </w:p>
    <w:p w14:paraId="157D0C74" w14:textId="4B482D85" w:rsidR="00EE27D5" w:rsidRPr="00EE27D5" w:rsidRDefault="00EE27D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3.8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นักเรียนสร้าง </w:t>
      </w:r>
      <w:r w:rsidRPr="00EE27D5">
        <w:rPr>
          <w:rFonts w:ascii="TH SarabunPSK" w:hAnsi="TH SarabunPSK" w:cs="TH SarabunPSK"/>
          <w:sz w:val="32"/>
          <w:szCs w:val="32"/>
        </w:rPr>
        <w:t xml:space="preserve">Web Applications </w:t>
      </w:r>
      <w:r w:rsidRPr="00EE27D5">
        <w:rPr>
          <w:rFonts w:ascii="TH SarabunPSK" w:hAnsi="TH SarabunPSK" w:cs="TH SarabunPSK"/>
          <w:sz w:val="32"/>
          <w:szCs w:val="32"/>
          <w:cs/>
        </w:rPr>
        <w:t>ตามหัวข้อที่คณะกรรมการกำหนดให้ โดยสามารถติดต่อ</w:t>
      </w:r>
    </w:p>
    <w:p w14:paraId="79538565" w14:textId="77777777" w:rsidR="00EE27D5" w:rsidRPr="00EE27D5" w:rsidRDefault="00EE27D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E27D5">
        <w:rPr>
          <w:rFonts w:ascii="TH SarabunPSK" w:hAnsi="TH SarabunPSK" w:cs="TH SarabunPSK"/>
          <w:sz w:val="32"/>
          <w:szCs w:val="32"/>
          <w:cs/>
        </w:rPr>
        <w:t xml:space="preserve">ฐานข้อมูลได้ </w:t>
      </w:r>
      <w:r w:rsidRPr="00EE27D5">
        <w:rPr>
          <w:rFonts w:ascii="TH SarabunPSK" w:hAnsi="TH SarabunPSK" w:cs="TH SarabunPSK"/>
          <w:sz w:val="32"/>
          <w:szCs w:val="32"/>
        </w:rPr>
        <w:t xml:space="preserve">FTP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ขึ้น </w:t>
      </w:r>
      <w:r w:rsidRPr="00EE27D5">
        <w:rPr>
          <w:rFonts w:ascii="TH SarabunPSK" w:hAnsi="TH SarabunPSK" w:cs="TH SarabunPSK"/>
          <w:sz w:val="32"/>
          <w:szCs w:val="32"/>
        </w:rPr>
        <w:t xml:space="preserve">Server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ตาม </w:t>
      </w:r>
      <w:r w:rsidRPr="00EE27D5">
        <w:rPr>
          <w:rFonts w:ascii="TH SarabunPSK" w:hAnsi="TH SarabunPSK" w:cs="TH SarabunPSK"/>
          <w:sz w:val="32"/>
          <w:szCs w:val="32"/>
        </w:rPr>
        <w:t xml:space="preserve">Host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ที่จัดเตรียมไว้ให้ได้ และสามารถแสดงผลผ่าน </w:t>
      </w:r>
      <w:r w:rsidRPr="00EE27D5">
        <w:rPr>
          <w:rFonts w:ascii="TH SarabunPSK" w:hAnsi="TH SarabunPSK" w:cs="TH SarabunPSK"/>
          <w:sz w:val="32"/>
          <w:szCs w:val="32"/>
        </w:rPr>
        <w:t xml:space="preserve">Web Browser </w:t>
      </w:r>
      <w:r w:rsidRPr="00EE27D5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143169EE" w14:textId="67213A9F" w:rsidR="00EE27D5" w:rsidRPr="00EE27D5" w:rsidRDefault="00EE27D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E27D5">
        <w:rPr>
          <w:rFonts w:ascii="TH SarabunPSK" w:hAnsi="TH SarabunPSK" w:cs="TH SarabunPSK"/>
          <w:sz w:val="32"/>
          <w:szCs w:val="32"/>
        </w:rPr>
        <w:t xml:space="preserve">Internet Explorer V.no </w:t>
      </w:r>
      <w:r w:rsidRPr="00EE27D5">
        <w:rPr>
          <w:rFonts w:ascii="TH SarabunPSK" w:hAnsi="TH SarabunPSK" w:cs="TH SarabunPSK"/>
          <w:sz w:val="32"/>
          <w:szCs w:val="32"/>
          <w:cs/>
        </w:rPr>
        <w:t>ขึ้</w:t>
      </w:r>
      <w:r w:rsidRPr="00EE27D5">
        <w:rPr>
          <w:rFonts w:ascii="TH SarabunPSK" w:hAnsi="TH SarabunPSK" w:cs="TH SarabunPSK"/>
          <w:sz w:val="32"/>
          <w:szCs w:val="32"/>
        </w:rPr>
        <w:t>ull, Google Chrome V.</w:t>
      </w:r>
      <w:r w:rsidR="00FD649A">
        <w:rPr>
          <w:rFonts w:ascii="TH SarabunPSK" w:hAnsi="TH SarabunPSK" w:cs="TH SarabunPSK"/>
          <w:sz w:val="32"/>
          <w:szCs w:val="32"/>
          <w:cs/>
        </w:rPr>
        <w:t>43</w:t>
      </w:r>
      <w:r w:rsidRPr="00EE27D5">
        <w:rPr>
          <w:rFonts w:ascii="TH SarabunPSK" w:hAnsi="TH SarabunPSK" w:cs="TH SarabunPSK"/>
          <w:sz w:val="32"/>
          <w:szCs w:val="32"/>
        </w:rPr>
        <w:t xml:space="preserve">too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ขึ้นไป หรือ </w:t>
      </w:r>
      <w:r w:rsidRPr="00EE27D5">
        <w:rPr>
          <w:rFonts w:ascii="TH SarabunPSK" w:hAnsi="TH SarabunPSK" w:cs="TH SarabunPSK"/>
          <w:sz w:val="32"/>
          <w:szCs w:val="32"/>
        </w:rPr>
        <w:t xml:space="preserve">Mozila Firefox V.de </w:t>
      </w:r>
      <w:r w:rsidRPr="00EE27D5">
        <w:rPr>
          <w:rFonts w:ascii="TH SarabunPSK" w:hAnsi="TH SarabunPSK" w:cs="TH SarabunPSK"/>
          <w:sz w:val="32"/>
          <w:szCs w:val="32"/>
          <w:cs/>
        </w:rPr>
        <w:t>ขึ้นไป ได้อย่าง</w:t>
      </w:r>
    </w:p>
    <w:p w14:paraId="598458F5" w14:textId="6868C721" w:rsidR="00EE27D5" w:rsidRPr="00EE27D5" w:rsidRDefault="00EE27D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E27D5">
        <w:rPr>
          <w:rFonts w:ascii="TH SarabunPSK" w:hAnsi="TH SarabunPSK" w:cs="TH SarabunPSK"/>
          <w:sz w:val="32"/>
          <w:szCs w:val="32"/>
          <w:cs/>
        </w:rPr>
        <w:t>ถูกต้องและสมบูรณ์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ให้นักเรียนเขียน </w:t>
      </w:r>
      <w:r w:rsidRPr="00EE27D5">
        <w:rPr>
          <w:rFonts w:ascii="TH SarabunPSK" w:hAnsi="TH SarabunPSK" w:cs="TH SarabunPSK"/>
          <w:sz w:val="32"/>
          <w:szCs w:val="32"/>
        </w:rPr>
        <w:t>E-R Diagram (Entity-Rationship Diagran)</w:t>
      </w:r>
    </w:p>
    <w:p w14:paraId="45558FE3" w14:textId="10C28BD6" w:rsidR="00EE27D5" w:rsidRPr="00EE27D5" w:rsidRDefault="00EE27D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3.9 </w:t>
      </w:r>
      <w:r w:rsidRPr="00EE27D5">
        <w:rPr>
          <w:rFonts w:ascii="TH SarabunPSK" w:hAnsi="TH SarabunPSK" w:cs="TH SarabunPSK"/>
          <w:sz w:val="32"/>
          <w:szCs w:val="32"/>
          <w:cs/>
        </w:rPr>
        <w:t>ห้ามนำเอกสาร อุปกรณ์บันทึกข้อมูล อุปกรณ์สื่อสารทุกประเภท และวัสดุอุปกรณ์อื่นๆ</w:t>
      </w:r>
    </w:p>
    <w:p w14:paraId="7E7DCBFB" w14:textId="77777777" w:rsidR="00EE27D5" w:rsidRPr="00EE27D5" w:rsidRDefault="00EE27D5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E27D5">
        <w:rPr>
          <w:rFonts w:ascii="TH SarabunPSK" w:hAnsi="TH SarabunPSK" w:cs="TH SarabunPSK"/>
          <w:sz w:val="32"/>
          <w:szCs w:val="32"/>
          <w:cs/>
        </w:rPr>
        <w:t>นอกเหนือจากที่คณะกรรมการจัดเตรียมไว้ให้ เข้าไปในห้องแข่งขัน หากน้ำฝืนจะปรับให้ออกจากการแข่งขัน</w:t>
      </w:r>
    </w:p>
    <w:p w14:paraId="3B075831" w14:textId="7258F991" w:rsidR="00EE27D5" w:rsidRPr="00EE27D5" w:rsidRDefault="00EE27D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3.10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ใช้เวลาในการแข่งขัน </w:t>
      </w:r>
      <w:r w:rsidR="00605E0B">
        <w:rPr>
          <w:rFonts w:ascii="TH SarabunPSK" w:hAnsi="TH SarabunPSK" w:cs="TH SarabunPSK" w:hint="cs"/>
          <w:sz w:val="32"/>
          <w:szCs w:val="32"/>
          <w:cs/>
        </w:rPr>
        <w:t>5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 ชั่วโมง (รวมเวลารับประทานอาหาร)</w:t>
      </w:r>
    </w:p>
    <w:p w14:paraId="23CF1AF5" w14:textId="254CCB3D" w:rsidR="00EE27D5" w:rsidRPr="00EE27D5" w:rsidRDefault="00EE27D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3.11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 กรรมการจะตรวจผลงานจาก </w:t>
      </w:r>
      <w:r w:rsidRPr="00EE27D5">
        <w:rPr>
          <w:rFonts w:ascii="TH SarabunPSK" w:hAnsi="TH SarabunPSK" w:cs="TH SarabunPSK"/>
          <w:sz w:val="32"/>
          <w:szCs w:val="32"/>
        </w:rPr>
        <w:t xml:space="preserve">Senver </w:t>
      </w:r>
      <w:r w:rsidRPr="00EE27D5">
        <w:rPr>
          <w:rFonts w:ascii="TH SarabunPSK" w:hAnsi="TH SarabunPSK" w:cs="TH SarabunPSK"/>
          <w:sz w:val="32"/>
          <w:szCs w:val="32"/>
          <w:cs/>
        </w:rPr>
        <w:t>ที่กำหนดไว้เท่านั้น</w:t>
      </w:r>
    </w:p>
    <w:p w14:paraId="5B49E399" w14:textId="38AFD1B9" w:rsidR="00EE27D5" w:rsidRPr="00EE27D5" w:rsidRDefault="00EE27D5" w:rsidP="00637C48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ในการแข่งขันระดับชาติให้สรุปแนวคิดในการออกแบบและการใช้งาน ไม่เกิน </w:t>
      </w:r>
      <w:r w:rsidR="00605E0B">
        <w:rPr>
          <w:rFonts w:ascii="TH SarabunPSK" w:hAnsi="TH SarabunPSK" w:cs="TH SarabunPSK" w:hint="cs"/>
          <w:sz w:val="32"/>
          <w:szCs w:val="32"/>
          <w:cs/>
        </w:rPr>
        <w:t>1</w:t>
      </w:r>
      <w:r w:rsidRPr="00EE27D5">
        <w:rPr>
          <w:rFonts w:ascii="TH SarabunPSK" w:hAnsi="TH SarabunPSK" w:cs="TH SarabunPSK"/>
          <w:sz w:val="32"/>
          <w:szCs w:val="32"/>
          <w:cs/>
        </w:rPr>
        <w:t xml:space="preserve"> หน้ากระดาษ </w:t>
      </w:r>
      <w:r w:rsidRPr="00EE27D5">
        <w:rPr>
          <w:rFonts w:ascii="TH SarabunPSK" w:hAnsi="TH SarabunPSK" w:cs="TH SarabunPSK"/>
          <w:sz w:val="32"/>
          <w:szCs w:val="32"/>
        </w:rPr>
        <w:t>A</w:t>
      </w:r>
      <w:r w:rsidR="00605E0B">
        <w:rPr>
          <w:rFonts w:ascii="TH SarabunPSK" w:hAnsi="TH SarabunPSK" w:cs="TH SarabunPSK"/>
          <w:sz w:val="32"/>
          <w:szCs w:val="32"/>
        </w:rPr>
        <w:t>4</w:t>
      </w:r>
    </w:p>
    <w:p w14:paraId="3CAD4012" w14:textId="0E2E6F26" w:rsidR="00EE27D5" w:rsidRPr="00EE27D5" w:rsidRDefault="00EE27D5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EE27D5">
        <w:rPr>
          <w:rFonts w:ascii="TH SarabunPSK" w:hAnsi="TH SarabunPSK" w:cs="TH SarabunPSK"/>
          <w:sz w:val="32"/>
          <w:szCs w:val="32"/>
          <w:cs/>
        </w:rPr>
        <w:t>ผลการตัดสินของคณะกรรมการถือเป็นที่สิ้นสุด</w:t>
      </w:r>
    </w:p>
    <w:p w14:paraId="139CF8EE" w14:textId="6A603FE5" w:rsidR="00605E0B" w:rsidRPr="00605E0B" w:rsidRDefault="00605E0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  <w:cs/>
        </w:rPr>
        <w:lastRenderedPageBreak/>
        <w:t>ทั้งนี้ เกณฑ์การให้คะแนนย่อยแต่ละรายการ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5E0B">
        <w:rPr>
          <w:rFonts w:ascii="TH SarabunPSK" w:hAnsi="TH SarabunPSK" w:cs="TH SarabunPSK"/>
          <w:sz w:val="32"/>
          <w:szCs w:val="32"/>
          <w:cs/>
        </w:rPr>
        <w:t>(ตัวอย่างอยู่ในภาคผนวก) อยู่ในดุลยพินิจของคณะกรรมการ</w:t>
      </w:r>
    </w:p>
    <w:p w14:paraId="08067830" w14:textId="77777777" w:rsidR="00605E0B" w:rsidRPr="00605E0B" w:rsidRDefault="00605E0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  <w:cs/>
        </w:rPr>
        <w:t>จะกำหนด แต่คะแนนรวมให้เป็นไปตามเกณฑ์การให้คะแนนตามรายการข้างต้น</w:t>
      </w:r>
    </w:p>
    <w:p w14:paraId="7B3D85FA" w14:textId="2EA9F7F7" w:rsidR="00605E0B" w:rsidRPr="00605E0B" w:rsidRDefault="00605E0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</w:rPr>
        <w:t xml:space="preserve">Web Applications </w:t>
      </w:r>
      <w:r w:rsidRPr="00605E0B">
        <w:rPr>
          <w:rFonts w:ascii="TH SarabunPSK" w:hAnsi="TH SarabunPSK" w:cs="TH SarabunPSK"/>
          <w:sz w:val="32"/>
          <w:szCs w:val="32"/>
          <w:cs/>
        </w:rPr>
        <w:t>เป็นโปรแกรมประยุกต์ที่สร้างขึ้นเพื่อสนับสนุนการทำงานของระบบสารสนเทศต</w:t>
      </w:r>
      <w:r>
        <w:rPr>
          <w:rFonts w:ascii="TH SarabunPSK" w:hAnsi="TH SarabunPSK" w:cs="TH SarabunPSK" w:hint="cs"/>
          <w:sz w:val="32"/>
          <w:szCs w:val="32"/>
          <w:cs/>
        </w:rPr>
        <w:t>่างๆ</w:t>
      </w:r>
    </w:p>
    <w:p w14:paraId="0249BF09" w14:textId="5AFB4487" w:rsidR="00605E0B" w:rsidRPr="00605E0B" w:rsidRDefault="00605E0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  <w:cs/>
        </w:rPr>
        <w:t xml:space="preserve">สามารถเข้าใช้งานผ่านเว็บบราวเซอร์ โดยอาศัยโปรโตคอล </w:t>
      </w:r>
      <w:r w:rsidRPr="00605E0B">
        <w:rPr>
          <w:rFonts w:ascii="TH SarabunPSK" w:hAnsi="TH SarabunPSK" w:cs="TH SarabunPSK"/>
          <w:sz w:val="32"/>
          <w:szCs w:val="32"/>
        </w:rPr>
        <w:t xml:space="preserve">HTTP / HTTPS </w:t>
      </w:r>
      <w:r w:rsidRPr="00605E0B">
        <w:rPr>
          <w:rFonts w:ascii="TH SarabunPSK" w:hAnsi="TH SarabunPSK" w:cs="TH SarabunPSK"/>
          <w:sz w:val="32"/>
          <w:szCs w:val="32"/>
          <w:cs/>
        </w:rPr>
        <w:t>ภาษาที่นิยมมน้ำมาสร้าง</w:t>
      </w:r>
      <w:r w:rsidRPr="00605E0B">
        <w:rPr>
          <w:rFonts w:ascii="TH SarabunPSK" w:hAnsi="TH SarabunPSK" w:cs="TH SarabunPSK"/>
          <w:sz w:val="32"/>
          <w:szCs w:val="32"/>
        </w:rPr>
        <w:t>Applications</w:t>
      </w:r>
    </w:p>
    <w:p w14:paraId="62326F72" w14:textId="77777777" w:rsidR="00605E0B" w:rsidRPr="00605E0B" w:rsidRDefault="00605E0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  <w:r w:rsidRPr="00605E0B">
        <w:rPr>
          <w:rFonts w:ascii="TH SarabunPSK" w:hAnsi="TH SarabunPSK" w:cs="TH SarabunPSK"/>
          <w:sz w:val="32"/>
          <w:szCs w:val="32"/>
        </w:rPr>
        <w:t>HTML, XHTML, XML, ASP.Net, PHP, JSP, Python, Ruby</w:t>
      </w:r>
      <w:r w:rsidRPr="00605E0B">
        <w:rPr>
          <w:rFonts w:ascii="TH SarabunPSK" w:hAnsi="TH SarabunPSK" w:cs="TH SarabunPSK"/>
          <w:sz w:val="32"/>
          <w:szCs w:val="32"/>
          <w:cs/>
        </w:rPr>
        <w:t xml:space="preserve">ตัวอย่าง </w:t>
      </w:r>
      <w:r w:rsidRPr="00605E0B">
        <w:rPr>
          <w:rFonts w:ascii="TH SarabunPSK" w:hAnsi="TH SarabunPSK" w:cs="TH SarabunPSK"/>
          <w:sz w:val="32"/>
          <w:szCs w:val="32"/>
        </w:rPr>
        <w:t>Applications itiu WepMail,</w:t>
      </w:r>
    </w:p>
    <w:p w14:paraId="43EA4494" w14:textId="77777777" w:rsidR="00605E0B" w:rsidRPr="00605E0B" w:rsidRDefault="00605E0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  <w:cs/>
        </w:rPr>
        <w:t>กระดานสนทนา</w:t>
      </w:r>
      <w:r w:rsidRPr="00605E0B">
        <w:rPr>
          <w:rFonts w:ascii="TH SarabunPSK" w:hAnsi="TH SarabunPSK" w:cs="TH SarabunPSK"/>
          <w:sz w:val="32"/>
          <w:szCs w:val="32"/>
        </w:rPr>
        <w:t xml:space="preserve">, </w:t>
      </w:r>
      <w:r w:rsidRPr="00605E0B">
        <w:rPr>
          <w:rFonts w:ascii="TH SarabunPSK" w:hAnsi="TH SarabunPSK" w:cs="TH SarabunPSK"/>
          <w:sz w:val="32"/>
          <w:szCs w:val="32"/>
          <w:cs/>
        </w:rPr>
        <w:t>เว็บระบบรายงานผลออนไลน์</w:t>
      </w:r>
      <w:r w:rsidRPr="00605E0B">
        <w:rPr>
          <w:rFonts w:ascii="TH SarabunPSK" w:hAnsi="TH SarabunPSK" w:cs="TH SarabunPSK"/>
          <w:sz w:val="32"/>
          <w:szCs w:val="32"/>
        </w:rPr>
        <w:t>, DataOnWeb, Facebook, Google Calendar</w:t>
      </w:r>
    </w:p>
    <w:p w14:paraId="16858B66" w14:textId="77777777" w:rsidR="00CE1FD3" w:rsidRDefault="00CE1FD3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D55BC48" w14:textId="5CB7E97F" w:rsidR="00605E0B" w:rsidRPr="00CE1FD3" w:rsidRDefault="00605E0B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E1F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Pr="00CE1FD3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เกณฑ์การตัดสิน</w:t>
      </w:r>
    </w:p>
    <w:p w14:paraId="2D24D9D1" w14:textId="77777777" w:rsidR="00605E0B" w:rsidRPr="00605E0B" w:rsidRDefault="00605E0B" w:rsidP="00637C4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  <w:cs/>
        </w:rPr>
        <w:t>คณะกรรมการตัดสิน คัดเลือกทีมที่ได้คะแนนตามเกณฑ์ ดังนี้</w:t>
      </w:r>
    </w:p>
    <w:p w14:paraId="79C50196" w14:textId="32224F7B" w:rsidR="00605E0B" w:rsidRPr="00605E0B" w:rsidRDefault="00605E0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>
        <w:rPr>
          <w:rFonts w:ascii="TH SarabunPSK" w:hAnsi="TH SarabunPSK" w:cs="TH SarabunPSK"/>
          <w:sz w:val="32"/>
          <w:szCs w:val="32"/>
        </w:rPr>
        <w:t>80 - 100</w:t>
      </w:r>
    </w:p>
    <w:p w14:paraId="15DACF75" w14:textId="2C6176EE" w:rsidR="00605E0B" w:rsidRPr="00605E0B" w:rsidRDefault="00605E0B" w:rsidP="00637C48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>
        <w:rPr>
          <w:rFonts w:ascii="TH SarabunPSK" w:hAnsi="TH SarabunPSK" w:cs="TH SarabunPSK"/>
          <w:sz w:val="32"/>
          <w:szCs w:val="32"/>
        </w:rPr>
        <w:t>70 - 79</w:t>
      </w:r>
    </w:p>
    <w:p w14:paraId="065567A4" w14:textId="49F795AF" w:rsidR="00605E0B" w:rsidRPr="00605E0B" w:rsidRDefault="00605E0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  <w:cs/>
        </w:rPr>
        <w:t xml:space="preserve">คะแนนร้อยละ </w:t>
      </w:r>
      <w:r>
        <w:rPr>
          <w:rFonts w:ascii="TH SarabunPSK" w:hAnsi="TH SarabunPSK" w:cs="TH SarabunPSK"/>
          <w:sz w:val="32"/>
          <w:szCs w:val="32"/>
        </w:rPr>
        <w:t>60 - 69</w:t>
      </w:r>
    </w:p>
    <w:p w14:paraId="1575B188" w14:textId="049BDB49" w:rsidR="00605E0B" w:rsidRPr="00605E0B" w:rsidRDefault="00605E0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  <w:cs/>
        </w:rPr>
        <w:t xml:space="preserve">ได้คะแนนต่ำกว่าร้อยละ </w:t>
      </w:r>
      <w:r>
        <w:rPr>
          <w:rFonts w:ascii="TH SarabunPSK" w:hAnsi="TH SarabunPSK" w:cs="TH SarabunPSK"/>
          <w:sz w:val="32"/>
          <w:szCs w:val="32"/>
        </w:rPr>
        <w:t>60</w:t>
      </w:r>
    </w:p>
    <w:p w14:paraId="5368209C" w14:textId="77777777" w:rsidR="00CE1FD3" w:rsidRDefault="00CE1FD3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F2875A9" w14:textId="3F379BFD" w:rsidR="00605E0B" w:rsidRPr="00CE1FD3" w:rsidRDefault="00605E0B" w:rsidP="00637C4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E1F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 </w:t>
      </w:r>
      <w:r w:rsidRPr="00CE1FD3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คณะกรรมการการแข่งขัน</w:t>
      </w:r>
    </w:p>
    <w:p w14:paraId="2E36CAA2" w14:textId="43FC1FF4" w:rsidR="00605E0B" w:rsidRPr="00605E0B" w:rsidRDefault="00605E0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5.1 </w:t>
      </w:r>
      <w:r w:rsidRPr="00605E0B">
        <w:rPr>
          <w:rFonts w:ascii="TH SarabunPSK" w:hAnsi="TH SarabunPSK" w:cs="TH SarabunPSK"/>
          <w:sz w:val="32"/>
          <w:szCs w:val="32"/>
          <w:cs/>
        </w:rPr>
        <w:t>คุณสมบัติของกรรมการ</w:t>
      </w:r>
    </w:p>
    <w:p w14:paraId="07087475" w14:textId="25F589FF" w:rsidR="00605E0B" w:rsidRPr="00605E0B" w:rsidRDefault="00605E0B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  <w:cs/>
        </w:rPr>
        <w:t xml:space="preserve"> กรรมการตัดสินกิจกรรมเป็นผู้ทรงคุณวุฒิ หรือมีความชำนาญ เชี่ยวชาญด้าน </w:t>
      </w:r>
      <w:r w:rsidRPr="00605E0B">
        <w:rPr>
          <w:rFonts w:ascii="TH SarabunPSK" w:hAnsi="TH SarabunPSK" w:cs="TH SarabunPSK"/>
          <w:sz w:val="32"/>
          <w:szCs w:val="32"/>
        </w:rPr>
        <w:t>Web</w:t>
      </w:r>
    </w:p>
    <w:p w14:paraId="6A686A8B" w14:textId="57BBC1D8" w:rsidR="00605E0B" w:rsidRPr="00605E0B" w:rsidRDefault="00605E0B" w:rsidP="00637C48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  <w:cs/>
        </w:rPr>
        <w:t xml:space="preserve"> กรรมการควบคุมการแข่งขันได้แก่ ผู้ควบคุมดูแลระบบคอมพิวเตอร์ช่างเทคนิค และ</w:t>
      </w:r>
    </w:p>
    <w:p w14:paraId="42CC3F9F" w14:textId="77777777" w:rsidR="00605E0B" w:rsidRPr="00605E0B" w:rsidRDefault="00605E0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  <w:cs/>
        </w:rPr>
        <w:t>กรรมการผู้ดำเนินการแข่งขัน</w:t>
      </w:r>
    </w:p>
    <w:p w14:paraId="30B18A88" w14:textId="023BFA62" w:rsidR="00605E0B" w:rsidRPr="00605E0B" w:rsidRDefault="00605E0B" w:rsidP="00637C4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605E0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5.2 </w:t>
      </w:r>
      <w:r w:rsidRPr="00605E0B">
        <w:rPr>
          <w:rFonts w:ascii="TH SarabunPSK" w:hAnsi="TH SarabunPSK" w:cs="TH SarabunPSK"/>
          <w:sz w:val="32"/>
          <w:szCs w:val="32"/>
          <w:cs/>
        </w:rPr>
        <w:t>จำนวนกรรมการข้างต้น ให้พิจารณาตามความเหมาะสม</w:t>
      </w:r>
    </w:p>
    <w:p w14:paraId="1FB5ACB4" w14:textId="77777777" w:rsidR="001C30DC" w:rsidRPr="00605E0B" w:rsidRDefault="001C30DC" w:rsidP="00637C48">
      <w:pPr>
        <w:spacing w:after="0"/>
        <w:rPr>
          <w:rFonts w:ascii="TH SarabunPSK" w:hAnsi="TH SarabunPSK" w:cs="TH SarabunPSK"/>
          <w:sz w:val="36"/>
          <w:szCs w:val="36"/>
        </w:rPr>
      </w:pPr>
    </w:p>
    <w:p w14:paraId="37AE0814" w14:textId="77777777" w:rsidR="001C30DC" w:rsidRPr="00605E0B" w:rsidRDefault="001C30DC" w:rsidP="00637C48">
      <w:pPr>
        <w:spacing w:after="0"/>
        <w:rPr>
          <w:rFonts w:ascii="TH SarabunPSK" w:hAnsi="TH SarabunPSK" w:cs="TH SarabunPSK"/>
          <w:sz w:val="36"/>
          <w:szCs w:val="36"/>
        </w:rPr>
      </w:pPr>
    </w:p>
    <w:p w14:paraId="72C65ACF" w14:textId="77777777" w:rsidR="001C30DC" w:rsidRPr="001C30DC" w:rsidRDefault="001C30DC" w:rsidP="00637C4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20C683" w14:textId="77777777" w:rsidR="001C30DC" w:rsidRPr="001C30DC" w:rsidRDefault="001C30DC" w:rsidP="00637C4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2B9A248" w14:textId="77777777" w:rsidR="001C30DC" w:rsidRPr="001C30DC" w:rsidRDefault="001C30DC" w:rsidP="00637C4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3415237" w14:textId="77777777" w:rsidR="001C30DC" w:rsidRPr="001C30DC" w:rsidRDefault="001C30DC" w:rsidP="00637C48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1C30DC" w:rsidRPr="001C30DC" w:rsidSect="00D97362">
      <w:footerReference w:type="default" r:id="rId12"/>
      <w:type w:val="continuous"/>
      <w:pgSz w:w="11906" w:h="16838"/>
      <w:pgMar w:top="851" w:right="851" w:bottom="85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307CB" w14:textId="77777777" w:rsidR="00FD272F" w:rsidRDefault="00FD272F" w:rsidP="00656794">
      <w:pPr>
        <w:spacing w:after="0" w:line="240" w:lineRule="auto"/>
      </w:pPr>
      <w:r>
        <w:separator/>
      </w:r>
    </w:p>
  </w:endnote>
  <w:endnote w:type="continuationSeparator" w:id="0">
    <w:p w14:paraId="11119CC6" w14:textId="77777777" w:rsidR="00FD272F" w:rsidRDefault="00FD272F" w:rsidP="0065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0D25" w14:textId="77777777" w:rsidR="003D7874" w:rsidRDefault="003D7874">
    <w:pPr>
      <w:pStyle w:val="Footer"/>
      <w:rPr>
        <w:rFonts w:ascii="TH SarabunPSK" w:hAnsi="TH SarabunPSK" w:cs="TH SarabunPSK"/>
      </w:rPr>
    </w:pPr>
  </w:p>
  <w:p w14:paraId="18DE5414" w14:textId="77777777" w:rsidR="00C63BF9" w:rsidRDefault="00C63BF9">
    <w:pPr>
      <w:pStyle w:val="Footer"/>
      <w:rPr>
        <w:rFonts w:ascii="TH SarabunPSK" w:hAnsi="TH SarabunPSK" w:cs="TH SarabunPSK"/>
      </w:rPr>
    </w:pPr>
  </w:p>
  <w:p w14:paraId="244C3685" w14:textId="77777777" w:rsidR="00C63BF9" w:rsidRPr="00C30031" w:rsidRDefault="00C63BF9">
    <w:pPr>
      <w:pStyle w:val="Footer"/>
      <w:rPr>
        <w:rFonts w:ascii="TH SarabunPSK" w:hAnsi="TH SarabunPSK" w:cs="TH SarabunP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6178" w14:textId="77777777" w:rsidR="00FD272F" w:rsidRDefault="00FD272F" w:rsidP="00656794">
      <w:pPr>
        <w:spacing w:after="0" w:line="240" w:lineRule="auto"/>
      </w:pPr>
      <w:r>
        <w:separator/>
      </w:r>
    </w:p>
  </w:footnote>
  <w:footnote w:type="continuationSeparator" w:id="0">
    <w:p w14:paraId="4EBF9BA7" w14:textId="77777777" w:rsidR="00FD272F" w:rsidRDefault="00FD272F" w:rsidP="00656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445"/>
    <w:multiLevelType w:val="hybridMultilevel"/>
    <w:tmpl w:val="C930C33A"/>
    <w:lvl w:ilvl="0" w:tplc="F894F39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6D36A74"/>
    <w:multiLevelType w:val="hybridMultilevel"/>
    <w:tmpl w:val="EE500086"/>
    <w:lvl w:ilvl="0" w:tplc="447E2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88358A"/>
    <w:multiLevelType w:val="hybridMultilevel"/>
    <w:tmpl w:val="DC94AAEE"/>
    <w:lvl w:ilvl="0" w:tplc="C0D414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C68DF"/>
    <w:multiLevelType w:val="hybridMultilevel"/>
    <w:tmpl w:val="C8D05244"/>
    <w:lvl w:ilvl="0" w:tplc="C98EF970">
      <w:start w:val="6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7D9695E"/>
    <w:multiLevelType w:val="hybridMultilevel"/>
    <w:tmpl w:val="6158098A"/>
    <w:lvl w:ilvl="0" w:tplc="88140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7E3ED9"/>
    <w:multiLevelType w:val="multilevel"/>
    <w:tmpl w:val="327E3ED9"/>
    <w:lvl w:ilvl="0">
      <w:start w:val="1"/>
      <w:numFmt w:val="bullet"/>
      <w:lvlText w:val="-"/>
      <w:lvlJc w:val="left"/>
      <w:pPr>
        <w:tabs>
          <w:tab w:val="left" w:pos="840"/>
        </w:tabs>
        <w:ind w:left="998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left" w:pos="840"/>
        </w:tabs>
        <w:ind w:left="264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left" w:pos="840"/>
        </w:tabs>
        <w:ind w:left="336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left" w:pos="840"/>
        </w:tabs>
        <w:ind w:left="408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left" w:pos="840"/>
        </w:tabs>
        <w:ind w:left="480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left" w:pos="840"/>
        </w:tabs>
        <w:ind w:left="552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left" w:pos="840"/>
        </w:tabs>
        <w:ind w:left="624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left" w:pos="840"/>
        </w:tabs>
        <w:ind w:left="696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left" w:pos="840"/>
        </w:tabs>
        <w:ind w:left="768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3C2358DD"/>
    <w:multiLevelType w:val="hybridMultilevel"/>
    <w:tmpl w:val="A6FA7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226A8"/>
    <w:multiLevelType w:val="hybridMultilevel"/>
    <w:tmpl w:val="28BC1F80"/>
    <w:lvl w:ilvl="0" w:tplc="562C41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D45DD4"/>
    <w:multiLevelType w:val="hybridMultilevel"/>
    <w:tmpl w:val="5874D062"/>
    <w:lvl w:ilvl="0" w:tplc="1402F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364357"/>
    <w:multiLevelType w:val="hybridMultilevel"/>
    <w:tmpl w:val="5664A21C"/>
    <w:lvl w:ilvl="0" w:tplc="728C0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4765453">
    <w:abstractNumId w:val="2"/>
  </w:num>
  <w:num w:numId="2" w16cid:durableId="347104327">
    <w:abstractNumId w:val="6"/>
  </w:num>
  <w:num w:numId="3" w16cid:durableId="193353638">
    <w:abstractNumId w:val="4"/>
  </w:num>
  <w:num w:numId="4" w16cid:durableId="808284027">
    <w:abstractNumId w:val="8"/>
  </w:num>
  <w:num w:numId="5" w16cid:durableId="179469117">
    <w:abstractNumId w:val="9"/>
  </w:num>
  <w:num w:numId="6" w16cid:durableId="728191852">
    <w:abstractNumId w:val="7"/>
  </w:num>
  <w:num w:numId="7" w16cid:durableId="903490880">
    <w:abstractNumId w:val="1"/>
  </w:num>
  <w:num w:numId="8" w16cid:durableId="209807058">
    <w:abstractNumId w:val="3"/>
  </w:num>
  <w:num w:numId="9" w16cid:durableId="288051738">
    <w:abstractNumId w:val="5"/>
  </w:num>
  <w:num w:numId="10" w16cid:durableId="7859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5E25"/>
    <w:rsid w:val="00001C53"/>
    <w:rsid w:val="000055AC"/>
    <w:rsid w:val="00007AAA"/>
    <w:rsid w:val="0001048E"/>
    <w:rsid w:val="00010689"/>
    <w:rsid w:val="00013155"/>
    <w:rsid w:val="00014056"/>
    <w:rsid w:val="00015BB2"/>
    <w:rsid w:val="00020575"/>
    <w:rsid w:val="000214EE"/>
    <w:rsid w:val="00022603"/>
    <w:rsid w:val="0002470D"/>
    <w:rsid w:val="00025174"/>
    <w:rsid w:val="00025FF8"/>
    <w:rsid w:val="0002630E"/>
    <w:rsid w:val="0002739D"/>
    <w:rsid w:val="0002791A"/>
    <w:rsid w:val="00027D35"/>
    <w:rsid w:val="0003139A"/>
    <w:rsid w:val="00032667"/>
    <w:rsid w:val="00033696"/>
    <w:rsid w:val="000346E3"/>
    <w:rsid w:val="0003731F"/>
    <w:rsid w:val="0004193E"/>
    <w:rsid w:val="00041CC1"/>
    <w:rsid w:val="000426E8"/>
    <w:rsid w:val="00043BA5"/>
    <w:rsid w:val="00043D37"/>
    <w:rsid w:val="00044293"/>
    <w:rsid w:val="00044C3C"/>
    <w:rsid w:val="0004577D"/>
    <w:rsid w:val="00050BA8"/>
    <w:rsid w:val="00050D67"/>
    <w:rsid w:val="00050E99"/>
    <w:rsid w:val="000510B0"/>
    <w:rsid w:val="0005169A"/>
    <w:rsid w:val="00052209"/>
    <w:rsid w:val="00053285"/>
    <w:rsid w:val="00053974"/>
    <w:rsid w:val="000540CD"/>
    <w:rsid w:val="0005662C"/>
    <w:rsid w:val="00056D8F"/>
    <w:rsid w:val="00061491"/>
    <w:rsid w:val="00063F59"/>
    <w:rsid w:val="0006566B"/>
    <w:rsid w:val="00066097"/>
    <w:rsid w:val="00067EC9"/>
    <w:rsid w:val="0007132D"/>
    <w:rsid w:val="00071618"/>
    <w:rsid w:val="000731B3"/>
    <w:rsid w:val="00073504"/>
    <w:rsid w:val="000737E2"/>
    <w:rsid w:val="00073B3C"/>
    <w:rsid w:val="00075068"/>
    <w:rsid w:val="00075A42"/>
    <w:rsid w:val="0007665E"/>
    <w:rsid w:val="00080FE1"/>
    <w:rsid w:val="0008156A"/>
    <w:rsid w:val="00081F80"/>
    <w:rsid w:val="00082819"/>
    <w:rsid w:val="00083AE2"/>
    <w:rsid w:val="00085246"/>
    <w:rsid w:val="00085DB6"/>
    <w:rsid w:val="00085ED0"/>
    <w:rsid w:val="00086030"/>
    <w:rsid w:val="00086818"/>
    <w:rsid w:val="0008728A"/>
    <w:rsid w:val="00091661"/>
    <w:rsid w:val="0009187C"/>
    <w:rsid w:val="00092C6B"/>
    <w:rsid w:val="000931B7"/>
    <w:rsid w:val="00094215"/>
    <w:rsid w:val="00097809"/>
    <w:rsid w:val="00097CF6"/>
    <w:rsid w:val="000A1FBD"/>
    <w:rsid w:val="000A1FF7"/>
    <w:rsid w:val="000A2EA2"/>
    <w:rsid w:val="000A3C34"/>
    <w:rsid w:val="000A3E9D"/>
    <w:rsid w:val="000A42A6"/>
    <w:rsid w:val="000A4DC8"/>
    <w:rsid w:val="000A5CF7"/>
    <w:rsid w:val="000B28E2"/>
    <w:rsid w:val="000B45BF"/>
    <w:rsid w:val="000B565F"/>
    <w:rsid w:val="000B6845"/>
    <w:rsid w:val="000B6DC1"/>
    <w:rsid w:val="000B7B00"/>
    <w:rsid w:val="000C0618"/>
    <w:rsid w:val="000C29B2"/>
    <w:rsid w:val="000C2B33"/>
    <w:rsid w:val="000C2BB4"/>
    <w:rsid w:val="000C4CFA"/>
    <w:rsid w:val="000C4FFB"/>
    <w:rsid w:val="000C50A1"/>
    <w:rsid w:val="000C56C3"/>
    <w:rsid w:val="000C6242"/>
    <w:rsid w:val="000C74B9"/>
    <w:rsid w:val="000D0449"/>
    <w:rsid w:val="000D283F"/>
    <w:rsid w:val="000D3224"/>
    <w:rsid w:val="000D5678"/>
    <w:rsid w:val="000D56A7"/>
    <w:rsid w:val="000D5D82"/>
    <w:rsid w:val="000D6020"/>
    <w:rsid w:val="000D68E7"/>
    <w:rsid w:val="000D73DC"/>
    <w:rsid w:val="000D7B89"/>
    <w:rsid w:val="000E0BF1"/>
    <w:rsid w:val="000E2E31"/>
    <w:rsid w:val="000E2E90"/>
    <w:rsid w:val="000E3E6A"/>
    <w:rsid w:val="000E400B"/>
    <w:rsid w:val="000E4B91"/>
    <w:rsid w:val="000E60F6"/>
    <w:rsid w:val="000F091F"/>
    <w:rsid w:val="000F097B"/>
    <w:rsid w:val="000F1840"/>
    <w:rsid w:val="000F311C"/>
    <w:rsid w:val="000F3599"/>
    <w:rsid w:val="000F3A88"/>
    <w:rsid w:val="000F45E1"/>
    <w:rsid w:val="000F579C"/>
    <w:rsid w:val="000F66C2"/>
    <w:rsid w:val="000F7E0C"/>
    <w:rsid w:val="001004E8"/>
    <w:rsid w:val="001011DE"/>
    <w:rsid w:val="001036E1"/>
    <w:rsid w:val="00103BE9"/>
    <w:rsid w:val="00106D25"/>
    <w:rsid w:val="0010730A"/>
    <w:rsid w:val="001077E9"/>
    <w:rsid w:val="00110143"/>
    <w:rsid w:val="0011136E"/>
    <w:rsid w:val="0011223F"/>
    <w:rsid w:val="00114430"/>
    <w:rsid w:val="00120A53"/>
    <w:rsid w:val="00121493"/>
    <w:rsid w:val="00123C9B"/>
    <w:rsid w:val="001248E9"/>
    <w:rsid w:val="00125091"/>
    <w:rsid w:val="00125B6B"/>
    <w:rsid w:val="001265A7"/>
    <w:rsid w:val="001265C1"/>
    <w:rsid w:val="0012669B"/>
    <w:rsid w:val="0012670B"/>
    <w:rsid w:val="00127628"/>
    <w:rsid w:val="00130638"/>
    <w:rsid w:val="00130887"/>
    <w:rsid w:val="001318E7"/>
    <w:rsid w:val="00131B98"/>
    <w:rsid w:val="00131C48"/>
    <w:rsid w:val="00131F05"/>
    <w:rsid w:val="00132A08"/>
    <w:rsid w:val="0013371F"/>
    <w:rsid w:val="00133985"/>
    <w:rsid w:val="00133FE9"/>
    <w:rsid w:val="00136650"/>
    <w:rsid w:val="00137001"/>
    <w:rsid w:val="0014102C"/>
    <w:rsid w:val="0014303D"/>
    <w:rsid w:val="00144308"/>
    <w:rsid w:val="00146662"/>
    <w:rsid w:val="001467A2"/>
    <w:rsid w:val="001467B8"/>
    <w:rsid w:val="00146D8F"/>
    <w:rsid w:val="00146F2F"/>
    <w:rsid w:val="00147BEF"/>
    <w:rsid w:val="00147EE2"/>
    <w:rsid w:val="0015170E"/>
    <w:rsid w:val="00152DEF"/>
    <w:rsid w:val="0015554A"/>
    <w:rsid w:val="00157A5B"/>
    <w:rsid w:val="00157AEA"/>
    <w:rsid w:val="00161604"/>
    <w:rsid w:val="001621CC"/>
    <w:rsid w:val="00162B51"/>
    <w:rsid w:val="00163C7F"/>
    <w:rsid w:val="00163CEE"/>
    <w:rsid w:val="001653FF"/>
    <w:rsid w:val="00167882"/>
    <w:rsid w:val="001700DC"/>
    <w:rsid w:val="00170631"/>
    <w:rsid w:val="001715E5"/>
    <w:rsid w:val="001733B3"/>
    <w:rsid w:val="00174174"/>
    <w:rsid w:val="00174900"/>
    <w:rsid w:val="00175394"/>
    <w:rsid w:val="00175B3F"/>
    <w:rsid w:val="00175C4F"/>
    <w:rsid w:val="00175F99"/>
    <w:rsid w:val="00176D8F"/>
    <w:rsid w:val="00176DFF"/>
    <w:rsid w:val="00177321"/>
    <w:rsid w:val="00177785"/>
    <w:rsid w:val="00177CA1"/>
    <w:rsid w:val="00177EE3"/>
    <w:rsid w:val="0018331E"/>
    <w:rsid w:val="00185B9D"/>
    <w:rsid w:val="00186FCF"/>
    <w:rsid w:val="0018796B"/>
    <w:rsid w:val="00190F71"/>
    <w:rsid w:val="00192344"/>
    <w:rsid w:val="001933C1"/>
    <w:rsid w:val="00194B6C"/>
    <w:rsid w:val="00195191"/>
    <w:rsid w:val="00195768"/>
    <w:rsid w:val="00196512"/>
    <w:rsid w:val="001A027C"/>
    <w:rsid w:val="001A06FD"/>
    <w:rsid w:val="001A1353"/>
    <w:rsid w:val="001A183C"/>
    <w:rsid w:val="001A1CD5"/>
    <w:rsid w:val="001A408B"/>
    <w:rsid w:val="001A48B9"/>
    <w:rsid w:val="001A492F"/>
    <w:rsid w:val="001A638A"/>
    <w:rsid w:val="001B006A"/>
    <w:rsid w:val="001B0D61"/>
    <w:rsid w:val="001B0FB6"/>
    <w:rsid w:val="001B1704"/>
    <w:rsid w:val="001B21AC"/>
    <w:rsid w:val="001B3B09"/>
    <w:rsid w:val="001B45A0"/>
    <w:rsid w:val="001B4B29"/>
    <w:rsid w:val="001B6215"/>
    <w:rsid w:val="001B7F46"/>
    <w:rsid w:val="001C0E0A"/>
    <w:rsid w:val="001C1026"/>
    <w:rsid w:val="001C18AB"/>
    <w:rsid w:val="001C2884"/>
    <w:rsid w:val="001C2C6F"/>
    <w:rsid w:val="001C2EC0"/>
    <w:rsid w:val="001C30DC"/>
    <w:rsid w:val="001C35C0"/>
    <w:rsid w:val="001C3C64"/>
    <w:rsid w:val="001C44F2"/>
    <w:rsid w:val="001C56B0"/>
    <w:rsid w:val="001C6C6B"/>
    <w:rsid w:val="001C7DE4"/>
    <w:rsid w:val="001D18CD"/>
    <w:rsid w:val="001D1C40"/>
    <w:rsid w:val="001D2B9F"/>
    <w:rsid w:val="001D37B1"/>
    <w:rsid w:val="001D443E"/>
    <w:rsid w:val="001D50BB"/>
    <w:rsid w:val="001D55CD"/>
    <w:rsid w:val="001D676C"/>
    <w:rsid w:val="001D778D"/>
    <w:rsid w:val="001E01F7"/>
    <w:rsid w:val="001E0680"/>
    <w:rsid w:val="001E0F76"/>
    <w:rsid w:val="001E2066"/>
    <w:rsid w:val="001E2E00"/>
    <w:rsid w:val="001E3FD9"/>
    <w:rsid w:val="001E4AC1"/>
    <w:rsid w:val="001E658E"/>
    <w:rsid w:val="001F02B5"/>
    <w:rsid w:val="001F03A3"/>
    <w:rsid w:val="001F046E"/>
    <w:rsid w:val="001F088A"/>
    <w:rsid w:val="001F0BF0"/>
    <w:rsid w:val="001F25B0"/>
    <w:rsid w:val="001F32D2"/>
    <w:rsid w:val="001F39A3"/>
    <w:rsid w:val="001F3A18"/>
    <w:rsid w:val="001F3C14"/>
    <w:rsid w:val="001F3EB8"/>
    <w:rsid w:val="001F5020"/>
    <w:rsid w:val="001F6858"/>
    <w:rsid w:val="001F71F9"/>
    <w:rsid w:val="001F78CB"/>
    <w:rsid w:val="001F7956"/>
    <w:rsid w:val="002015F2"/>
    <w:rsid w:val="00203F01"/>
    <w:rsid w:val="00204C0A"/>
    <w:rsid w:val="002050A8"/>
    <w:rsid w:val="00205ED1"/>
    <w:rsid w:val="00206097"/>
    <w:rsid w:val="002077C0"/>
    <w:rsid w:val="00207924"/>
    <w:rsid w:val="00210ECB"/>
    <w:rsid w:val="00211485"/>
    <w:rsid w:val="00213A75"/>
    <w:rsid w:val="00214A5D"/>
    <w:rsid w:val="00215D17"/>
    <w:rsid w:val="002164BE"/>
    <w:rsid w:val="00220C18"/>
    <w:rsid w:val="00221E4F"/>
    <w:rsid w:val="00222634"/>
    <w:rsid w:val="0022268B"/>
    <w:rsid w:val="00226873"/>
    <w:rsid w:val="002300FF"/>
    <w:rsid w:val="00230BA1"/>
    <w:rsid w:val="002319AA"/>
    <w:rsid w:val="00232708"/>
    <w:rsid w:val="00233825"/>
    <w:rsid w:val="00233A9D"/>
    <w:rsid w:val="00233AAA"/>
    <w:rsid w:val="00233E80"/>
    <w:rsid w:val="002349C6"/>
    <w:rsid w:val="002353C6"/>
    <w:rsid w:val="00235A8F"/>
    <w:rsid w:val="0023681D"/>
    <w:rsid w:val="00236828"/>
    <w:rsid w:val="002407B9"/>
    <w:rsid w:val="00240A65"/>
    <w:rsid w:val="00240E25"/>
    <w:rsid w:val="00241699"/>
    <w:rsid w:val="002416F2"/>
    <w:rsid w:val="002417E8"/>
    <w:rsid w:val="00241B19"/>
    <w:rsid w:val="00241B6C"/>
    <w:rsid w:val="00242300"/>
    <w:rsid w:val="002430FB"/>
    <w:rsid w:val="0024313B"/>
    <w:rsid w:val="00244879"/>
    <w:rsid w:val="002459D2"/>
    <w:rsid w:val="00245EFC"/>
    <w:rsid w:val="00247EC7"/>
    <w:rsid w:val="002504A4"/>
    <w:rsid w:val="00251D09"/>
    <w:rsid w:val="00252E14"/>
    <w:rsid w:val="002534C6"/>
    <w:rsid w:val="00255229"/>
    <w:rsid w:val="00255573"/>
    <w:rsid w:val="00256236"/>
    <w:rsid w:val="00257145"/>
    <w:rsid w:val="0025763A"/>
    <w:rsid w:val="00257A79"/>
    <w:rsid w:val="0026066A"/>
    <w:rsid w:val="002615EA"/>
    <w:rsid w:val="00262507"/>
    <w:rsid w:val="00263661"/>
    <w:rsid w:val="00264B23"/>
    <w:rsid w:val="0026601A"/>
    <w:rsid w:val="00266D28"/>
    <w:rsid w:val="00270940"/>
    <w:rsid w:val="00271080"/>
    <w:rsid w:val="00271577"/>
    <w:rsid w:val="002726BD"/>
    <w:rsid w:val="002754AF"/>
    <w:rsid w:val="00275E5A"/>
    <w:rsid w:val="002772E8"/>
    <w:rsid w:val="00280AA3"/>
    <w:rsid w:val="00280D33"/>
    <w:rsid w:val="002816D5"/>
    <w:rsid w:val="00281826"/>
    <w:rsid w:val="00281AE2"/>
    <w:rsid w:val="00285061"/>
    <w:rsid w:val="00285529"/>
    <w:rsid w:val="002860B7"/>
    <w:rsid w:val="002867EB"/>
    <w:rsid w:val="00286AC1"/>
    <w:rsid w:val="00287771"/>
    <w:rsid w:val="00287DD1"/>
    <w:rsid w:val="002911AA"/>
    <w:rsid w:val="00292F69"/>
    <w:rsid w:val="00293CA2"/>
    <w:rsid w:val="0029400D"/>
    <w:rsid w:val="00294347"/>
    <w:rsid w:val="00294475"/>
    <w:rsid w:val="00295A1A"/>
    <w:rsid w:val="002970D0"/>
    <w:rsid w:val="0029776B"/>
    <w:rsid w:val="002A1851"/>
    <w:rsid w:val="002A2B7E"/>
    <w:rsid w:val="002A2D8F"/>
    <w:rsid w:val="002A2E5D"/>
    <w:rsid w:val="002A3A37"/>
    <w:rsid w:val="002A5378"/>
    <w:rsid w:val="002A752C"/>
    <w:rsid w:val="002B185B"/>
    <w:rsid w:val="002B4AFE"/>
    <w:rsid w:val="002B55CC"/>
    <w:rsid w:val="002B61B1"/>
    <w:rsid w:val="002B6E00"/>
    <w:rsid w:val="002C00B0"/>
    <w:rsid w:val="002C04EF"/>
    <w:rsid w:val="002C0ACA"/>
    <w:rsid w:val="002C12D2"/>
    <w:rsid w:val="002C1FF1"/>
    <w:rsid w:val="002C4963"/>
    <w:rsid w:val="002C4A6C"/>
    <w:rsid w:val="002C59D8"/>
    <w:rsid w:val="002C7D6A"/>
    <w:rsid w:val="002D0FD7"/>
    <w:rsid w:val="002D1366"/>
    <w:rsid w:val="002D59B8"/>
    <w:rsid w:val="002D62E8"/>
    <w:rsid w:val="002D64ED"/>
    <w:rsid w:val="002D6ED1"/>
    <w:rsid w:val="002D72D2"/>
    <w:rsid w:val="002D7A03"/>
    <w:rsid w:val="002E089B"/>
    <w:rsid w:val="002E09EB"/>
    <w:rsid w:val="002E71AC"/>
    <w:rsid w:val="002E7B3F"/>
    <w:rsid w:val="002F1514"/>
    <w:rsid w:val="002F26A1"/>
    <w:rsid w:val="002F2788"/>
    <w:rsid w:val="002F2A16"/>
    <w:rsid w:val="002F2FD4"/>
    <w:rsid w:val="002F3083"/>
    <w:rsid w:val="002F32C2"/>
    <w:rsid w:val="002F38D1"/>
    <w:rsid w:val="002F3C02"/>
    <w:rsid w:val="002F4189"/>
    <w:rsid w:val="002F4E8C"/>
    <w:rsid w:val="002F5B12"/>
    <w:rsid w:val="002F7690"/>
    <w:rsid w:val="002F7F51"/>
    <w:rsid w:val="00301544"/>
    <w:rsid w:val="00302EDC"/>
    <w:rsid w:val="0030524D"/>
    <w:rsid w:val="00311460"/>
    <w:rsid w:val="0031215E"/>
    <w:rsid w:val="00312AEE"/>
    <w:rsid w:val="003133E1"/>
    <w:rsid w:val="00314012"/>
    <w:rsid w:val="003140DA"/>
    <w:rsid w:val="00314599"/>
    <w:rsid w:val="003145A4"/>
    <w:rsid w:val="003163D1"/>
    <w:rsid w:val="00316666"/>
    <w:rsid w:val="003172E8"/>
    <w:rsid w:val="003177E2"/>
    <w:rsid w:val="00320005"/>
    <w:rsid w:val="00320293"/>
    <w:rsid w:val="00320F10"/>
    <w:rsid w:val="003210C3"/>
    <w:rsid w:val="00321EE8"/>
    <w:rsid w:val="00321F1D"/>
    <w:rsid w:val="00322594"/>
    <w:rsid w:val="003245FA"/>
    <w:rsid w:val="003257BF"/>
    <w:rsid w:val="00326CF5"/>
    <w:rsid w:val="003349C9"/>
    <w:rsid w:val="0033579F"/>
    <w:rsid w:val="003357F0"/>
    <w:rsid w:val="00335CDE"/>
    <w:rsid w:val="0033763A"/>
    <w:rsid w:val="00337792"/>
    <w:rsid w:val="00337867"/>
    <w:rsid w:val="003379C0"/>
    <w:rsid w:val="00337BFD"/>
    <w:rsid w:val="0034104A"/>
    <w:rsid w:val="0034124B"/>
    <w:rsid w:val="00341262"/>
    <w:rsid w:val="00341352"/>
    <w:rsid w:val="00342205"/>
    <w:rsid w:val="003438A5"/>
    <w:rsid w:val="00344077"/>
    <w:rsid w:val="00344E8C"/>
    <w:rsid w:val="003457C1"/>
    <w:rsid w:val="003501C6"/>
    <w:rsid w:val="00351612"/>
    <w:rsid w:val="00351AFA"/>
    <w:rsid w:val="003537C7"/>
    <w:rsid w:val="00353F2D"/>
    <w:rsid w:val="003570FB"/>
    <w:rsid w:val="00360509"/>
    <w:rsid w:val="00361345"/>
    <w:rsid w:val="00361422"/>
    <w:rsid w:val="00362430"/>
    <w:rsid w:val="003666AB"/>
    <w:rsid w:val="003671A0"/>
    <w:rsid w:val="00367C57"/>
    <w:rsid w:val="00367F5C"/>
    <w:rsid w:val="003703B8"/>
    <w:rsid w:val="00371ED4"/>
    <w:rsid w:val="00374251"/>
    <w:rsid w:val="003748CC"/>
    <w:rsid w:val="003748CF"/>
    <w:rsid w:val="0037490D"/>
    <w:rsid w:val="00375F47"/>
    <w:rsid w:val="00375F58"/>
    <w:rsid w:val="00376A7C"/>
    <w:rsid w:val="00380706"/>
    <w:rsid w:val="003810D9"/>
    <w:rsid w:val="0038118C"/>
    <w:rsid w:val="003812C4"/>
    <w:rsid w:val="00381B92"/>
    <w:rsid w:val="00382F2D"/>
    <w:rsid w:val="00385843"/>
    <w:rsid w:val="003859FC"/>
    <w:rsid w:val="003865AA"/>
    <w:rsid w:val="0038746E"/>
    <w:rsid w:val="00387B73"/>
    <w:rsid w:val="00390DE3"/>
    <w:rsid w:val="00391A1B"/>
    <w:rsid w:val="0039206C"/>
    <w:rsid w:val="003938AB"/>
    <w:rsid w:val="00393B55"/>
    <w:rsid w:val="00394268"/>
    <w:rsid w:val="003945F8"/>
    <w:rsid w:val="00395068"/>
    <w:rsid w:val="003950A5"/>
    <w:rsid w:val="003969C9"/>
    <w:rsid w:val="0039706D"/>
    <w:rsid w:val="00397EAD"/>
    <w:rsid w:val="003A0E1B"/>
    <w:rsid w:val="003A18EE"/>
    <w:rsid w:val="003A22B0"/>
    <w:rsid w:val="003A23B1"/>
    <w:rsid w:val="003A3671"/>
    <w:rsid w:val="003A57B7"/>
    <w:rsid w:val="003A5EE5"/>
    <w:rsid w:val="003A614B"/>
    <w:rsid w:val="003A6D49"/>
    <w:rsid w:val="003B046A"/>
    <w:rsid w:val="003B289F"/>
    <w:rsid w:val="003B309D"/>
    <w:rsid w:val="003B392B"/>
    <w:rsid w:val="003B3F89"/>
    <w:rsid w:val="003B4188"/>
    <w:rsid w:val="003B558A"/>
    <w:rsid w:val="003B59D1"/>
    <w:rsid w:val="003B67BA"/>
    <w:rsid w:val="003B684A"/>
    <w:rsid w:val="003B6C4E"/>
    <w:rsid w:val="003B7164"/>
    <w:rsid w:val="003B749A"/>
    <w:rsid w:val="003C12AA"/>
    <w:rsid w:val="003C1EC5"/>
    <w:rsid w:val="003C2944"/>
    <w:rsid w:val="003C2C72"/>
    <w:rsid w:val="003C322F"/>
    <w:rsid w:val="003C3B59"/>
    <w:rsid w:val="003C4503"/>
    <w:rsid w:val="003C4527"/>
    <w:rsid w:val="003C65E4"/>
    <w:rsid w:val="003C6738"/>
    <w:rsid w:val="003D0863"/>
    <w:rsid w:val="003D0A88"/>
    <w:rsid w:val="003D13B8"/>
    <w:rsid w:val="003D1D56"/>
    <w:rsid w:val="003D1F37"/>
    <w:rsid w:val="003D4E8C"/>
    <w:rsid w:val="003D7874"/>
    <w:rsid w:val="003E095D"/>
    <w:rsid w:val="003E0FF9"/>
    <w:rsid w:val="003E408E"/>
    <w:rsid w:val="003E4A5C"/>
    <w:rsid w:val="003F0903"/>
    <w:rsid w:val="003F0B28"/>
    <w:rsid w:val="003F2DBE"/>
    <w:rsid w:val="003F2E36"/>
    <w:rsid w:val="003F3A1C"/>
    <w:rsid w:val="003F400E"/>
    <w:rsid w:val="003F4E52"/>
    <w:rsid w:val="003F5469"/>
    <w:rsid w:val="003F6498"/>
    <w:rsid w:val="003F7196"/>
    <w:rsid w:val="003F7587"/>
    <w:rsid w:val="00400A68"/>
    <w:rsid w:val="00402779"/>
    <w:rsid w:val="0040337B"/>
    <w:rsid w:val="0040468F"/>
    <w:rsid w:val="00404F0D"/>
    <w:rsid w:val="00405089"/>
    <w:rsid w:val="004052CE"/>
    <w:rsid w:val="00405DFE"/>
    <w:rsid w:val="00406B51"/>
    <w:rsid w:val="00410E18"/>
    <w:rsid w:val="00410FC9"/>
    <w:rsid w:val="0041146D"/>
    <w:rsid w:val="004123D6"/>
    <w:rsid w:val="00412D37"/>
    <w:rsid w:val="00413475"/>
    <w:rsid w:val="004167BD"/>
    <w:rsid w:val="004171FC"/>
    <w:rsid w:val="004172B4"/>
    <w:rsid w:val="00420224"/>
    <w:rsid w:val="0042076E"/>
    <w:rsid w:val="00420D15"/>
    <w:rsid w:val="00420D9C"/>
    <w:rsid w:val="0042168B"/>
    <w:rsid w:val="00421D37"/>
    <w:rsid w:val="004223DA"/>
    <w:rsid w:val="00422BDA"/>
    <w:rsid w:val="00423E78"/>
    <w:rsid w:val="00424C65"/>
    <w:rsid w:val="00425D88"/>
    <w:rsid w:val="0042661F"/>
    <w:rsid w:val="00427C90"/>
    <w:rsid w:val="00431750"/>
    <w:rsid w:val="00432690"/>
    <w:rsid w:val="00432C9D"/>
    <w:rsid w:val="00433613"/>
    <w:rsid w:val="004356DF"/>
    <w:rsid w:val="004377EE"/>
    <w:rsid w:val="00437C77"/>
    <w:rsid w:val="0044196B"/>
    <w:rsid w:val="00443C7C"/>
    <w:rsid w:val="00445357"/>
    <w:rsid w:val="00445478"/>
    <w:rsid w:val="00446003"/>
    <w:rsid w:val="00447100"/>
    <w:rsid w:val="0044718D"/>
    <w:rsid w:val="004500C9"/>
    <w:rsid w:val="004501DE"/>
    <w:rsid w:val="00450241"/>
    <w:rsid w:val="00450BE0"/>
    <w:rsid w:val="00451F9E"/>
    <w:rsid w:val="00453C72"/>
    <w:rsid w:val="004552AA"/>
    <w:rsid w:val="00455E54"/>
    <w:rsid w:val="00455E9C"/>
    <w:rsid w:val="00456267"/>
    <w:rsid w:val="00456BA0"/>
    <w:rsid w:val="00457492"/>
    <w:rsid w:val="00457CCD"/>
    <w:rsid w:val="00457ECE"/>
    <w:rsid w:val="00460BD0"/>
    <w:rsid w:val="0046104F"/>
    <w:rsid w:val="00461D87"/>
    <w:rsid w:val="00462E67"/>
    <w:rsid w:val="0046349D"/>
    <w:rsid w:val="00463A3D"/>
    <w:rsid w:val="00463C6F"/>
    <w:rsid w:val="00464240"/>
    <w:rsid w:val="00465EBA"/>
    <w:rsid w:val="00466B6D"/>
    <w:rsid w:val="004679C9"/>
    <w:rsid w:val="004701F7"/>
    <w:rsid w:val="004710E4"/>
    <w:rsid w:val="00471976"/>
    <w:rsid w:val="00472B46"/>
    <w:rsid w:val="004735B2"/>
    <w:rsid w:val="00475D45"/>
    <w:rsid w:val="0047760B"/>
    <w:rsid w:val="00480F6A"/>
    <w:rsid w:val="00481180"/>
    <w:rsid w:val="00481EE7"/>
    <w:rsid w:val="00482106"/>
    <w:rsid w:val="00482F9B"/>
    <w:rsid w:val="00483241"/>
    <w:rsid w:val="0048402C"/>
    <w:rsid w:val="004844E2"/>
    <w:rsid w:val="00484AF4"/>
    <w:rsid w:val="00485538"/>
    <w:rsid w:val="00485ECA"/>
    <w:rsid w:val="00490DDC"/>
    <w:rsid w:val="00491CFA"/>
    <w:rsid w:val="00494DD0"/>
    <w:rsid w:val="00497F18"/>
    <w:rsid w:val="004A01E0"/>
    <w:rsid w:val="004A1168"/>
    <w:rsid w:val="004A1847"/>
    <w:rsid w:val="004A1A3C"/>
    <w:rsid w:val="004A2A9F"/>
    <w:rsid w:val="004A2C07"/>
    <w:rsid w:val="004A2D20"/>
    <w:rsid w:val="004A3E3E"/>
    <w:rsid w:val="004A484B"/>
    <w:rsid w:val="004A667B"/>
    <w:rsid w:val="004B3F59"/>
    <w:rsid w:val="004B4553"/>
    <w:rsid w:val="004B4BE0"/>
    <w:rsid w:val="004B67C3"/>
    <w:rsid w:val="004B68F7"/>
    <w:rsid w:val="004B698F"/>
    <w:rsid w:val="004C0952"/>
    <w:rsid w:val="004C0D83"/>
    <w:rsid w:val="004C0FB1"/>
    <w:rsid w:val="004C17F9"/>
    <w:rsid w:val="004C1837"/>
    <w:rsid w:val="004C2923"/>
    <w:rsid w:val="004C3039"/>
    <w:rsid w:val="004C4953"/>
    <w:rsid w:val="004C4C61"/>
    <w:rsid w:val="004C5169"/>
    <w:rsid w:val="004C54A1"/>
    <w:rsid w:val="004C55D3"/>
    <w:rsid w:val="004C7E27"/>
    <w:rsid w:val="004D047E"/>
    <w:rsid w:val="004D09FB"/>
    <w:rsid w:val="004D0B40"/>
    <w:rsid w:val="004D3879"/>
    <w:rsid w:val="004D67A3"/>
    <w:rsid w:val="004D6B83"/>
    <w:rsid w:val="004E37CE"/>
    <w:rsid w:val="004E4166"/>
    <w:rsid w:val="004E4E26"/>
    <w:rsid w:val="004E4F99"/>
    <w:rsid w:val="004E6697"/>
    <w:rsid w:val="004E795B"/>
    <w:rsid w:val="004F0346"/>
    <w:rsid w:val="004F2281"/>
    <w:rsid w:val="004F4813"/>
    <w:rsid w:val="004F7302"/>
    <w:rsid w:val="004F7A2D"/>
    <w:rsid w:val="004F7A59"/>
    <w:rsid w:val="005008A8"/>
    <w:rsid w:val="00501382"/>
    <w:rsid w:val="005013F7"/>
    <w:rsid w:val="005014B3"/>
    <w:rsid w:val="00503214"/>
    <w:rsid w:val="0050378B"/>
    <w:rsid w:val="005044DD"/>
    <w:rsid w:val="0050521C"/>
    <w:rsid w:val="005068E8"/>
    <w:rsid w:val="00507B05"/>
    <w:rsid w:val="00510D48"/>
    <w:rsid w:val="00512BF7"/>
    <w:rsid w:val="00513E98"/>
    <w:rsid w:val="0051483E"/>
    <w:rsid w:val="00515272"/>
    <w:rsid w:val="005157F2"/>
    <w:rsid w:val="005158D6"/>
    <w:rsid w:val="00516846"/>
    <w:rsid w:val="00516C4F"/>
    <w:rsid w:val="00521591"/>
    <w:rsid w:val="00521CFB"/>
    <w:rsid w:val="00522D37"/>
    <w:rsid w:val="005233B0"/>
    <w:rsid w:val="00526CD4"/>
    <w:rsid w:val="00527C03"/>
    <w:rsid w:val="00530007"/>
    <w:rsid w:val="005326D6"/>
    <w:rsid w:val="0053365B"/>
    <w:rsid w:val="00534081"/>
    <w:rsid w:val="00534E63"/>
    <w:rsid w:val="00536616"/>
    <w:rsid w:val="00536722"/>
    <w:rsid w:val="00537C8A"/>
    <w:rsid w:val="005401B7"/>
    <w:rsid w:val="005414F3"/>
    <w:rsid w:val="00541AE6"/>
    <w:rsid w:val="00541F45"/>
    <w:rsid w:val="00542D64"/>
    <w:rsid w:val="00542F98"/>
    <w:rsid w:val="0054359F"/>
    <w:rsid w:val="005454DD"/>
    <w:rsid w:val="00545D4E"/>
    <w:rsid w:val="00546BF9"/>
    <w:rsid w:val="00547399"/>
    <w:rsid w:val="00547DAE"/>
    <w:rsid w:val="00547E4A"/>
    <w:rsid w:val="00552A91"/>
    <w:rsid w:val="00553FE2"/>
    <w:rsid w:val="00554BB6"/>
    <w:rsid w:val="00556D48"/>
    <w:rsid w:val="00560191"/>
    <w:rsid w:val="00560662"/>
    <w:rsid w:val="005623AA"/>
    <w:rsid w:val="00563907"/>
    <w:rsid w:val="00564C8C"/>
    <w:rsid w:val="00565A1F"/>
    <w:rsid w:val="005660CC"/>
    <w:rsid w:val="00566515"/>
    <w:rsid w:val="005668F6"/>
    <w:rsid w:val="00566B1E"/>
    <w:rsid w:val="00567487"/>
    <w:rsid w:val="005706CC"/>
    <w:rsid w:val="0057156F"/>
    <w:rsid w:val="00571644"/>
    <w:rsid w:val="005717EC"/>
    <w:rsid w:val="0057350C"/>
    <w:rsid w:val="005739B2"/>
    <w:rsid w:val="005739CF"/>
    <w:rsid w:val="00574556"/>
    <w:rsid w:val="005746F7"/>
    <w:rsid w:val="005758BE"/>
    <w:rsid w:val="00576340"/>
    <w:rsid w:val="00576EC7"/>
    <w:rsid w:val="00577165"/>
    <w:rsid w:val="00577556"/>
    <w:rsid w:val="00581028"/>
    <w:rsid w:val="0058217A"/>
    <w:rsid w:val="00582767"/>
    <w:rsid w:val="0058525A"/>
    <w:rsid w:val="005852D0"/>
    <w:rsid w:val="00585772"/>
    <w:rsid w:val="00587CB0"/>
    <w:rsid w:val="00590DC7"/>
    <w:rsid w:val="00591373"/>
    <w:rsid w:val="00591C13"/>
    <w:rsid w:val="00591F83"/>
    <w:rsid w:val="0059345E"/>
    <w:rsid w:val="005937D4"/>
    <w:rsid w:val="0059422C"/>
    <w:rsid w:val="0059436C"/>
    <w:rsid w:val="00594390"/>
    <w:rsid w:val="0059634A"/>
    <w:rsid w:val="00597893"/>
    <w:rsid w:val="00597DCD"/>
    <w:rsid w:val="005A13E5"/>
    <w:rsid w:val="005A1BA9"/>
    <w:rsid w:val="005A2B46"/>
    <w:rsid w:val="005A2EE5"/>
    <w:rsid w:val="005A4887"/>
    <w:rsid w:val="005A4F80"/>
    <w:rsid w:val="005A7982"/>
    <w:rsid w:val="005B1285"/>
    <w:rsid w:val="005B1516"/>
    <w:rsid w:val="005B1D09"/>
    <w:rsid w:val="005B1FDA"/>
    <w:rsid w:val="005B215E"/>
    <w:rsid w:val="005B28C0"/>
    <w:rsid w:val="005B2E95"/>
    <w:rsid w:val="005B4C1E"/>
    <w:rsid w:val="005B5658"/>
    <w:rsid w:val="005B66D1"/>
    <w:rsid w:val="005B67C5"/>
    <w:rsid w:val="005B6C67"/>
    <w:rsid w:val="005C1E9F"/>
    <w:rsid w:val="005C1EF3"/>
    <w:rsid w:val="005C2A14"/>
    <w:rsid w:val="005C2F91"/>
    <w:rsid w:val="005C3748"/>
    <w:rsid w:val="005C4E45"/>
    <w:rsid w:val="005C5F0D"/>
    <w:rsid w:val="005C6AE4"/>
    <w:rsid w:val="005C6D99"/>
    <w:rsid w:val="005C7FA9"/>
    <w:rsid w:val="005D0568"/>
    <w:rsid w:val="005D1EC8"/>
    <w:rsid w:val="005D2BA6"/>
    <w:rsid w:val="005D4B76"/>
    <w:rsid w:val="005D6732"/>
    <w:rsid w:val="005E08FD"/>
    <w:rsid w:val="005E0955"/>
    <w:rsid w:val="005E115B"/>
    <w:rsid w:val="005E2C40"/>
    <w:rsid w:val="005E4805"/>
    <w:rsid w:val="005E4F05"/>
    <w:rsid w:val="005E52DB"/>
    <w:rsid w:val="005E53AB"/>
    <w:rsid w:val="005E6F04"/>
    <w:rsid w:val="005E7184"/>
    <w:rsid w:val="005E7894"/>
    <w:rsid w:val="005E7DA9"/>
    <w:rsid w:val="005F16CD"/>
    <w:rsid w:val="005F1E54"/>
    <w:rsid w:val="005F2183"/>
    <w:rsid w:val="005F2CDD"/>
    <w:rsid w:val="005F3AFE"/>
    <w:rsid w:val="005F3CEB"/>
    <w:rsid w:val="005F5EF7"/>
    <w:rsid w:val="005F6B83"/>
    <w:rsid w:val="005F745C"/>
    <w:rsid w:val="005F745E"/>
    <w:rsid w:val="005F7C1A"/>
    <w:rsid w:val="00600350"/>
    <w:rsid w:val="00601A98"/>
    <w:rsid w:val="0060255E"/>
    <w:rsid w:val="006041B9"/>
    <w:rsid w:val="00604CEE"/>
    <w:rsid w:val="00605E0B"/>
    <w:rsid w:val="006061EC"/>
    <w:rsid w:val="006064DC"/>
    <w:rsid w:val="0060764E"/>
    <w:rsid w:val="00607B3E"/>
    <w:rsid w:val="00610E33"/>
    <w:rsid w:val="00610E69"/>
    <w:rsid w:val="00612468"/>
    <w:rsid w:val="00613FCB"/>
    <w:rsid w:val="0061514C"/>
    <w:rsid w:val="00617777"/>
    <w:rsid w:val="00620683"/>
    <w:rsid w:val="00620D0C"/>
    <w:rsid w:val="0062149D"/>
    <w:rsid w:val="0062159E"/>
    <w:rsid w:val="006218FF"/>
    <w:rsid w:val="006228BB"/>
    <w:rsid w:val="00622B79"/>
    <w:rsid w:val="00626251"/>
    <w:rsid w:val="00626F1D"/>
    <w:rsid w:val="00627F24"/>
    <w:rsid w:val="0063078B"/>
    <w:rsid w:val="00630EA6"/>
    <w:rsid w:val="00634140"/>
    <w:rsid w:val="006349CB"/>
    <w:rsid w:val="00635778"/>
    <w:rsid w:val="0063612F"/>
    <w:rsid w:val="00637C48"/>
    <w:rsid w:val="00637F42"/>
    <w:rsid w:val="00642430"/>
    <w:rsid w:val="00642564"/>
    <w:rsid w:val="0064344E"/>
    <w:rsid w:val="0064474D"/>
    <w:rsid w:val="006462A8"/>
    <w:rsid w:val="006468DA"/>
    <w:rsid w:val="0064694E"/>
    <w:rsid w:val="006472BF"/>
    <w:rsid w:val="00647751"/>
    <w:rsid w:val="0065029E"/>
    <w:rsid w:val="006518C8"/>
    <w:rsid w:val="00654C17"/>
    <w:rsid w:val="00655A1E"/>
    <w:rsid w:val="00655AC8"/>
    <w:rsid w:val="00656097"/>
    <w:rsid w:val="00656139"/>
    <w:rsid w:val="00656250"/>
    <w:rsid w:val="00656794"/>
    <w:rsid w:val="00660FD8"/>
    <w:rsid w:val="006619EF"/>
    <w:rsid w:val="00665BD8"/>
    <w:rsid w:val="006662E8"/>
    <w:rsid w:val="00670310"/>
    <w:rsid w:val="00670895"/>
    <w:rsid w:val="00670EC5"/>
    <w:rsid w:val="006712F7"/>
    <w:rsid w:val="00671FCD"/>
    <w:rsid w:val="00673CC0"/>
    <w:rsid w:val="00676DCF"/>
    <w:rsid w:val="006806C5"/>
    <w:rsid w:val="0068096D"/>
    <w:rsid w:val="00682DC8"/>
    <w:rsid w:val="00682FFF"/>
    <w:rsid w:val="00684A61"/>
    <w:rsid w:val="00685745"/>
    <w:rsid w:val="006860EF"/>
    <w:rsid w:val="0068610C"/>
    <w:rsid w:val="006877E8"/>
    <w:rsid w:val="006921A5"/>
    <w:rsid w:val="006943CF"/>
    <w:rsid w:val="006944EE"/>
    <w:rsid w:val="0069462F"/>
    <w:rsid w:val="00697D9E"/>
    <w:rsid w:val="006A0249"/>
    <w:rsid w:val="006A048F"/>
    <w:rsid w:val="006A04CD"/>
    <w:rsid w:val="006A1E7F"/>
    <w:rsid w:val="006A27CF"/>
    <w:rsid w:val="006A4E4B"/>
    <w:rsid w:val="006A576F"/>
    <w:rsid w:val="006A57E7"/>
    <w:rsid w:val="006A6878"/>
    <w:rsid w:val="006A6ED6"/>
    <w:rsid w:val="006A76DD"/>
    <w:rsid w:val="006A78B6"/>
    <w:rsid w:val="006A7C46"/>
    <w:rsid w:val="006A7F0D"/>
    <w:rsid w:val="006B19F5"/>
    <w:rsid w:val="006B1F50"/>
    <w:rsid w:val="006B382C"/>
    <w:rsid w:val="006B703B"/>
    <w:rsid w:val="006B7B75"/>
    <w:rsid w:val="006C1117"/>
    <w:rsid w:val="006C258D"/>
    <w:rsid w:val="006C299D"/>
    <w:rsid w:val="006C38A1"/>
    <w:rsid w:val="006C3A52"/>
    <w:rsid w:val="006C6AE4"/>
    <w:rsid w:val="006C6D2B"/>
    <w:rsid w:val="006C7AF1"/>
    <w:rsid w:val="006D0FCD"/>
    <w:rsid w:val="006D15FF"/>
    <w:rsid w:val="006D23FA"/>
    <w:rsid w:val="006D2C62"/>
    <w:rsid w:val="006D3609"/>
    <w:rsid w:val="006D4AC0"/>
    <w:rsid w:val="006D5EEC"/>
    <w:rsid w:val="006E18E3"/>
    <w:rsid w:val="006E2046"/>
    <w:rsid w:val="006E3644"/>
    <w:rsid w:val="006E697B"/>
    <w:rsid w:val="006E7E76"/>
    <w:rsid w:val="006F1769"/>
    <w:rsid w:val="006F1B2F"/>
    <w:rsid w:val="006F3A3D"/>
    <w:rsid w:val="006F5CA0"/>
    <w:rsid w:val="006F5F4E"/>
    <w:rsid w:val="00700EFC"/>
    <w:rsid w:val="007010CF"/>
    <w:rsid w:val="0070281F"/>
    <w:rsid w:val="007030D9"/>
    <w:rsid w:val="00705874"/>
    <w:rsid w:val="0070652A"/>
    <w:rsid w:val="00706F15"/>
    <w:rsid w:val="007070A9"/>
    <w:rsid w:val="00707F32"/>
    <w:rsid w:val="0071044D"/>
    <w:rsid w:val="007122C3"/>
    <w:rsid w:val="00713348"/>
    <w:rsid w:val="00716C52"/>
    <w:rsid w:val="00717699"/>
    <w:rsid w:val="007202D8"/>
    <w:rsid w:val="0072046B"/>
    <w:rsid w:val="00720687"/>
    <w:rsid w:val="00720958"/>
    <w:rsid w:val="007209D2"/>
    <w:rsid w:val="0072431A"/>
    <w:rsid w:val="00726AED"/>
    <w:rsid w:val="00726F24"/>
    <w:rsid w:val="00727F05"/>
    <w:rsid w:val="0073011A"/>
    <w:rsid w:val="007324F8"/>
    <w:rsid w:val="00734C8F"/>
    <w:rsid w:val="007362C3"/>
    <w:rsid w:val="00740D84"/>
    <w:rsid w:val="007415EE"/>
    <w:rsid w:val="00742582"/>
    <w:rsid w:val="00742E7B"/>
    <w:rsid w:val="00743B43"/>
    <w:rsid w:val="00745CB4"/>
    <w:rsid w:val="00753FAC"/>
    <w:rsid w:val="00753FCF"/>
    <w:rsid w:val="00754884"/>
    <w:rsid w:val="00754CA1"/>
    <w:rsid w:val="00755012"/>
    <w:rsid w:val="00756663"/>
    <w:rsid w:val="00757A72"/>
    <w:rsid w:val="00760343"/>
    <w:rsid w:val="00762559"/>
    <w:rsid w:val="00763483"/>
    <w:rsid w:val="007644AA"/>
    <w:rsid w:val="0076494B"/>
    <w:rsid w:val="00765331"/>
    <w:rsid w:val="0076635D"/>
    <w:rsid w:val="0076702A"/>
    <w:rsid w:val="0077143D"/>
    <w:rsid w:val="00771A08"/>
    <w:rsid w:val="007729FF"/>
    <w:rsid w:val="00772FFD"/>
    <w:rsid w:val="00773AA7"/>
    <w:rsid w:val="00773B0E"/>
    <w:rsid w:val="00777A61"/>
    <w:rsid w:val="007805F2"/>
    <w:rsid w:val="00780A63"/>
    <w:rsid w:val="00780FBD"/>
    <w:rsid w:val="007817E9"/>
    <w:rsid w:val="00785FB4"/>
    <w:rsid w:val="0078724F"/>
    <w:rsid w:val="0078733C"/>
    <w:rsid w:val="00790D68"/>
    <w:rsid w:val="0079221C"/>
    <w:rsid w:val="007922DB"/>
    <w:rsid w:val="007939F0"/>
    <w:rsid w:val="00794D21"/>
    <w:rsid w:val="00794D84"/>
    <w:rsid w:val="00796200"/>
    <w:rsid w:val="00796A07"/>
    <w:rsid w:val="00797506"/>
    <w:rsid w:val="00797612"/>
    <w:rsid w:val="007977FC"/>
    <w:rsid w:val="007A0F69"/>
    <w:rsid w:val="007A1140"/>
    <w:rsid w:val="007A14BF"/>
    <w:rsid w:val="007A3827"/>
    <w:rsid w:val="007A3881"/>
    <w:rsid w:val="007A3C99"/>
    <w:rsid w:val="007A3D65"/>
    <w:rsid w:val="007A533D"/>
    <w:rsid w:val="007A778F"/>
    <w:rsid w:val="007B0277"/>
    <w:rsid w:val="007B0DC2"/>
    <w:rsid w:val="007B33F9"/>
    <w:rsid w:val="007B41AD"/>
    <w:rsid w:val="007B59BC"/>
    <w:rsid w:val="007B7576"/>
    <w:rsid w:val="007C1101"/>
    <w:rsid w:val="007C2DC5"/>
    <w:rsid w:val="007C3A21"/>
    <w:rsid w:val="007C43F2"/>
    <w:rsid w:val="007C4FAC"/>
    <w:rsid w:val="007C549D"/>
    <w:rsid w:val="007C64B5"/>
    <w:rsid w:val="007C65E7"/>
    <w:rsid w:val="007C7157"/>
    <w:rsid w:val="007D0D78"/>
    <w:rsid w:val="007D2C75"/>
    <w:rsid w:val="007D368F"/>
    <w:rsid w:val="007D4842"/>
    <w:rsid w:val="007D4CAB"/>
    <w:rsid w:val="007D4E48"/>
    <w:rsid w:val="007D554E"/>
    <w:rsid w:val="007D58AA"/>
    <w:rsid w:val="007D6152"/>
    <w:rsid w:val="007D68E7"/>
    <w:rsid w:val="007D6A51"/>
    <w:rsid w:val="007E0C2F"/>
    <w:rsid w:val="007E0D8A"/>
    <w:rsid w:val="007E1FC0"/>
    <w:rsid w:val="007E293B"/>
    <w:rsid w:val="007E355C"/>
    <w:rsid w:val="007E58E3"/>
    <w:rsid w:val="007E5C9B"/>
    <w:rsid w:val="007E627A"/>
    <w:rsid w:val="007E660F"/>
    <w:rsid w:val="007E6ACD"/>
    <w:rsid w:val="007E6F09"/>
    <w:rsid w:val="007F0BA0"/>
    <w:rsid w:val="007F11EB"/>
    <w:rsid w:val="007F3979"/>
    <w:rsid w:val="007F3C06"/>
    <w:rsid w:val="007F49BF"/>
    <w:rsid w:val="007F5B0B"/>
    <w:rsid w:val="007F5B7E"/>
    <w:rsid w:val="007F5EE0"/>
    <w:rsid w:val="007F65BC"/>
    <w:rsid w:val="00800ED4"/>
    <w:rsid w:val="00801136"/>
    <w:rsid w:val="008012A4"/>
    <w:rsid w:val="008012DB"/>
    <w:rsid w:val="00801B2B"/>
    <w:rsid w:val="00804A40"/>
    <w:rsid w:val="00805C57"/>
    <w:rsid w:val="00807FBD"/>
    <w:rsid w:val="008100E9"/>
    <w:rsid w:val="00810DE8"/>
    <w:rsid w:val="00811041"/>
    <w:rsid w:val="008110AC"/>
    <w:rsid w:val="00811470"/>
    <w:rsid w:val="00815572"/>
    <w:rsid w:val="00815956"/>
    <w:rsid w:val="00816057"/>
    <w:rsid w:val="00816B5E"/>
    <w:rsid w:val="0081783F"/>
    <w:rsid w:val="00820D49"/>
    <w:rsid w:val="008212D3"/>
    <w:rsid w:val="00822FEA"/>
    <w:rsid w:val="0082379F"/>
    <w:rsid w:val="00823D34"/>
    <w:rsid w:val="00823E5A"/>
    <w:rsid w:val="00825DE3"/>
    <w:rsid w:val="00830F84"/>
    <w:rsid w:val="008321D6"/>
    <w:rsid w:val="00834BC8"/>
    <w:rsid w:val="00834FDC"/>
    <w:rsid w:val="00835922"/>
    <w:rsid w:val="00837469"/>
    <w:rsid w:val="00840691"/>
    <w:rsid w:val="00841CC7"/>
    <w:rsid w:val="00841E83"/>
    <w:rsid w:val="0084244B"/>
    <w:rsid w:val="00844701"/>
    <w:rsid w:val="00845911"/>
    <w:rsid w:val="00846472"/>
    <w:rsid w:val="00850C50"/>
    <w:rsid w:val="00850DE2"/>
    <w:rsid w:val="00852183"/>
    <w:rsid w:val="008534CD"/>
    <w:rsid w:val="008538EB"/>
    <w:rsid w:val="00853F37"/>
    <w:rsid w:val="00854D47"/>
    <w:rsid w:val="00855701"/>
    <w:rsid w:val="00857E74"/>
    <w:rsid w:val="00861967"/>
    <w:rsid w:val="00862814"/>
    <w:rsid w:val="008628E7"/>
    <w:rsid w:val="008629A5"/>
    <w:rsid w:val="00862B63"/>
    <w:rsid w:val="00862BA6"/>
    <w:rsid w:val="00864477"/>
    <w:rsid w:val="00866A8F"/>
    <w:rsid w:val="00867EBD"/>
    <w:rsid w:val="008726C7"/>
    <w:rsid w:val="00872EA4"/>
    <w:rsid w:val="008735FA"/>
    <w:rsid w:val="00874516"/>
    <w:rsid w:val="008746A2"/>
    <w:rsid w:val="00875413"/>
    <w:rsid w:val="00876552"/>
    <w:rsid w:val="008767AE"/>
    <w:rsid w:val="00877755"/>
    <w:rsid w:val="00877CC2"/>
    <w:rsid w:val="00882D6C"/>
    <w:rsid w:val="00883138"/>
    <w:rsid w:val="00883258"/>
    <w:rsid w:val="00883ED9"/>
    <w:rsid w:val="00883FE0"/>
    <w:rsid w:val="00884813"/>
    <w:rsid w:val="0088539E"/>
    <w:rsid w:val="008862DF"/>
    <w:rsid w:val="008866DF"/>
    <w:rsid w:val="00890CAE"/>
    <w:rsid w:val="00891949"/>
    <w:rsid w:val="00892920"/>
    <w:rsid w:val="00892BF0"/>
    <w:rsid w:val="00893D92"/>
    <w:rsid w:val="00893DB4"/>
    <w:rsid w:val="00895642"/>
    <w:rsid w:val="00896FD3"/>
    <w:rsid w:val="00897908"/>
    <w:rsid w:val="008A0222"/>
    <w:rsid w:val="008A146E"/>
    <w:rsid w:val="008A1BC2"/>
    <w:rsid w:val="008A39C6"/>
    <w:rsid w:val="008A3C98"/>
    <w:rsid w:val="008A3D08"/>
    <w:rsid w:val="008A4169"/>
    <w:rsid w:val="008A4210"/>
    <w:rsid w:val="008A658A"/>
    <w:rsid w:val="008B1EBF"/>
    <w:rsid w:val="008B38B9"/>
    <w:rsid w:val="008B3A2D"/>
    <w:rsid w:val="008B66D6"/>
    <w:rsid w:val="008B6A6E"/>
    <w:rsid w:val="008C0A0A"/>
    <w:rsid w:val="008C3545"/>
    <w:rsid w:val="008C378A"/>
    <w:rsid w:val="008C3C16"/>
    <w:rsid w:val="008C4428"/>
    <w:rsid w:val="008C4B9B"/>
    <w:rsid w:val="008C4D01"/>
    <w:rsid w:val="008C4ECA"/>
    <w:rsid w:val="008C64CD"/>
    <w:rsid w:val="008C756F"/>
    <w:rsid w:val="008C7E5C"/>
    <w:rsid w:val="008C7EB8"/>
    <w:rsid w:val="008D002A"/>
    <w:rsid w:val="008D1F9F"/>
    <w:rsid w:val="008D2F6A"/>
    <w:rsid w:val="008D53A8"/>
    <w:rsid w:val="008D6461"/>
    <w:rsid w:val="008D6F07"/>
    <w:rsid w:val="008E026A"/>
    <w:rsid w:val="008E15BE"/>
    <w:rsid w:val="008E1BE9"/>
    <w:rsid w:val="008E3DD3"/>
    <w:rsid w:val="008E6CA4"/>
    <w:rsid w:val="008E6F56"/>
    <w:rsid w:val="008F0F54"/>
    <w:rsid w:val="008F132B"/>
    <w:rsid w:val="008F2A96"/>
    <w:rsid w:val="008F4716"/>
    <w:rsid w:val="008F7FD7"/>
    <w:rsid w:val="00900B05"/>
    <w:rsid w:val="009016F5"/>
    <w:rsid w:val="00902CE3"/>
    <w:rsid w:val="00903A75"/>
    <w:rsid w:val="009045F1"/>
    <w:rsid w:val="00904A12"/>
    <w:rsid w:val="00905047"/>
    <w:rsid w:val="00905176"/>
    <w:rsid w:val="00905A08"/>
    <w:rsid w:val="00907F65"/>
    <w:rsid w:val="00910858"/>
    <w:rsid w:val="00911E61"/>
    <w:rsid w:val="0091233C"/>
    <w:rsid w:val="00912DAC"/>
    <w:rsid w:val="00914001"/>
    <w:rsid w:val="00914144"/>
    <w:rsid w:val="00914C98"/>
    <w:rsid w:val="009168A6"/>
    <w:rsid w:val="00917731"/>
    <w:rsid w:val="00921776"/>
    <w:rsid w:val="00921D64"/>
    <w:rsid w:val="0092311D"/>
    <w:rsid w:val="009231C3"/>
    <w:rsid w:val="0092381D"/>
    <w:rsid w:val="00927F0F"/>
    <w:rsid w:val="009302F4"/>
    <w:rsid w:val="00930446"/>
    <w:rsid w:val="00931141"/>
    <w:rsid w:val="00931753"/>
    <w:rsid w:val="00934B32"/>
    <w:rsid w:val="00936348"/>
    <w:rsid w:val="009403FC"/>
    <w:rsid w:val="00940921"/>
    <w:rsid w:val="009412B3"/>
    <w:rsid w:val="00941CE2"/>
    <w:rsid w:val="009425E6"/>
    <w:rsid w:val="00942A18"/>
    <w:rsid w:val="00943773"/>
    <w:rsid w:val="00946AD3"/>
    <w:rsid w:val="00947A0C"/>
    <w:rsid w:val="009504AB"/>
    <w:rsid w:val="009507F0"/>
    <w:rsid w:val="0095086A"/>
    <w:rsid w:val="00950CC0"/>
    <w:rsid w:val="00951857"/>
    <w:rsid w:val="009565C4"/>
    <w:rsid w:val="00957C2A"/>
    <w:rsid w:val="00957EEB"/>
    <w:rsid w:val="00960809"/>
    <w:rsid w:val="00961906"/>
    <w:rsid w:val="009619B6"/>
    <w:rsid w:val="00962E67"/>
    <w:rsid w:val="00965849"/>
    <w:rsid w:val="00970B8B"/>
    <w:rsid w:val="00970BCD"/>
    <w:rsid w:val="009715E9"/>
    <w:rsid w:val="009736D6"/>
    <w:rsid w:val="0097479C"/>
    <w:rsid w:val="00974B11"/>
    <w:rsid w:val="0097620E"/>
    <w:rsid w:val="009762C9"/>
    <w:rsid w:val="00980300"/>
    <w:rsid w:val="00980315"/>
    <w:rsid w:val="009803D8"/>
    <w:rsid w:val="009817DA"/>
    <w:rsid w:val="0098236A"/>
    <w:rsid w:val="0098480C"/>
    <w:rsid w:val="00985157"/>
    <w:rsid w:val="00985CFF"/>
    <w:rsid w:val="00987C7F"/>
    <w:rsid w:val="00987E7A"/>
    <w:rsid w:val="00987F7E"/>
    <w:rsid w:val="0099028D"/>
    <w:rsid w:val="009902AF"/>
    <w:rsid w:val="00991954"/>
    <w:rsid w:val="009924E2"/>
    <w:rsid w:val="00993B75"/>
    <w:rsid w:val="00994EA4"/>
    <w:rsid w:val="00994F5C"/>
    <w:rsid w:val="009958A1"/>
    <w:rsid w:val="00996EC2"/>
    <w:rsid w:val="009A03C4"/>
    <w:rsid w:val="009A04F7"/>
    <w:rsid w:val="009A1CE0"/>
    <w:rsid w:val="009A6693"/>
    <w:rsid w:val="009A6A4E"/>
    <w:rsid w:val="009A719C"/>
    <w:rsid w:val="009A73AD"/>
    <w:rsid w:val="009B2AEA"/>
    <w:rsid w:val="009B3BDE"/>
    <w:rsid w:val="009B3D0E"/>
    <w:rsid w:val="009B466A"/>
    <w:rsid w:val="009B500B"/>
    <w:rsid w:val="009B506F"/>
    <w:rsid w:val="009B6618"/>
    <w:rsid w:val="009B7275"/>
    <w:rsid w:val="009B7AB6"/>
    <w:rsid w:val="009C11A1"/>
    <w:rsid w:val="009C2EF6"/>
    <w:rsid w:val="009C2FA9"/>
    <w:rsid w:val="009C4F83"/>
    <w:rsid w:val="009C59CE"/>
    <w:rsid w:val="009C6132"/>
    <w:rsid w:val="009C6338"/>
    <w:rsid w:val="009C6A36"/>
    <w:rsid w:val="009D272F"/>
    <w:rsid w:val="009D31A6"/>
    <w:rsid w:val="009D34A4"/>
    <w:rsid w:val="009D3B0F"/>
    <w:rsid w:val="009D3B24"/>
    <w:rsid w:val="009D6AFA"/>
    <w:rsid w:val="009D7092"/>
    <w:rsid w:val="009D7959"/>
    <w:rsid w:val="009E3796"/>
    <w:rsid w:val="009E4343"/>
    <w:rsid w:val="009E5758"/>
    <w:rsid w:val="009E5E25"/>
    <w:rsid w:val="009E6BC9"/>
    <w:rsid w:val="009E71FD"/>
    <w:rsid w:val="009F0346"/>
    <w:rsid w:val="009F11CC"/>
    <w:rsid w:val="009F2D5F"/>
    <w:rsid w:val="009F3085"/>
    <w:rsid w:val="009F3556"/>
    <w:rsid w:val="009F478C"/>
    <w:rsid w:val="009F4EDC"/>
    <w:rsid w:val="009F4F60"/>
    <w:rsid w:val="009F6E1C"/>
    <w:rsid w:val="00A0188C"/>
    <w:rsid w:val="00A02D9E"/>
    <w:rsid w:val="00A040C3"/>
    <w:rsid w:val="00A04122"/>
    <w:rsid w:val="00A04376"/>
    <w:rsid w:val="00A0440A"/>
    <w:rsid w:val="00A05489"/>
    <w:rsid w:val="00A05605"/>
    <w:rsid w:val="00A06DC1"/>
    <w:rsid w:val="00A0706F"/>
    <w:rsid w:val="00A070A0"/>
    <w:rsid w:val="00A0743A"/>
    <w:rsid w:val="00A112B4"/>
    <w:rsid w:val="00A1163E"/>
    <w:rsid w:val="00A128D6"/>
    <w:rsid w:val="00A12EDD"/>
    <w:rsid w:val="00A13F72"/>
    <w:rsid w:val="00A146AB"/>
    <w:rsid w:val="00A14A5D"/>
    <w:rsid w:val="00A14E91"/>
    <w:rsid w:val="00A1715B"/>
    <w:rsid w:val="00A17F4E"/>
    <w:rsid w:val="00A213C5"/>
    <w:rsid w:val="00A2176C"/>
    <w:rsid w:val="00A24AE9"/>
    <w:rsid w:val="00A26601"/>
    <w:rsid w:val="00A26781"/>
    <w:rsid w:val="00A26CF7"/>
    <w:rsid w:val="00A26F30"/>
    <w:rsid w:val="00A3002E"/>
    <w:rsid w:val="00A30124"/>
    <w:rsid w:val="00A30F4E"/>
    <w:rsid w:val="00A3107F"/>
    <w:rsid w:val="00A3159B"/>
    <w:rsid w:val="00A329BA"/>
    <w:rsid w:val="00A35523"/>
    <w:rsid w:val="00A35EF4"/>
    <w:rsid w:val="00A35F4B"/>
    <w:rsid w:val="00A3726F"/>
    <w:rsid w:val="00A40A14"/>
    <w:rsid w:val="00A41564"/>
    <w:rsid w:val="00A41B6F"/>
    <w:rsid w:val="00A41C06"/>
    <w:rsid w:val="00A4222C"/>
    <w:rsid w:val="00A42EA8"/>
    <w:rsid w:val="00A42F5B"/>
    <w:rsid w:val="00A45B80"/>
    <w:rsid w:val="00A4620E"/>
    <w:rsid w:val="00A47B98"/>
    <w:rsid w:val="00A47E68"/>
    <w:rsid w:val="00A50100"/>
    <w:rsid w:val="00A517D9"/>
    <w:rsid w:val="00A5188F"/>
    <w:rsid w:val="00A52546"/>
    <w:rsid w:val="00A52585"/>
    <w:rsid w:val="00A535BC"/>
    <w:rsid w:val="00A535E5"/>
    <w:rsid w:val="00A55977"/>
    <w:rsid w:val="00A55CA9"/>
    <w:rsid w:val="00A55F45"/>
    <w:rsid w:val="00A5735A"/>
    <w:rsid w:val="00A60BCB"/>
    <w:rsid w:val="00A60E22"/>
    <w:rsid w:val="00A60F40"/>
    <w:rsid w:val="00A62496"/>
    <w:rsid w:val="00A62B33"/>
    <w:rsid w:val="00A6360D"/>
    <w:rsid w:val="00A63A42"/>
    <w:rsid w:val="00A63D70"/>
    <w:rsid w:val="00A64BBD"/>
    <w:rsid w:val="00A65262"/>
    <w:rsid w:val="00A66E4C"/>
    <w:rsid w:val="00A67BDB"/>
    <w:rsid w:val="00A70FB1"/>
    <w:rsid w:val="00A7167E"/>
    <w:rsid w:val="00A71A52"/>
    <w:rsid w:val="00A733C4"/>
    <w:rsid w:val="00A73E1E"/>
    <w:rsid w:val="00A7411B"/>
    <w:rsid w:val="00A749BB"/>
    <w:rsid w:val="00A751AA"/>
    <w:rsid w:val="00A75E77"/>
    <w:rsid w:val="00A76F7D"/>
    <w:rsid w:val="00A77415"/>
    <w:rsid w:val="00A806AD"/>
    <w:rsid w:val="00A81C01"/>
    <w:rsid w:val="00A85AFA"/>
    <w:rsid w:val="00A85CF1"/>
    <w:rsid w:val="00A862CA"/>
    <w:rsid w:val="00A86986"/>
    <w:rsid w:val="00A9028B"/>
    <w:rsid w:val="00A910ED"/>
    <w:rsid w:val="00A9155E"/>
    <w:rsid w:val="00A925E4"/>
    <w:rsid w:val="00A9315B"/>
    <w:rsid w:val="00A93908"/>
    <w:rsid w:val="00A93EE4"/>
    <w:rsid w:val="00A94034"/>
    <w:rsid w:val="00A949BD"/>
    <w:rsid w:val="00A94CE8"/>
    <w:rsid w:val="00A95DFB"/>
    <w:rsid w:val="00A9691D"/>
    <w:rsid w:val="00A973DC"/>
    <w:rsid w:val="00A97AA0"/>
    <w:rsid w:val="00AA04AC"/>
    <w:rsid w:val="00AA0B28"/>
    <w:rsid w:val="00AA1E5A"/>
    <w:rsid w:val="00AA2DCB"/>
    <w:rsid w:val="00AA49AE"/>
    <w:rsid w:val="00AB1B27"/>
    <w:rsid w:val="00AB200B"/>
    <w:rsid w:val="00AB28C2"/>
    <w:rsid w:val="00AB2C13"/>
    <w:rsid w:val="00AB51FA"/>
    <w:rsid w:val="00AB5E58"/>
    <w:rsid w:val="00AB7C51"/>
    <w:rsid w:val="00AC05DA"/>
    <w:rsid w:val="00AC1266"/>
    <w:rsid w:val="00AC1C81"/>
    <w:rsid w:val="00AC21D1"/>
    <w:rsid w:val="00AC342B"/>
    <w:rsid w:val="00AC3443"/>
    <w:rsid w:val="00AC403A"/>
    <w:rsid w:val="00AC4A61"/>
    <w:rsid w:val="00AC4AD5"/>
    <w:rsid w:val="00AC5254"/>
    <w:rsid w:val="00AC5D08"/>
    <w:rsid w:val="00AC5DA6"/>
    <w:rsid w:val="00AC5F44"/>
    <w:rsid w:val="00AC659A"/>
    <w:rsid w:val="00AC7C29"/>
    <w:rsid w:val="00AD095F"/>
    <w:rsid w:val="00AD1B18"/>
    <w:rsid w:val="00AD3C13"/>
    <w:rsid w:val="00AD4504"/>
    <w:rsid w:val="00AD451C"/>
    <w:rsid w:val="00AD4A5C"/>
    <w:rsid w:val="00AD5930"/>
    <w:rsid w:val="00AD59D5"/>
    <w:rsid w:val="00AD68E5"/>
    <w:rsid w:val="00AD734F"/>
    <w:rsid w:val="00AD74E6"/>
    <w:rsid w:val="00AD79D9"/>
    <w:rsid w:val="00AD7B8B"/>
    <w:rsid w:val="00AE189A"/>
    <w:rsid w:val="00AE19A6"/>
    <w:rsid w:val="00AE1BEB"/>
    <w:rsid w:val="00AE2020"/>
    <w:rsid w:val="00AE35C9"/>
    <w:rsid w:val="00AE4002"/>
    <w:rsid w:val="00AE55AA"/>
    <w:rsid w:val="00AE6894"/>
    <w:rsid w:val="00AE7466"/>
    <w:rsid w:val="00AE797B"/>
    <w:rsid w:val="00AF1271"/>
    <w:rsid w:val="00AF151E"/>
    <w:rsid w:val="00AF318A"/>
    <w:rsid w:val="00AF3B7C"/>
    <w:rsid w:val="00AF4085"/>
    <w:rsid w:val="00AF52E5"/>
    <w:rsid w:val="00AF566C"/>
    <w:rsid w:val="00AF6D97"/>
    <w:rsid w:val="00AF732F"/>
    <w:rsid w:val="00AF7591"/>
    <w:rsid w:val="00AF790F"/>
    <w:rsid w:val="00AF7F15"/>
    <w:rsid w:val="00B000DB"/>
    <w:rsid w:val="00B0257F"/>
    <w:rsid w:val="00B03330"/>
    <w:rsid w:val="00B0345C"/>
    <w:rsid w:val="00B04CB3"/>
    <w:rsid w:val="00B04D64"/>
    <w:rsid w:val="00B05143"/>
    <w:rsid w:val="00B0529C"/>
    <w:rsid w:val="00B05323"/>
    <w:rsid w:val="00B05764"/>
    <w:rsid w:val="00B06004"/>
    <w:rsid w:val="00B07204"/>
    <w:rsid w:val="00B13BC3"/>
    <w:rsid w:val="00B14D08"/>
    <w:rsid w:val="00B14DAD"/>
    <w:rsid w:val="00B16805"/>
    <w:rsid w:val="00B200A1"/>
    <w:rsid w:val="00B210C4"/>
    <w:rsid w:val="00B21B22"/>
    <w:rsid w:val="00B21C09"/>
    <w:rsid w:val="00B220D3"/>
    <w:rsid w:val="00B230B3"/>
    <w:rsid w:val="00B245C4"/>
    <w:rsid w:val="00B246EB"/>
    <w:rsid w:val="00B24707"/>
    <w:rsid w:val="00B273C0"/>
    <w:rsid w:val="00B2766A"/>
    <w:rsid w:val="00B30BD1"/>
    <w:rsid w:val="00B325C0"/>
    <w:rsid w:val="00B32818"/>
    <w:rsid w:val="00B342DF"/>
    <w:rsid w:val="00B34844"/>
    <w:rsid w:val="00B3487A"/>
    <w:rsid w:val="00B350E9"/>
    <w:rsid w:val="00B368D2"/>
    <w:rsid w:val="00B374C8"/>
    <w:rsid w:val="00B4099D"/>
    <w:rsid w:val="00B412C6"/>
    <w:rsid w:val="00B4139C"/>
    <w:rsid w:val="00B41958"/>
    <w:rsid w:val="00B42BB1"/>
    <w:rsid w:val="00B42F86"/>
    <w:rsid w:val="00B44FDD"/>
    <w:rsid w:val="00B454E3"/>
    <w:rsid w:val="00B4564E"/>
    <w:rsid w:val="00B4716F"/>
    <w:rsid w:val="00B47220"/>
    <w:rsid w:val="00B47275"/>
    <w:rsid w:val="00B474B9"/>
    <w:rsid w:val="00B5028D"/>
    <w:rsid w:val="00B51844"/>
    <w:rsid w:val="00B51CAB"/>
    <w:rsid w:val="00B5236C"/>
    <w:rsid w:val="00B534D7"/>
    <w:rsid w:val="00B53D48"/>
    <w:rsid w:val="00B6121F"/>
    <w:rsid w:val="00B61744"/>
    <w:rsid w:val="00B6303C"/>
    <w:rsid w:val="00B646DE"/>
    <w:rsid w:val="00B6517D"/>
    <w:rsid w:val="00B6732B"/>
    <w:rsid w:val="00B71BC5"/>
    <w:rsid w:val="00B72C85"/>
    <w:rsid w:val="00B74267"/>
    <w:rsid w:val="00B74CD9"/>
    <w:rsid w:val="00B76204"/>
    <w:rsid w:val="00B7684C"/>
    <w:rsid w:val="00B803BA"/>
    <w:rsid w:val="00B806AB"/>
    <w:rsid w:val="00B81DC0"/>
    <w:rsid w:val="00B82B63"/>
    <w:rsid w:val="00B84B50"/>
    <w:rsid w:val="00B84C5F"/>
    <w:rsid w:val="00B85C97"/>
    <w:rsid w:val="00B86854"/>
    <w:rsid w:val="00B86F59"/>
    <w:rsid w:val="00B8756D"/>
    <w:rsid w:val="00B8790E"/>
    <w:rsid w:val="00B90344"/>
    <w:rsid w:val="00B90835"/>
    <w:rsid w:val="00B91A5E"/>
    <w:rsid w:val="00B92E0F"/>
    <w:rsid w:val="00B93D95"/>
    <w:rsid w:val="00B942B7"/>
    <w:rsid w:val="00B9458E"/>
    <w:rsid w:val="00B94C18"/>
    <w:rsid w:val="00B956CC"/>
    <w:rsid w:val="00B95F5A"/>
    <w:rsid w:val="00B96D42"/>
    <w:rsid w:val="00B977DA"/>
    <w:rsid w:val="00B97BF3"/>
    <w:rsid w:val="00BA0927"/>
    <w:rsid w:val="00BA0A54"/>
    <w:rsid w:val="00BA1EBA"/>
    <w:rsid w:val="00BA2524"/>
    <w:rsid w:val="00BA27CB"/>
    <w:rsid w:val="00BA2819"/>
    <w:rsid w:val="00BA3048"/>
    <w:rsid w:val="00BA38F2"/>
    <w:rsid w:val="00BA51C6"/>
    <w:rsid w:val="00BA6E29"/>
    <w:rsid w:val="00BB0291"/>
    <w:rsid w:val="00BB12D6"/>
    <w:rsid w:val="00BB18DB"/>
    <w:rsid w:val="00BB2657"/>
    <w:rsid w:val="00BB3375"/>
    <w:rsid w:val="00BB5E82"/>
    <w:rsid w:val="00BB719A"/>
    <w:rsid w:val="00BB71D1"/>
    <w:rsid w:val="00BB79A3"/>
    <w:rsid w:val="00BB7AA2"/>
    <w:rsid w:val="00BC05A9"/>
    <w:rsid w:val="00BC05C7"/>
    <w:rsid w:val="00BC1B76"/>
    <w:rsid w:val="00BC251A"/>
    <w:rsid w:val="00BC2B5B"/>
    <w:rsid w:val="00BC31BB"/>
    <w:rsid w:val="00BC354D"/>
    <w:rsid w:val="00BC4DB0"/>
    <w:rsid w:val="00BC6434"/>
    <w:rsid w:val="00BC6F42"/>
    <w:rsid w:val="00BD04C8"/>
    <w:rsid w:val="00BD26AC"/>
    <w:rsid w:val="00BD2FA3"/>
    <w:rsid w:val="00BD3F60"/>
    <w:rsid w:val="00BD4A03"/>
    <w:rsid w:val="00BD6206"/>
    <w:rsid w:val="00BE043F"/>
    <w:rsid w:val="00BE07E7"/>
    <w:rsid w:val="00BE0ADF"/>
    <w:rsid w:val="00BE196D"/>
    <w:rsid w:val="00BE1F54"/>
    <w:rsid w:val="00BE2AAA"/>
    <w:rsid w:val="00BE2AE4"/>
    <w:rsid w:val="00BE2BC4"/>
    <w:rsid w:val="00BE4896"/>
    <w:rsid w:val="00BE4B0F"/>
    <w:rsid w:val="00BE6479"/>
    <w:rsid w:val="00BE6DD6"/>
    <w:rsid w:val="00BE70BC"/>
    <w:rsid w:val="00BF3810"/>
    <w:rsid w:val="00BF3B8B"/>
    <w:rsid w:val="00BF3E1C"/>
    <w:rsid w:val="00BF6729"/>
    <w:rsid w:val="00BF6BB1"/>
    <w:rsid w:val="00BF736B"/>
    <w:rsid w:val="00C002B7"/>
    <w:rsid w:val="00C00698"/>
    <w:rsid w:val="00C009C3"/>
    <w:rsid w:val="00C01622"/>
    <w:rsid w:val="00C0178B"/>
    <w:rsid w:val="00C01967"/>
    <w:rsid w:val="00C0506A"/>
    <w:rsid w:val="00C053C1"/>
    <w:rsid w:val="00C05547"/>
    <w:rsid w:val="00C05DA2"/>
    <w:rsid w:val="00C0642E"/>
    <w:rsid w:val="00C1124B"/>
    <w:rsid w:val="00C11CC4"/>
    <w:rsid w:val="00C13F28"/>
    <w:rsid w:val="00C149FD"/>
    <w:rsid w:val="00C21128"/>
    <w:rsid w:val="00C2240E"/>
    <w:rsid w:val="00C22F53"/>
    <w:rsid w:val="00C233AA"/>
    <w:rsid w:val="00C236EE"/>
    <w:rsid w:val="00C23FB3"/>
    <w:rsid w:val="00C25243"/>
    <w:rsid w:val="00C253C6"/>
    <w:rsid w:val="00C2597E"/>
    <w:rsid w:val="00C26866"/>
    <w:rsid w:val="00C30031"/>
    <w:rsid w:val="00C30A00"/>
    <w:rsid w:val="00C30EFD"/>
    <w:rsid w:val="00C31423"/>
    <w:rsid w:val="00C323C0"/>
    <w:rsid w:val="00C329EF"/>
    <w:rsid w:val="00C32C43"/>
    <w:rsid w:val="00C32DE6"/>
    <w:rsid w:val="00C34242"/>
    <w:rsid w:val="00C353E9"/>
    <w:rsid w:val="00C35D0A"/>
    <w:rsid w:val="00C3606E"/>
    <w:rsid w:val="00C368F4"/>
    <w:rsid w:val="00C36F7C"/>
    <w:rsid w:val="00C37BCC"/>
    <w:rsid w:val="00C37F9B"/>
    <w:rsid w:val="00C40453"/>
    <w:rsid w:val="00C40482"/>
    <w:rsid w:val="00C4099F"/>
    <w:rsid w:val="00C40BC1"/>
    <w:rsid w:val="00C42A6A"/>
    <w:rsid w:val="00C42D82"/>
    <w:rsid w:val="00C42FBC"/>
    <w:rsid w:val="00C437CF"/>
    <w:rsid w:val="00C44A1A"/>
    <w:rsid w:val="00C453DD"/>
    <w:rsid w:val="00C4664A"/>
    <w:rsid w:val="00C47298"/>
    <w:rsid w:val="00C47F58"/>
    <w:rsid w:val="00C51155"/>
    <w:rsid w:val="00C517E5"/>
    <w:rsid w:val="00C51C42"/>
    <w:rsid w:val="00C51CB0"/>
    <w:rsid w:val="00C52CCA"/>
    <w:rsid w:val="00C53FFA"/>
    <w:rsid w:val="00C54110"/>
    <w:rsid w:val="00C545E9"/>
    <w:rsid w:val="00C55802"/>
    <w:rsid w:val="00C566AA"/>
    <w:rsid w:val="00C61234"/>
    <w:rsid w:val="00C6150F"/>
    <w:rsid w:val="00C62792"/>
    <w:rsid w:val="00C63AD8"/>
    <w:rsid w:val="00C63BF9"/>
    <w:rsid w:val="00C63E3F"/>
    <w:rsid w:val="00C66545"/>
    <w:rsid w:val="00C66576"/>
    <w:rsid w:val="00C66EF0"/>
    <w:rsid w:val="00C67928"/>
    <w:rsid w:val="00C67987"/>
    <w:rsid w:val="00C71C01"/>
    <w:rsid w:val="00C71E00"/>
    <w:rsid w:val="00C72668"/>
    <w:rsid w:val="00C72EAF"/>
    <w:rsid w:val="00C7650D"/>
    <w:rsid w:val="00C766B0"/>
    <w:rsid w:val="00C774AC"/>
    <w:rsid w:val="00C77B35"/>
    <w:rsid w:val="00C77E08"/>
    <w:rsid w:val="00C77FEC"/>
    <w:rsid w:val="00C8021B"/>
    <w:rsid w:val="00C81770"/>
    <w:rsid w:val="00C8178E"/>
    <w:rsid w:val="00C82A60"/>
    <w:rsid w:val="00C82B3F"/>
    <w:rsid w:val="00C8388D"/>
    <w:rsid w:val="00C84C0F"/>
    <w:rsid w:val="00C859F7"/>
    <w:rsid w:val="00C85F0D"/>
    <w:rsid w:val="00C85F27"/>
    <w:rsid w:val="00C8605F"/>
    <w:rsid w:val="00C8796D"/>
    <w:rsid w:val="00C91D00"/>
    <w:rsid w:val="00C91ECA"/>
    <w:rsid w:val="00C92332"/>
    <w:rsid w:val="00C9258F"/>
    <w:rsid w:val="00C92939"/>
    <w:rsid w:val="00C93E30"/>
    <w:rsid w:val="00C95846"/>
    <w:rsid w:val="00C959DE"/>
    <w:rsid w:val="00C9656B"/>
    <w:rsid w:val="00C96B28"/>
    <w:rsid w:val="00C97295"/>
    <w:rsid w:val="00CA105F"/>
    <w:rsid w:val="00CA11D0"/>
    <w:rsid w:val="00CA11DE"/>
    <w:rsid w:val="00CA4469"/>
    <w:rsid w:val="00CA458C"/>
    <w:rsid w:val="00CA52E1"/>
    <w:rsid w:val="00CA5798"/>
    <w:rsid w:val="00CA58C5"/>
    <w:rsid w:val="00CA64DD"/>
    <w:rsid w:val="00CA6F40"/>
    <w:rsid w:val="00CA7F5F"/>
    <w:rsid w:val="00CB0BDD"/>
    <w:rsid w:val="00CB15C3"/>
    <w:rsid w:val="00CB178B"/>
    <w:rsid w:val="00CB22A6"/>
    <w:rsid w:val="00CB2CB9"/>
    <w:rsid w:val="00CB2FC4"/>
    <w:rsid w:val="00CB3BA5"/>
    <w:rsid w:val="00CC0753"/>
    <w:rsid w:val="00CC1362"/>
    <w:rsid w:val="00CC1CD7"/>
    <w:rsid w:val="00CC3242"/>
    <w:rsid w:val="00CC4C50"/>
    <w:rsid w:val="00CC5488"/>
    <w:rsid w:val="00CC5C51"/>
    <w:rsid w:val="00CC778A"/>
    <w:rsid w:val="00CD071C"/>
    <w:rsid w:val="00CD073A"/>
    <w:rsid w:val="00CD497D"/>
    <w:rsid w:val="00CD618A"/>
    <w:rsid w:val="00CD649C"/>
    <w:rsid w:val="00CD7BB9"/>
    <w:rsid w:val="00CD7DF2"/>
    <w:rsid w:val="00CE0EF2"/>
    <w:rsid w:val="00CE1F97"/>
    <w:rsid w:val="00CE1FD3"/>
    <w:rsid w:val="00CE31CA"/>
    <w:rsid w:val="00CE3F2C"/>
    <w:rsid w:val="00CE4168"/>
    <w:rsid w:val="00CE448F"/>
    <w:rsid w:val="00CE4781"/>
    <w:rsid w:val="00CE47E3"/>
    <w:rsid w:val="00CE4805"/>
    <w:rsid w:val="00CF00B2"/>
    <w:rsid w:val="00CF0DC3"/>
    <w:rsid w:val="00CF0FAF"/>
    <w:rsid w:val="00CF3A0C"/>
    <w:rsid w:val="00CF3DD5"/>
    <w:rsid w:val="00CF714F"/>
    <w:rsid w:val="00D00944"/>
    <w:rsid w:val="00D00F9D"/>
    <w:rsid w:val="00D01B87"/>
    <w:rsid w:val="00D02051"/>
    <w:rsid w:val="00D02E85"/>
    <w:rsid w:val="00D03D4D"/>
    <w:rsid w:val="00D04B79"/>
    <w:rsid w:val="00D061B5"/>
    <w:rsid w:val="00D068DA"/>
    <w:rsid w:val="00D0720C"/>
    <w:rsid w:val="00D07A66"/>
    <w:rsid w:val="00D106ED"/>
    <w:rsid w:val="00D12703"/>
    <w:rsid w:val="00D139C1"/>
    <w:rsid w:val="00D13F8E"/>
    <w:rsid w:val="00D14FFF"/>
    <w:rsid w:val="00D153D2"/>
    <w:rsid w:val="00D20B99"/>
    <w:rsid w:val="00D225BF"/>
    <w:rsid w:val="00D22CEF"/>
    <w:rsid w:val="00D22D9D"/>
    <w:rsid w:val="00D237F8"/>
    <w:rsid w:val="00D25BE4"/>
    <w:rsid w:val="00D2608B"/>
    <w:rsid w:val="00D26258"/>
    <w:rsid w:val="00D271E1"/>
    <w:rsid w:val="00D30C37"/>
    <w:rsid w:val="00D32BDC"/>
    <w:rsid w:val="00D32CBA"/>
    <w:rsid w:val="00D32E0E"/>
    <w:rsid w:val="00D3305A"/>
    <w:rsid w:val="00D34EC2"/>
    <w:rsid w:val="00D35804"/>
    <w:rsid w:val="00D35FED"/>
    <w:rsid w:val="00D36C51"/>
    <w:rsid w:val="00D371B1"/>
    <w:rsid w:val="00D374BB"/>
    <w:rsid w:val="00D404AB"/>
    <w:rsid w:val="00D41125"/>
    <w:rsid w:val="00D4202A"/>
    <w:rsid w:val="00D432FF"/>
    <w:rsid w:val="00D4567D"/>
    <w:rsid w:val="00D46DDC"/>
    <w:rsid w:val="00D473B2"/>
    <w:rsid w:val="00D47D7B"/>
    <w:rsid w:val="00D50166"/>
    <w:rsid w:val="00D51C92"/>
    <w:rsid w:val="00D5276F"/>
    <w:rsid w:val="00D530B1"/>
    <w:rsid w:val="00D53650"/>
    <w:rsid w:val="00D53884"/>
    <w:rsid w:val="00D53CD4"/>
    <w:rsid w:val="00D53ED9"/>
    <w:rsid w:val="00D540AC"/>
    <w:rsid w:val="00D5527B"/>
    <w:rsid w:val="00D55C90"/>
    <w:rsid w:val="00D562E4"/>
    <w:rsid w:val="00D56963"/>
    <w:rsid w:val="00D601F8"/>
    <w:rsid w:val="00D60A8C"/>
    <w:rsid w:val="00D613CA"/>
    <w:rsid w:val="00D619BB"/>
    <w:rsid w:val="00D6268E"/>
    <w:rsid w:val="00D63F9A"/>
    <w:rsid w:val="00D6443F"/>
    <w:rsid w:val="00D6585C"/>
    <w:rsid w:val="00D659E1"/>
    <w:rsid w:val="00D65D7B"/>
    <w:rsid w:val="00D65EC2"/>
    <w:rsid w:val="00D66646"/>
    <w:rsid w:val="00D67B00"/>
    <w:rsid w:val="00D70C8D"/>
    <w:rsid w:val="00D7287F"/>
    <w:rsid w:val="00D73AF2"/>
    <w:rsid w:val="00D77B5C"/>
    <w:rsid w:val="00D8080A"/>
    <w:rsid w:val="00D80C19"/>
    <w:rsid w:val="00D81104"/>
    <w:rsid w:val="00D812A6"/>
    <w:rsid w:val="00D81418"/>
    <w:rsid w:val="00D819A6"/>
    <w:rsid w:val="00D81C72"/>
    <w:rsid w:val="00D83719"/>
    <w:rsid w:val="00D83B86"/>
    <w:rsid w:val="00D83F7D"/>
    <w:rsid w:val="00D852C2"/>
    <w:rsid w:val="00D868B9"/>
    <w:rsid w:val="00D87324"/>
    <w:rsid w:val="00D90F78"/>
    <w:rsid w:val="00D91FBC"/>
    <w:rsid w:val="00D920DD"/>
    <w:rsid w:val="00D92D1E"/>
    <w:rsid w:val="00D93F58"/>
    <w:rsid w:val="00D947F8"/>
    <w:rsid w:val="00D9639B"/>
    <w:rsid w:val="00D968E2"/>
    <w:rsid w:val="00D97362"/>
    <w:rsid w:val="00D97B61"/>
    <w:rsid w:val="00DA0144"/>
    <w:rsid w:val="00DA0E3E"/>
    <w:rsid w:val="00DA4831"/>
    <w:rsid w:val="00DA6194"/>
    <w:rsid w:val="00DA61AE"/>
    <w:rsid w:val="00DA7AFB"/>
    <w:rsid w:val="00DB0215"/>
    <w:rsid w:val="00DB29F7"/>
    <w:rsid w:val="00DB2B7E"/>
    <w:rsid w:val="00DB2C07"/>
    <w:rsid w:val="00DB3E3D"/>
    <w:rsid w:val="00DB46DF"/>
    <w:rsid w:val="00DB4E01"/>
    <w:rsid w:val="00DB4FA6"/>
    <w:rsid w:val="00DB5480"/>
    <w:rsid w:val="00DB6F40"/>
    <w:rsid w:val="00DB7A18"/>
    <w:rsid w:val="00DB7DB9"/>
    <w:rsid w:val="00DC0945"/>
    <w:rsid w:val="00DC1289"/>
    <w:rsid w:val="00DC1CE3"/>
    <w:rsid w:val="00DC3BBA"/>
    <w:rsid w:val="00DC4E5D"/>
    <w:rsid w:val="00DC5F4C"/>
    <w:rsid w:val="00DC6206"/>
    <w:rsid w:val="00DC62CC"/>
    <w:rsid w:val="00DC6846"/>
    <w:rsid w:val="00DC6E37"/>
    <w:rsid w:val="00DD0C61"/>
    <w:rsid w:val="00DD1591"/>
    <w:rsid w:val="00DD2101"/>
    <w:rsid w:val="00DD379B"/>
    <w:rsid w:val="00DD3B30"/>
    <w:rsid w:val="00DD3C86"/>
    <w:rsid w:val="00DD3F88"/>
    <w:rsid w:val="00DD49EB"/>
    <w:rsid w:val="00DD5AAE"/>
    <w:rsid w:val="00DD677D"/>
    <w:rsid w:val="00DD6D43"/>
    <w:rsid w:val="00DD722D"/>
    <w:rsid w:val="00DE059B"/>
    <w:rsid w:val="00DE2B9E"/>
    <w:rsid w:val="00DE55FC"/>
    <w:rsid w:val="00DE5F19"/>
    <w:rsid w:val="00DE6875"/>
    <w:rsid w:val="00DE7E65"/>
    <w:rsid w:val="00DF09E6"/>
    <w:rsid w:val="00DF0E8D"/>
    <w:rsid w:val="00DF3128"/>
    <w:rsid w:val="00DF3B37"/>
    <w:rsid w:val="00DF4187"/>
    <w:rsid w:val="00DF5223"/>
    <w:rsid w:val="00DF570B"/>
    <w:rsid w:val="00DF73C5"/>
    <w:rsid w:val="00DF7F9F"/>
    <w:rsid w:val="00E0031E"/>
    <w:rsid w:val="00E0233E"/>
    <w:rsid w:val="00E03D09"/>
    <w:rsid w:val="00E0437D"/>
    <w:rsid w:val="00E05A54"/>
    <w:rsid w:val="00E065AB"/>
    <w:rsid w:val="00E06ECB"/>
    <w:rsid w:val="00E079C0"/>
    <w:rsid w:val="00E07D22"/>
    <w:rsid w:val="00E07F58"/>
    <w:rsid w:val="00E10874"/>
    <w:rsid w:val="00E13796"/>
    <w:rsid w:val="00E1491E"/>
    <w:rsid w:val="00E154C5"/>
    <w:rsid w:val="00E1719B"/>
    <w:rsid w:val="00E17265"/>
    <w:rsid w:val="00E178C8"/>
    <w:rsid w:val="00E17D93"/>
    <w:rsid w:val="00E20D25"/>
    <w:rsid w:val="00E20D40"/>
    <w:rsid w:val="00E21AD5"/>
    <w:rsid w:val="00E223AA"/>
    <w:rsid w:val="00E238F9"/>
    <w:rsid w:val="00E2641C"/>
    <w:rsid w:val="00E3035F"/>
    <w:rsid w:val="00E31E01"/>
    <w:rsid w:val="00E31E08"/>
    <w:rsid w:val="00E327AE"/>
    <w:rsid w:val="00E32BEA"/>
    <w:rsid w:val="00E34DCC"/>
    <w:rsid w:val="00E35FE3"/>
    <w:rsid w:val="00E364CC"/>
    <w:rsid w:val="00E37CBF"/>
    <w:rsid w:val="00E37E07"/>
    <w:rsid w:val="00E40358"/>
    <w:rsid w:val="00E41F47"/>
    <w:rsid w:val="00E42326"/>
    <w:rsid w:val="00E42F89"/>
    <w:rsid w:val="00E432DF"/>
    <w:rsid w:val="00E45227"/>
    <w:rsid w:val="00E45D44"/>
    <w:rsid w:val="00E45FC7"/>
    <w:rsid w:val="00E46599"/>
    <w:rsid w:val="00E4673F"/>
    <w:rsid w:val="00E46907"/>
    <w:rsid w:val="00E46C95"/>
    <w:rsid w:val="00E47687"/>
    <w:rsid w:val="00E50DC4"/>
    <w:rsid w:val="00E523A3"/>
    <w:rsid w:val="00E52B24"/>
    <w:rsid w:val="00E5361E"/>
    <w:rsid w:val="00E54468"/>
    <w:rsid w:val="00E55155"/>
    <w:rsid w:val="00E5638B"/>
    <w:rsid w:val="00E56BE3"/>
    <w:rsid w:val="00E61C55"/>
    <w:rsid w:val="00E61E50"/>
    <w:rsid w:val="00E6209D"/>
    <w:rsid w:val="00E628C0"/>
    <w:rsid w:val="00E6458A"/>
    <w:rsid w:val="00E64F8F"/>
    <w:rsid w:val="00E6513A"/>
    <w:rsid w:val="00E6519D"/>
    <w:rsid w:val="00E6601A"/>
    <w:rsid w:val="00E6641F"/>
    <w:rsid w:val="00E66893"/>
    <w:rsid w:val="00E6761A"/>
    <w:rsid w:val="00E70340"/>
    <w:rsid w:val="00E71D3C"/>
    <w:rsid w:val="00E732F2"/>
    <w:rsid w:val="00E73469"/>
    <w:rsid w:val="00E74B42"/>
    <w:rsid w:val="00E7762D"/>
    <w:rsid w:val="00E808CC"/>
    <w:rsid w:val="00E80A9F"/>
    <w:rsid w:val="00E82B63"/>
    <w:rsid w:val="00E82EFF"/>
    <w:rsid w:val="00E83E78"/>
    <w:rsid w:val="00E8413F"/>
    <w:rsid w:val="00E84417"/>
    <w:rsid w:val="00E85DD9"/>
    <w:rsid w:val="00E86475"/>
    <w:rsid w:val="00E90746"/>
    <w:rsid w:val="00E91BDF"/>
    <w:rsid w:val="00E94567"/>
    <w:rsid w:val="00E947F5"/>
    <w:rsid w:val="00E94D1C"/>
    <w:rsid w:val="00E952EF"/>
    <w:rsid w:val="00E969CA"/>
    <w:rsid w:val="00E96C13"/>
    <w:rsid w:val="00E96F5B"/>
    <w:rsid w:val="00EA056A"/>
    <w:rsid w:val="00EA38ED"/>
    <w:rsid w:val="00EA5508"/>
    <w:rsid w:val="00EA6292"/>
    <w:rsid w:val="00EA7518"/>
    <w:rsid w:val="00EA7B9D"/>
    <w:rsid w:val="00EA7E3B"/>
    <w:rsid w:val="00EB0748"/>
    <w:rsid w:val="00EB099F"/>
    <w:rsid w:val="00EB2752"/>
    <w:rsid w:val="00EB46A8"/>
    <w:rsid w:val="00EB513C"/>
    <w:rsid w:val="00EB627F"/>
    <w:rsid w:val="00EB6CB1"/>
    <w:rsid w:val="00EC046D"/>
    <w:rsid w:val="00EC18B3"/>
    <w:rsid w:val="00EC1C6F"/>
    <w:rsid w:val="00EC35BA"/>
    <w:rsid w:val="00EC3B58"/>
    <w:rsid w:val="00EC41F6"/>
    <w:rsid w:val="00EC5CA8"/>
    <w:rsid w:val="00EC5FC8"/>
    <w:rsid w:val="00EC6100"/>
    <w:rsid w:val="00EC67B3"/>
    <w:rsid w:val="00EC7B8C"/>
    <w:rsid w:val="00ED3505"/>
    <w:rsid w:val="00ED3B17"/>
    <w:rsid w:val="00ED4133"/>
    <w:rsid w:val="00ED42C6"/>
    <w:rsid w:val="00ED582D"/>
    <w:rsid w:val="00ED5A25"/>
    <w:rsid w:val="00ED5FD0"/>
    <w:rsid w:val="00EE1341"/>
    <w:rsid w:val="00EE22BD"/>
    <w:rsid w:val="00EE27D5"/>
    <w:rsid w:val="00EE2F63"/>
    <w:rsid w:val="00EE3A54"/>
    <w:rsid w:val="00EE5726"/>
    <w:rsid w:val="00EE6B90"/>
    <w:rsid w:val="00EE78C9"/>
    <w:rsid w:val="00EE7D6F"/>
    <w:rsid w:val="00EF1D75"/>
    <w:rsid w:val="00EF24D1"/>
    <w:rsid w:val="00EF2611"/>
    <w:rsid w:val="00EF365A"/>
    <w:rsid w:val="00EF3C07"/>
    <w:rsid w:val="00EF3D00"/>
    <w:rsid w:val="00EF5A45"/>
    <w:rsid w:val="00EF7885"/>
    <w:rsid w:val="00EF7B3A"/>
    <w:rsid w:val="00F0119A"/>
    <w:rsid w:val="00F0196C"/>
    <w:rsid w:val="00F019CF"/>
    <w:rsid w:val="00F03161"/>
    <w:rsid w:val="00F03915"/>
    <w:rsid w:val="00F057AE"/>
    <w:rsid w:val="00F064C5"/>
    <w:rsid w:val="00F06CA1"/>
    <w:rsid w:val="00F06F61"/>
    <w:rsid w:val="00F07838"/>
    <w:rsid w:val="00F1165F"/>
    <w:rsid w:val="00F125EE"/>
    <w:rsid w:val="00F12BE8"/>
    <w:rsid w:val="00F131D5"/>
    <w:rsid w:val="00F13241"/>
    <w:rsid w:val="00F13DAC"/>
    <w:rsid w:val="00F15300"/>
    <w:rsid w:val="00F15A42"/>
    <w:rsid w:val="00F15D29"/>
    <w:rsid w:val="00F162C0"/>
    <w:rsid w:val="00F16A80"/>
    <w:rsid w:val="00F171DC"/>
    <w:rsid w:val="00F17BAD"/>
    <w:rsid w:val="00F2052C"/>
    <w:rsid w:val="00F209C2"/>
    <w:rsid w:val="00F2139F"/>
    <w:rsid w:val="00F223B4"/>
    <w:rsid w:val="00F22E43"/>
    <w:rsid w:val="00F23587"/>
    <w:rsid w:val="00F23B17"/>
    <w:rsid w:val="00F273DD"/>
    <w:rsid w:val="00F27564"/>
    <w:rsid w:val="00F3158C"/>
    <w:rsid w:val="00F3235C"/>
    <w:rsid w:val="00F379A6"/>
    <w:rsid w:val="00F4061F"/>
    <w:rsid w:val="00F40DA1"/>
    <w:rsid w:val="00F41144"/>
    <w:rsid w:val="00F41FF1"/>
    <w:rsid w:val="00F43933"/>
    <w:rsid w:val="00F446DC"/>
    <w:rsid w:val="00F44998"/>
    <w:rsid w:val="00F4559C"/>
    <w:rsid w:val="00F45EE5"/>
    <w:rsid w:val="00F4646E"/>
    <w:rsid w:val="00F46D76"/>
    <w:rsid w:val="00F50D38"/>
    <w:rsid w:val="00F51FA6"/>
    <w:rsid w:val="00F52D88"/>
    <w:rsid w:val="00F52E09"/>
    <w:rsid w:val="00F535CE"/>
    <w:rsid w:val="00F53DCB"/>
    <w:rsid w:val="00F54423"/>
    <w:rsid w:val="00F57CA3"/>
    <w:rsid w:val="00F60EEC"/>
    <w:rsid w:val="00F61926"/>
    <w:rsid w:val="00F6298C"/>
    <w:rsid w:val="00F644C5"/>
    <w:rsid w:val="00F64575"/>
    <w:rsid w:val="00F64D23"/>
    <w:rsid w:val="00F64D3A"/>
    <w:rsid w:val="00F64F3F"/>
    <w:rsid w:val="00F667ED"/>
    <w:rsid w:val="00F7029F"/>
    <w:rsid w:val="00F7049F"/>
    <w:rsid w:val="00F706EB"/>
    <w:rsid w:val="00F70962"/>
    <w:rsid w:val="00F70D4E"/>
    <w:rsid w:val="00F71755"/>
    <w:rsid w:val="00F72F93"/>
    <w:rsid w:val="00F7463D"/>
    <w:rsid w:val="00F747FC"/>
    <w:rsid w:val="00F772E1"/>
    <w:rsid w:val="00F77345"/>
    <w:rsid w:val="00F77B1F"/>
    <w:rsid w:val="00F77B31"/>
    <w:rsid w:val="00F80FFE"/>
    <w:rsid w:val="00F824B2"/>
    <w:rsid w:val="00F826B9"/>
    <w:rsid w:val="00F838A7"/>
    <w:rsid w:val="00F85926"/>
    <w:rsid w:val="00F867FC"/>
    <w:rsid w:val="00F87109"/>
    <w:rsid w:val="00F87138"/>
    <w:rsid w:val="00F91261"/>
    <w:rsid w:val="00F91ABF"/>
    <w:rsid w:val="00F91B61"/>
    <w:rsid w:val="00F92567"/>
    <w:rsid w:val="00F94BB2"/>
    <w:rsid w:val="00F94FCF"/>
    <w:rsid w:val="00F95072"/>
    <w:rsid w:val="00F95560"/>
    <w:rsid w:val="00F95A86"/>
    <w:rsid w:val="00F96220"/>
    <w:rsid w:val="00F9679D"/>
    <w:rsid w:val="00F97FD7"/>
    <w:rsid w:val="00FA0FCF"/>
    <w:rsid w:val="00FA1160"/>
    <w:rsid w:val="00FA264F"/>
    <w:rsid w:val="00FA2D07"/>
    <w:rsid w:val="00FA40DE"/>
    <w:rsid w:val="00FA56E0"/>
    <w:rsid w:val="00FA583F"/>
    <w:rsid w:val="00FA5F72"/>
    <w:rsid w:val="00FA6DC7"/>
    <w:rsid w:val="00FA79E5"/>
    <w:rsid w:val="00FB049C"/>
    <w:rsid w:val="00FB0C38"/>
    <w:rsid w:val="00FB2C46"/>
    <w:rsid w:val="00FB31F9"/>
    <w:rsid w:val="00FB38DF"/>
    <w:rsid w:val="00FB4906"/>
    <w:rsid w:val="00FC16D0"/>
    <w:rsid w:val="00FC1867"/>
    <w:rsid w:val="00FC1DBF"/>
    <w:rsid w:val="00FC1E92"/>
    <w:rsid w:val="00FC2949"/>
    <w:rsid w:val="00FC47A3"/>
    <w:rsid w:val="00FC4943"/>
    <w:rsid w:val="00FC562C"/>
    <w:rsid w:val="00FC6161"/>
    <w:rsid w:val="00FD272F"/>
    <w:rsid w:val="00FD2AA1"/>
    <w:rsid w:val="00FD2AEB"/>
    <w:rsid w:val="00FD3D94"/>
    <w:rsid w:val="00FD649A"/>
    <w:rsid w:val="00FE15C2"/>
    <w:rsid w:val="00FE2468"/>
    <w:rsid w:val="00FE434D"/>
    <w:rsid w:val="00FE44AD"/>
    <w:rsid w:val="00FE4E97"/>
    <w:rsid w:val="00FE58A1"/>
    <w:rsid w:val="00FE5ADE"/>
    <w:rsid w:val="00FE6847"/>
    <w:rsid w:val="00FE6A67"/>
    <w:rsid w:val="00FE6AC3"/>
    <w:rsid w:val="00FE6F82"/>
    <w:rsid w:val="00FE771B"/>
    <w:rsid w:val="00FE7E04"/>
    <w:rsid w:val="00FF0D39"/>
    <w:rsid w:val="00FF16C4"/>
    <w:rsid w:val="00FF4E51"/>
    <w:rsid w:val="00FF6244"/>
    <w:rsid w:val="00FF62EE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50A48"/>
  <w15:docId w15:val="{A398D193-20B2-4947-8327-95DB6CFF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FFE"/>
  </w:style>
  <w:style w:type="paragraph" w:styleId="Heading1">
    <w:name w:val="heading 1"/>
    <w:next w:val="Normal"/>
    <w:link w:val="Heading1Char"/>
    <w:uiPriority w:val="9"/>
    <w:qFormat/>
    <w:rsid w:val="00CA105F"/>
    <w:pPr>
      <w:keepNext/>
      <w:keepLines/>
      <w:spacing w:after="14" w:line="269" w:lineRule="auto"/>
      <w:ind w:left="10" w:hanging="10"/>
      <w:jc w:val="center"/>
      <w:outlineLvl w:val="0"/>
    </w:pPr>
    <w:rPr>
      <w:rFonts w:ascii="TH SarabunPSK" w:eastAsia="TH SarabunPSK" w:hAnsi="TH SarabunPSK" w:cs="TH SarabunPSK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A105F"/>
    <w:pPr>
      <w:keepNext/>
      <w:keepLines/>
      <w:spacing w:after="13" w:line="268" w:lineRule="auto"/>
      <w:ind w:left="45" w:hanging="10"/>
      <w:outlineLvl w:val="1"/>
    </w:pPr>
    <w:rPr>
      <w:rFonts w:ascii="TH SarabunPSK" w:eastAsia="TH SarabunPSK" w:hAnsi="TH SarabunPSK" w:cs="TH SarabunPSK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9E5E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794"/>
  </w:style>
  <w:style w:type="paragraph" w:styleId="Footer">
    <w:name w:val="footer"/>
    <w:basedOn w:val="Normal"/>
    <w:link w:val="FooterChar"/>
    <w:uiPriority w:val="99"/>
    <w:unhideWhenUsed/>
    <w:rsid w:val="0065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794"/>
  </w:style>
  <w:style w:type="paragraph" w:styleId="BalloonText">
    <w:name w:val="Balloon Text"/>
    <w:basedOn w:val="Normal"/>
    <w:link w:val="BalloonTextChar"/>
    <w:uiPriority w:val="99"/>
    <w:semiHidden/>
    <w:unhideWhenUsed/>
    <w:rsid w:val="0065679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794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DC684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B7F4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20C18"/>
    <w:rPr>
      <w:color w:val="808080"/>
    </w:rPr>
  </w:style>
  <w:style w:type="paragraph" w:customStyle="1" w:styleId="Default">
    <w:name w:val="Default"/>
    <w:rsid w:val="00883ED9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0A68"/>
    <w:rPr>
      <w:color w:val="605E5C"/>
      <w:shd w:val="clear" w:color="auto" w:fill="E1DFDD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E45FC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237F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37F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37F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7F8"/>
    <w:rPr>
      <w:b/>
      <w:bCs/>
      <w:sz w:val="20"/>
      <w:szCs w:val="25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CA105F"/>
    <w:rPr>
      <w:rFonts w:ascii="TH SarabunPSK" w:eastAsia="TH SarabunPSK" w:hAnsi="TH SarabunPSK" w:cs="TH SarabunPSK"/>
      <w:b/>
      <w:color w:val="000000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CA105F"/>
    <w:rPr>
      <w:rFonts w:ascii="TH SarabunPSK" w:eastAsia="TH SarabunPSK" w:hAnsi="TH SarabunPSK" w:cs="TH SarabunPSK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2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6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96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5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24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8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2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4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9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2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2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6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05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4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9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3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9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5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0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0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74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7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0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94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5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0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1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2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7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9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2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4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5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6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6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8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1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0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2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7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93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5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3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2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4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5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5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0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9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1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3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6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7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1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7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1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7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0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1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4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5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5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CT_01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43C09-CFA5-4473-8A6C-FDD06F85400D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DD4B3298-8EA0-442B-A6FA-CBF8A262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4539</TotalTime>
  <Pages>31</Pages>
  <Words>7150</Words>
  <Characters>40758</Characters>
  <Application>Microsoft Office Word</Application>
  <DocSecurity>0</DocSecurity>
  <Lines>339</Lines>
  <Paragraphs>95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การแข่งขันทักษะวิชาการและประกวดสิ่งประดิษฐ์นักเรียนโรงเรียนเอกชน ครั้งที่3 ประจำปีการศึกษา 2561</Company>
  <LinksUpToDate>false</LinksUpToDate>
  <CharactersWithSpaces>47813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HP_TC</cp:lastModifiedBy>
  <cp:revision>935</cp:revision>
  <cp:lastPrinted>2024-09-20T06:37:00Z</cp:lastPrinted>
  <dcterms:created xsi:type="dcterms:W3CDTF">2022-09-07T02:31:00Z</dcterms:created>
  <dcterms:modified xsi:type="dcterms:W3CDTF">2025-09-26T01:26:00Z</dcterms:modified>
</cp:coreProperties>
</file>